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F84" w:rsidRDefault="00D92F84" w:rsidP="00FC6C8F">
      <w:pPr>
        <w:pStyle w:val="Titolo"/>
        <w:jc w:val="center"/>
      </w:pPr>
      <w:bookmarkStart w:id="0" w:name="_GoBack"/>
      <w:bookmarkEnd w:id="0"/>
    </w:p>
    <w:p w:rsidR="00D92F84" w:rsidRDefault="00D92F84" w:rsidP="00FC6C8F">
      <w:pPr>
        <w:pStyle w:val="Titolo"/>
        <w:jc w:val="center"/>
      </w:pPr>
    </w:p>
    <w:p w:rsidR="00D92F84" w:rsidRDefault="00D92F84" w:rsidP="00FC6C8F">
      <w:pPr>
        <w:pStyle w:val="Titolo"/>
        <w:jc w:val="center"/>
      </w:pPr>
    </w:p>
    <w:p w:rsidR="00D92F84" w:rsidRDefault="00D92F84" w:rsidP="00FC6C8F">
      <w:pPr>
        <w:pStyle w:val="Titolo"/>
        <w:jc w:val="center"/>
      </w:pPr>
    </w:p>
    <w:p w:rsidR="00D92F84" w:rsidRDefault="00D92F84" w:rsidP="00FC6C8F">
      <w:pPr>
        <w:pStyle w:val="Titolo"/>
        <w:jc w:val="center"/>
      </w:pPr>
    </w:p>
    <w:p w:rsidR="00FC6C8F" w:rsidRPr="00166AF7" w:rsidRDefault="003B5F2D" w:rsidP="00FC6C8F">
      <w:pPr>
        <w:pStyle w:val="Titolo"/>
        <w:jc w:val="center"/>
        <w:rPr>
          <w:sz w:val="96"/>
          <w:szCs w:val="96"/>
        </w:rPr>
      </w:pPr>
      <w:r w:rsidRPr="00166AF7">
        <w:fldChar w:fldCharType="begin"/>
      </w:r>
      <w:r w:rsidR="003D552D" w:rsidRPr="00166AF7">
        <w:instrText xml:space="preserve"> SUBJECT   \* MERGEFORMAT </w:instrText>
      </w:r>
      <w:r w:rsidRPr="00166AF7">
        <w:fldChar w:fldCharType="separate"/>
      </w:r>
      <w:r w:rsidR="00393CBB">
        <w:rPr>
          <w:sz w:val="96"/>
          <w:szCs w:val="96"/>
        </w:rPr>
        <w:t>P</w:t>
      </w:r>
      <w:r w:rsidR="00181162">
        <w:rPr>
          <w:sz w:val="96"/>
          <w:szCs w:val="96"/>
        </w:rPr>
        <w:t>erequazione</w:t>
      </w:r>
      <w:r w:rsidR="00D45053">
        <w:rPr>
          <w:sz w:val="96"/>
          <w:szCs w:val="96"/>
        </w:rPr>
        <w:t xml:space="preserve"> default</w:t>
      </w:r>
      <w:r w:rsidR="00393CBB">
        <w:rPr>
          <w:sz w:val="96"/>
          <w:szCs w:val="96"/>
        </w:rPr>
        <w:t xml:space="preserve"> G</w:t>
      </w:r>
      <w:r w:rsidR="00181162">
        <w:rPr>
          <w:sz w:val="96"/>
          <w:szCs w:val="96"/>
        </w:rPr>
        <w:t>as</w:t>
      </w:r>
      <w:r w:rsidR="00CE12B4" w:rsidRPr="00166AF7">
        <w:rPr>
          <w:sz w:val="96"/>
          <w:szCs w:val="96"/>
        </w:rPr>
        <w:t xml:space="preserve"> </w:t>
      </w:r>
    </w:p>
    <w:p w:rsidR="00E133B1" w:rsidRPr="000749F0" w:rsidRDefault="003B5F2D" w:rsidP="00393CBB">
      <w:pPr>
        <w:pStyle w:val="Titolo"/>
        <w:jc w:val="center"/>
      </w:pPr>
      <w:r w:rsidRPr="00166AF7">
        <w:fldChar w:fldCharType="end"/>
      </w:r>
      <w:r w:rsidR="00393CBB" w:rsidRPr="00393CBB">
        <w:t>Manuale utente del data entry</w:t>
      </w:r>
    </w:p>
    <w:p w:rsidR="00E133B1" w:rsidRPr="000749F0" w:rsidRDefault="00E133B1">
      <w:pPr>
        <w:pStyle w:val="InfoBlue"/>
      </w:pPr>
    </w:p>
    <w:p w:rsidR="00430652" w:rsidRPr="008F74EB" w:rsidRDefault="00430652" w:rsidP="00430652">
      <w:pPr>
        <w:pStyle w:val="Corpotesto"/>
      </w:pPr>
    </w:p>
    <w:p w:rsidR="00430652" w:rsidRPr="008F74EB" w:rsidRDefault="00430652" w:rsidP="00430652">
      <w:pPr>
        <w:pStyle w:val="Corpotesto"/>
      </w:pPr>
    </w:p>
    <w:p w:rsidR="00D92F84" w:rsidRDefault="00D92F84" w:rsidP="00430652">
      <w:pPr>
        <w:pStyle w:val="Titolo"/>
      </w:pPr>
    </w:p>
    <w:p w:rsidR="00D92F84" w:rsidRDefault="00D92F84" w:rsidP="00430652">
      <w:pPr>
        <w:pStyle w:val="Titolo"/>
      </w:pPr>
    </w:p>
    <w:p w:rsidR="00D92F84" w:rsidRDefault="00D92F84" w:rsidP="00430652">
      <w:pPr>
        <w:pStyle w:val="Titolo"/>
      </w:pPr>
    </w:p>
    <w:p w:rsidR="00D92F84" w:rsidRDefault="00D92F84" w:rsidP="00430652">
      <w:pPr>
        <w:pStyle w:val="Titolo"/>
      </w:pPr>
    </w:p>
    <w:p w:rsidR="00D92F84" w:rsidRDefault="00D92F84" w:rsidP="00430652">
      <w:pPr>
        <w:pStyle w:val="Titolo"/>
      </w:pPr>
    </w:p>
    <w:p w:rsidR="00D92F84" w:rsidRDefault="00D92F84" w:rsidP="00430652">
      <w:pPr>
        <w:pStyle w:val="Titolo"/>
      </w:pPr>
    </w:p>
    <w:p w:rsidR="00D92F84" w:rsidRDefault="00D92F84" w:rsidP="00430652">
      <w:pPr>
        <w:pStyle w:val="Titolo"/>
      </w:pPr>
    </w:p>
    <w:p w:rsidR="00E133B1" w:rsidRPr="00507600" w:rsidRDefault="00430652" w:rsidP="00430652">
      <w:pPr>
        <w:pStyle w:val="Titolo"/>
      </w:pPr>
      <w:r w:rsidRPr="00507600">
        <w:t>Indice</w:t>
      </w:r>
    </w:p>
    <w:p w:rsidR="00B23D7D" w:rsidRDefault="003B5F2D">
      <w:pPr>
        <w:pStyle w:val="Sommario1"/>
        <w:tabs>
          <w:tab w:val="left" w:pos="432"/>
        </w:tabs>
        <w:rPr>
          <w:noProof/>
        </w:rPr>
      </w:pPr>
      <w:r w:rsidRPr="00507600">
        <w:fldChar w:fldCharType="begin"/>
      </w:r>
      <w:r w:rsidR="009F7870" w:rsidRPr="00507600">
        <w:instrText xml:space="preserve"> TOC \o "1-3" \h \z \u </w:instrText>
      </w:r>
      <w:r w:rsidRPr="00507600">
        <w:fldChar w:fldCharType="separate"/>
      </w:r>
      <w:hyperlink w:anchor="_Toc405558093" w:history="1">
        <w:r w:rsidR="00B23D7D" w:rsidRPr="004E39E9">
          <w:rPr>
            <w:rStyle w:val="Collegamentoipertestuale"/>
            <w:noProof/>
          </w:rPr>
          <w:t>1.</w:t>
        </w:r>
        <w:r w:rsidR="00B23D7D">
          <w:rPr>
            <w:noProof/>
          </w:rPr>
          <w:tab/>
        </w:r>
        <w:r w:rsidR="00B23D7D" w:rsidRPr="004E39E9">
          <w:rPr>
            <w:rStyle w:val="Collegamentoipertestuale"/>
            <w:noProof/>
          </w:rPr>
          <w:t>Introduzione</w:t>
        </w:r>
        <w:r w:rsidR="00B23D7D">
          <w:rPr>
            <w:noProof/>
            <w:webHidden/>
          </w:rPr>
          <w:tab/>
        </w:r>
        <w:r w:rsidR="00B23D7D">
          <w:rPr>
            <w:noProof/>
            <w:webHidden/>
          </w:rPr>
          <w:fldChar w:fldCharType="begin"/>
        </w:r>
        <w:r w:rsidR="00B23D7D">
          <w:rPr>
            <w:noProof/>
            <w:webHidden/>
          </w:rPr>
          <w:instrText xml:space="preserve"> PAGEREF _Toc405558093 \h </w:instrText>
        </w:r>
        <w:r w:rsidR="00B23D7D">
          <w:rPr>
            <w:noProof/>
            <w:webHidden/>
          </w:rPr>
        </w:r>
        <w:r w:rsidR="00B23D7D">
          <w:rPr>
            <w:noProof/>
            <w:webHidden/>
          </w:rPr>
          <w:fldChar w:fldCharType="separate"/>
        </w:r>
        <w:r w:rsidR="00B23D7D">
          <w:rPr>
            <w:noProof/>
            <w:webHidden/>
          </w:rPr>
          <w:t>3</w:t>
        </w:r>
        <w:r w:rsidR="00B23D7D">
          <w:rPr>
            <w:noProof/>
            <w:webHidden/>
          </w:rPr>
          <w:fldChar w:fldCharType="end"/>
        </w:r>
      </w:hyperlink>
    </w:p>
    <w:p w:rsidR="00B23D7D" w:rsidRDefault="00EF335E">
      <w:pPr>
        <w:pStyle w:val="Sommario1"/>
        <w:tabs>
          <w:tab w:val="left" w:pos="432"/>
        </w:tabs>
        <w:rPr>
          <w:noProof/>
        </w:rPr>
      </w:pPr>
      <w:hyperlink w:anchor="_Toc405558094" w:history="1">
        <w:r w:rsidR="00B23D7D" w:rsidRPr="004E39E9">
          <w:rPr>
            <w:rStyle w:val="Collegamentoipertestuale"/>
            <w:noProof/>
          </w:rPr>
          <w:t>2.</w:t>
        </w:r>
        <w:r w:rsidR="00B23D7D">
          <w:rPr>
            <w:noProof/>
          </w:rPr>
          <w:tab/>
        </w:r>
        <w:r w:rsidR="00B23D7D" w:rsidRPr="004E39E9">
          <w:rPr>
            <w:rStyle w:val="Collegamentoipertestuale"/>
            <w:noProof/>
          </w:rPr>
          <w:t>Riferimenti normativi</w:t>
        </w:r>
        <w:r w:rsidR="00B23D7D">
          <w:rPr>
            <w:noProof/>
            <w:webHidden/>
          </w:rPr>
          <w:tab/>
        </w:r>
        <w:r w:rsidR="00B23D7D">
          <w:rPr>
            <w:noProof/>
            <w:webHidden/>
          </w:rPr>
          <w:fldChar w:fldCharType="begin"/>
        </w:r>
        <w:r w:rsidR="00B23D7D">
          <w:rPr>
            <w:noProof/>
            <w:webHidden/>
          </w:rPr>
          <w:instrText xml:space="preserve"> PAGEREF _Toc405558094 \h </w:instrText>
        </w:r>
        <w:r w:rsidR="00B23D7D">
          <w:rPr>
            <w:noProof/>
            <w:webHidden/>
          </w:rPr>
        </w:r>
        <w:r w:rsidR="00B23D7D">
          <w:rPr>
            <w:noProof/>
            <w:webHidden/>
          </w:rPr>
          <w:fldChar w:fldCharType="separate"/>
        </w:r>
        <w:r w:rsidR="00B23D7D">
          <w:rPr>
            <w:noProof/>
            <w:webHidden/>
          </w:rPr>
          <w:t>3</w:t>
        </w:r>
        <w:r w:rsidR="00B23D7D">
          <w:rPr>
            <w:noProof/>
            <w:webHidden/>
          </w:rPr>
          <w:fldChar w:fldCharType="end"/>
        </w:r>
      </w:hyperlink>
    </w:p>
    <w:p w:rsidR="00B23D7D" w:rsidRDefault="00EF335E">
      <w:pPr>
        <w:pStyle w:val="Sommario1"/>
        <w:tabs>
          <w:tab w:val="left" w:pos="432"/>
        </w:tabs>
        <w:rPr>
          <w:noProof/>
        </w:rPr>
      </w:pPr>
      <w:hyperlink w:anchor="_Toc405558095" w:history="1">
        <w:r w:rsidR="00B23D7D" w:rsidRPr="004E39E9">
          <w:rPr>
            <w:rStyle w:val="Collegamentoipertestuale"/>
            <w:noProof/>
          </w:rPr>
          <w:t>3.</w:t>
        </w:r>
        <w:r w:rsidR="00B23D7D">
          <w:rPr>
            <w:noProof/>
          </w:rPr>
          <w:tab/>
        </w:r>
        <w:r w:rsidR="00B23D7D" w:rsidRPr="004E39E9">
          <w:rPr>
            <w:rStyle w:val="Collegamentoipertestuale"/>
            <w:noProof/>
          </w:rPr>
          <w:t>Dichiarazione dei dati</w:t>
        </w:r>
        <w:r w:rsidR="00B23D7D">
          <w:rPr>
            <w:noProof/>
            <w:webHidden/>
          </w:rPr>
          <w:tab/>
        </w:r>
        <w:r w:rsidR="00B23D7D">
          <w:rPr>
            <w:noProof/>
            <w:webHidden/>
          </w:rPr>
          <w:fldChar w:fldCharType="begin"/>
        </w:r>
        <w:r w:rsidR="00B23D7D">
          <w:rPr>
            <w:noProof/>
            <w:webHidden/>
          </w:rPr>
          <w:instrText xml:space="preserve"> PAGEREF _Toc405558095 \h </w:instrText>
        </w:r>
        <w:r w:rsidR="00B23D7D">
          <w:rPr>
            <w:noProof/>
            <w:webHidden/>
          </w:rPr>
        </w:r>
        <w:r w:rsidR="00B23D7D">
          <w:rPr>
            <w:noProof/>
            <w:webHidden/>
          </w:rPr>
          <w:fldChar w:fldCharType="separate"/>
        </w:r>
        <w:r w:rsidR="00B23D7D">
          <w:rPr>
            <w:noProof/>
            <w:webHidden/>
          </w:rPr>
          <w:t>4</w:t>
        </w:r>
        <w:r w:rsidR="00B23D7D">
          <w:rPr>
            <w:noProof/>
            <w:webHidden/>
          </w:rPr>
          <w:fldChar w:fldCharType="end"/>
        </w:r>
      </w:hyperlink>
    </w:p>
    <w:p w:rsidR="00B23D7D" w:rsidRDefault="00EF335E">
      <w:pPr>
        <w:pStyle w:val="Sommario2"/>
        <w:tabs>
          <w:tab w:val="left" w:pos="1000"/>
        </w:tabs>
        <w:rPr>
          <w:noProof/>
        </w:rPr>
      </w:pPr>
      <w:hyperlink w:anchor="_Toc405558096" w:history="1">
        <w:r w:rsidR="00B23D7D" w:rsidRPr="004E39E9">
          <w:rPr>
            <w:rStyle w:val="Collegamentoipertestuale"/>
            <w:noProof/>
          </w:rPr>
          <w:t>3.1</w:t>
        </w:r>
        <w:r w:rsidR="00B23D7D">
          <w:rPr>
            <w:noProof/>
          </w:rPr>
          <w:tab/>
        </w:r>
        <w:r w:rsidR="00B23D7D" w:rsidRPr="004E39E9">
          <w:rPr>
            <w:rStyle w:val="Collegamentoipertestuale"/>
            <w:noProof/>
          </w:rPr>
          <w:t>Accesso al data entry</w:t>
        </w:r>
        <w:r w:rsidR="00B23D7D">
          <w:rPr>
            <w:noProof/>
            <w:webHidden/>
          </w:rPr>
          <w:tab/>
        </w:r>
        <w:r w:rsidR="00B23D7D">
          <w:rPr>
            <w:noProof/>
            <w:webHidden/>
          </w:rPr>
          <w:fldChar w:fldCharType="begin"/>
        </w:r>
        <w:r w:rsidR="00B23D7D">
          <w:rPr>
            <w:noProof/>
            <w:webHidden/>
          </w:rPr>
          <w:instrText xml:space="preserve"> PAGEREF _Toc405558096 \h </w:instrText>
        </w:r>
        <w:r w:rsidR="00B23D7D">
          <w:rPr>
            <w:noProof/>
            <w:webHidden/>
          </w:rPr>
        </w:r>
        <w:r w:rsidR="00B23D7D">
          <w:rPr>
            <w:noProof/>
            <w:webHidden/>
          </w:rPr>
          <w:fldChar w:fldCharType="separate"/>
        </w:r>
        <w:r w:rsidR="00B23D7D">
          <w:rPr>
            <w:noProof/>
            <w:webHidden/>
          </w:rPr>
          <w:t>4</w:t>
        </w:r>
        <w:r w:rsidR="00B23D7D">
          <w:rPr>
            <w:noProof/>
            <w:webHidden/>
          </w:rPr>
          <w:fldChar w:fldCharType="end"/>
        </w:r>
      </w:hyperlink>
    </w:p>
    <w:p w:rsidR="00B23D7D" w:rsidRDefault="00EF335E">
      <w:pPr>
        <w:pStyle w:val="Sommario2"/>
        <w:tabs>
          <w:tab w:val="left" w:pos="1000"/>
        </w:tabs>
        <w:rPr>
          <w:noProof/>
        </w:rPr>
      </w:pPr>
      <w:hyperlink w:anchor="_Toc405558097" w:history="1">
        <w:r w:rsidR="00B23D7D" w:rsidRPr="004E39E9">
          <w:rPr>
            <w:rStyle w:val="Collegamentoipertestuale"/>
            <w:noProof/>
          </w:rPr>
          <w:t>3.2</w:t>
        </w:r>
        <w:r w:rsidR="00B23D7D">
          <w:rPr>
            <w:noProof/>
          </w:rPr>
          <w:tab/>
        </w:r>
        <w:r w:rsidR="00B23D7D" w:rsidRPr="004E39E9">
          <w:rPr>
            <w:rStyle w:val="Collegamentoipertestuale"/>
            <w:noProof/>
          </w:rPr>
          <w:t>Creazione di una nuova dichiarazione</w:t>
        </w:r>
        <w:r w:rsidR="00B23D7D">
          <w:rPr>
            <w:noProof/>
            <w:webHidden/>
          </w:rPr>
          <w:tab/>
        </w:r>
        <w:r w:rsidR="00B23D7D">
          <w:rPr>
            <w:noProof/>
            <w:webHidden/>
          </w:rPr>
          <w:fldChar w:fldCharType="begin"/>
        </w:r>
        <w:r w:rsidR="00B23D7D">
          <w:rPr>
            <w:noProof/>
            <w:webHidden/>
          </w:rPr>
          <w:instrText xml:space="preserve"> PAGEREF _Toc405558097 \h </w:instrText>
        </w:r>
        <w:r w:rsidR="00B23D7D">
          <w:rPr>
            <w:noProof/>
            <w:webHidden/>
          </w:rPr>
        </w:r>
        <w:r w:rsidR="00B23D7D">
          <w:rPr>
            <w:noProof/>
            <w:webHidden/>
          </w:rPr>
          <w:fldChar w:fldCharType="separate"/>
        </w:r>
        <w:r w:rsidR="00B23D7D">
          <w:rPr>
            <w:noProof/>
            <w:webHidden/>
          </w:rPr>
          <w:t>5</w:t>
        </w:r>
        <w:r w:rsidR="00B23D7D">
          <w:rPr>
            <w:noProof/>
            <w:webHidden/>
          </w:rPr>
          <w:fldChar w:fldCharType="end"/>
        </w:r>
      </w:hyperlink>
    </w:p>
    <w:p w:rsidR="00B23D7D" w:rsidRDefault="00EF335E">
      <w:pPr>
        <w:pStyle w:val="Sommario2"/>
        <w:tabs>
          <w:tab w:val="left" w:pos="1000"/>
        </w:tabs>
        <w:rPr>
          <w:noProof/>
        </w:rPr>
      </w:pPr>
      <w:hyperlink w:anchor="_Toc405558098" w:history="1">
        <w:r w:rsidR="00B23D7D" w:rsidRPr="004E39E9">
          <w:rPr>
            <w:rStyle w:val="Collegamentoipertestuale"/>
            <w:noProof/>
          </w:rPr>
          <w:t>3.3</w:t>
        </w:r>
        <w:r w:rsidR="00B23D7D">
          <w:rPr>
            <w:noProof/>
          </w:rPr>
          <w:tab/>
        </w:r>
        <w:r w:rsidR="00B23D7D" w:rsidRPr="004E39E9">
          <w:rPr>
            <w:rStyle w:val="Collegamentoipertestuale"/>
            <w:noProof/>
          </w:rPr>
          <w:t>Compilazione delle schede</w:t>
        </w:r>
        <w:r w:rsidR="00B23D7D">
          <w:rPr>
            <w:noProof/>
            <w:webHidden/>
          </w:rPr>
          <w:tab/>
        </w:r>
        <w:r w:rsidR="00B23D7D">
          <w:rPr>
            <w:noProof/>
            <w:webHidden/>
          </w:rPr>
          <w:fldChar w:fldCharType="begin"/>
        </w:r>
        <w:r w:rsidR="00B23D7D">
          <w:rPr>
            <w:noProof/>
            <w:webHidden/>
          </w:rPr>
          <w:instrText xml:space="preserve"> PAGEREF _Toc405558098 \h </w:instrText>
        </w:r>
        <w:r w:rsidR="00B23D7D">
          <w:rPr>
            <w:noProof/>
            <w:webHidden/>
          </w:rPr>
        </w:r>
        <w:r w:rsidR="00B23D7D">
          <w:rPr>
            <w:noProof/>
            <w:webHidden/>
          </w:rPr>
          <w:fldChar w:fldCharType="separate"/>
        </w:r>
        <w:r w:rsidR="00B23D7D">
          <w:rPr>
            <w:noProof/>
            <w:webHidden/>
          </w:rPr>
          <w:t>6</w:t>
        </w:r>
        <w:r w:rsidR="00B23D7D">
          <w:rPr>
            <w:noProof/>
            <w:webHidden/>
          </w:rPr>
          <w:fldChar w:fldCharType="end"/>
        </w:r>
      </w:hyperlink>
    </w:p>
    <w:p w:rsidR="00B23D7D" w:rsidRDefault="00EF335E" w:rsidP="00B23D7D">
      <w:pPr>
        <w:pStyle w:val="Sommario2"/>
        <w:tabs>
          <w:tab w:val="left" w:pos="1701"/>
        </w:tabs>
        <w:ind w:left="993"/>
        <w:rPr>
          <w:noProof/>
        </w:rPr>
      </w:pPr>
      <w:hyperlink w:anchor="_Toc405558099" w:history="1">
        <w:r w:rsidR="00B23D7D" w:rsidRPr="004E39E9">
          <w:rPr>
            <w:rStyle w:val="Collegamentoipertestuale"/>
            <w:noProof/>
          </w:rPr>
          <w:t>3.3.1.</w:t>
        </w:r>
        <w:r w:rsidR="00B23D7D">
          <w:rPr>
            <w:noProof/>
          </w:rPr>
          <w:tab/>
        </w:r>
        <w:r w:rsidR="00B23D7D" w:rsidRPr="004E39E9">
          <w:rPr>
            <w:rStyle w:val="Collegamentoipertestuale"/>
            <w:noProof/>
          </w:rPr>
          <w:t>Scheda “Info”</w:t>
        </w:r>
        <w:r w:rsidR="00B23D7D">
          <w:rPr>
            <w:noProof/>
            <w:webHidden/>
          </w:rPr>
          <w:tab/>
        </w:r>
        <w:r w:rsidR="00B23D7D">
          <w:rPr>
            <w:noProof/>
            <w:webHidden/>
          </w:rPr>
          <w:fldChar w:fldCharType="begin"/>
        </w:r>
        <w:r w:rsidR="00B23D7D">
          <w:rPr>
            <w:noProof/>
            <w:webHidden/>
          </w:rPr>
          <w:instrText xml:space="preserve"> PAGEREF _Toc405558099 \h </w:instrText>
        </w:r>
        <w:r w:rsidR="00B23D7D">
          <w:rPr>
            <w:noProof/>
            <w:webHidden/>
          </w:rPr>
        </w:r>
        <w:r w:rsidR="00B23D7D">
          <w:rPr>
            <w:noProof/>
            <w:webHidden/>
          </w:rPr>
          <w:fldChar w:fldCharType="separate"/>
        </w:r>
        <w:r w:rsidR="00B23D7D">
          <w:rPr>
            <w:noProof/>
            <w:webHidden/>
          </w:rPr>
          <w:t>6</w:t>
        </w:r>
        <w:r w:rsidR="00B23D7D">
          <w:rPr>
            <w:noProof/>
            <w:webHidden/>
          </w:rPr>
          <w:fldChar w:fldCharType="end"/>
        </w:r>
      </w:hyperlink>
    </w:p>
    <w:p w:rsidR="00B23D7D" w:rsidRDefault="00EF335E" w:rsidP="00B23D7D">
      <w:pPr>
        <w:pStyle w:val="Sommario2"/>
        <w:tabs>
          <w:tab w:val="left" w:pos="1701"/>
        </w:tabs>
        <w:ind w:left="993"/>
        <w:rPr>
          <w:noProof/>
        </w:rPr>
      </w:pPr>
      <w:hyperlink w:anchor="_Toc405558100" w:history="1">
        <w:r w:rsidR="00B23D7D" w:rsidRPr="004E39E9">
          <w:rPr>
            <w:rStyle w:val="Collegamentoipertestuale"/>
            <w:noProof/>
          </w:rPr>
          <w:t>3.3.2.</w:t>
        </w:r>
        <w:r w:rsidR="00B23D7D">
          <w:rPr>
            <w:noProof/>
          </w:rPr>
          <w:tab/>
        </w:r>
        <w:r w:rsidR="00B23D7D" w:rsidRPr="004E39E9">
          <w:rPr>
            <w:rStyle w:val="Collegamentoipertestuale"/>
            <w:noProof/>
          </w:rPr>
          <w:t>Scheda “PdR”</w:t>
        </w:r>
        <w:r w:rsidR="00B23D7D">
          <w:rPr>
            <w:noProof/>
            <w:webHidden/>
          </w:rPr>
          <w:tab/>
        </w:r>
        <w:r w:rsidR="00B23D7D">
          <w:rPr>
            <w:noProof/>
            <w:webHidden/>
          </w:rPr>
          <w:fldChar w:fldCharType="begin"/>
        </w:r>
        <w:r w:rsidR="00B23D7D">
          <w:rPr>
            <w:noProof/>
            <w:webHidden/>
          </w:rPr>
          <w:instrText xml:space="preserve"> PAGEREF _Toc405558100 \h </w:instrText>
        </w:r>
        <w:r w:rsidR="00B23D7D">
          <w:rPr>
            <w:noProof/>
            <w:webHidden/>
          </w:rPr>
        </w:r>
        <w:r w:rsidR="00B23D7D">
          <w:rPr>
            <w:noProof/>
            <w:webHidden/>
          </w:rPr>
          <w:fldChar w:fldCharType="separate"/>
        </w:r>
        <w:r w:rsidR="00B23D7D">
          <w:rPr>
            <w:noProof/>
            <w:webHidden/>
          </w:rPr>
          <w:t>8</w:t>
        </w:r>
        <w:r w:rsidR="00B23D7D">
          <w:rPr>
            <w:noProof/>
            <w:webHidden/>
          </w:rPr>
          <w:fldChar w:fldCharType="end"/>
        </w:r>
      </w:hyperlink>
    </w:p>
    <w:p w:rsidR="00B23D7D" w:rsidRDefault="00EF335E" w:rsidP="00B23D7D">
      <w:pPr>
        <w:pStyle w:val="Sommario2"/>
        <w:tabs>
          <w:tab w:val="left" w:pos="1701"/>
        </w:tabs>
        <w:ind w:left="993"/>
        <w:rPr>
          <w:noProof/>
        </w:rPr>
      </w:pPr>
      <w:hyperlink w:anchor="_Toc405558101" w:history="1">
        <w:r w:rsidR="00B23D7D" w:rsidRPr="004E39E9">
          <w:rPr>
            <w:rStyle w:val="Collegamentoipertestuale"/>
            <w:noProof/>
          </w:rPr>
          <w:t>3.3.3.</w:t>
        </w:r>
        <w:r w:rsidR="00B23D7D">
          <w:rPr>
            <w:noProof/>
          </w:rPr>
          <w:tab/>
        </w:r>
        <w:r w:rsidR="00B23D7D" w:rsidRPr="004E39E9">
          <w:rPr>
            <w:rStyle w:val="Collegamentoipertestuale"/>
            <w:noProof/>
          </w:rPr>
          <w:t>Scheda “Energia”</w:t>
        </w:r>
        <w:r w:rsidR="00B23D7D">
          <w:rPr>
            <w:noProof/>
            <w:webHidden/>
          </w:rPr>
          <w:tab/>
        </w:r>
        <w:r w:rsidR="00B23D7D">
          <w:rPr>
            <w:noProof/>
            <w:webHidden/>
          </w:rPr>
          <w:fldChar w:fldCharType="begin"/>
        </w:r>
        <w:r w:rsidR="00B23D7D">
          <w:rPr>
            <w:noProof/>
            <w:webHidden/>
          </w:rPr>
          <w:instrText xml:space="preserve"> PAGEREF _Toc405558101 \h </w:instrText>
        </w:r>
        <w:r w:rsidR="00B23D7D">
          <w:rPr>
            <w:noProof/>
            <w:webHidden/>
          </w:rPr>
        </w:r>
        <w:r w:rsidR="00B23D7D">
          <w:rPr>
            <w:noProof/>
            <w:webHidden/>
          </w:rPr>
          <w:fldChar w:fldCharType="separate"/>
        </w:r>
        <w:r w:rsidR="00B23D7D">
          <w:rPr>
            <w:noProof/>
            <w:webHidden/>
          </w:rPr>
          <w:t>10</w:t>
        </w:r>
        <w:r w:rsidR="00B23D7D">
          <w:rPr>
            <w:noProof/>
            <w:webHidden/>
          </w:rPr>
          <w:fldChar w:fldCharType="end"/>
        </w:r>
      </w:hyperlink>
    </w:p>
    <w:p w:rsidR="00B23D7D" w:rsidRDefault="00EF335E">
      <w:pPr>
        <w:pStyle w:val="Sommario1"/>
        <w:tabs>
          <w:tab w:val="left" w:pos="432"/>
        </w:tabs>
        <w:rPr>
          <w:noProof/>
        </w:rPr>
      </w:pPr>
      <w:hyperlink w:anchor="_Toc405558102" w:history="1">
        <w:r w:rsidR="00B23D7D" w:rsidRPr="004E39E9">
          <w:rPr>
            <w:rStyle w:val="Collegamentoipertestuale"/>
            <w:noProof/>
          </w:rPr>
          <w:t>4.</w:t>
        </w:r>
        <w:r w:rsidR="00B23D7D">
          <w:rPr>
            <w:noProof/>
          </w:rPr>
          <w:tab/>
        </w:r>
        <w:r w:rsidR="00B23D7D" w:rsidRPr="004E39E9">
          <w:rPr>
            <w:rStyle w:val="Collegamentoipertestuale"/>
            <w:noProof/>
          </w:rPr>
          <w:t>Salvataggio dei dati</w:t>
        </w:r>
        <w:r w:rsidR="00B23D7D">
          <w:rPr>
            <w:noProof/>
            <w:webHidden/>
          </w:rPr>
          <w:tab/>
        </w:r>
        <w:r w:rsidR="00B23D7D">
          <w:rPr>
            <w:noProof/>
            <w:webHidden/>
          </w:rPr>
          <w:fldChar w:fldCharType="begin"/>
        </w:r>
        <w:r w:rsidR="00B23D7D">
          <w:rPr>
            <w:noProof/>
            <w:webHidden/>
          </w:rPr>
          <w:instrText xml:space="preserve"> PAGEREF _Toc405558102 \h </w:instrText>
        </w:r>
        <w:r w:rsidR="00B23D7D">
          <w:rPr>
            <w:noProof/>
            <w:webHidden/>
          </w:rPr>
        </w:r>
        <w:r w:rsidR="00B23D7D">
          <w:rPr>
            <w:noProof/>
            <w:webHidden/>
          </w:rPr>
          <w:fldChar w:fldCharType="separate"/>
        </w:r>
        <w:r w:rsidR="00B23D7D">
          <w:rPr>
            <w:noProof/>
            <w:webHidden/>
          </w:rPr>
          <w:t>13</w:t>
        </w:r>
        <w:r w:rsidR="00B23D7D">
          <w:rPr>
            <w:noProof/>
            <w:webHidden/>
          </w:rPr>
          <w:fldChar w:fldCharType="end"/>
        </w:r>
      </w:hyperlink>
    </w:p>
    <w:p w:rsidR="00B23D7D" w:rsidRDefault="00EF335E">
      <w:pPr>
        <w:pStyle w:val="Sommario1"/>
        <w:tabs>
          <w:tab w:val="left" w:pos="432"/>
        </w:tabs>
        <w:rPr>
          <w:noProof/>
        </w:rPr>
      </w:pPr>
      <w:hyperlink w:anchor="_Toc405558103" w:history="1">
        <w:r w:rsidR="00B23D7D" w:rsidRPr="004E39E9">
          <w:rPr>
            <w:rStyle w:val="Collegamentoipertestuale"/>
            <w:noProof/>
          </w:rPr>
          <w:t>5.</w:t>
        </w:r>
        <w:r w:rsidR="00B23D7D">
          <w:rPr>
            <w:noProof/>
          </w:rPr>
          <w:tab/>
        </w:r>
        <w:r w:rsidR="00B23D7D" w:rsidRPr="004E39E9">
          <w:rPr>
            <w:rStyle w:val="Collegamentoipertestuale"/>
            <w:noProof/>
          </w:rPr>
          <w:t>Invio dei dati</w:t>
        </w:r>
        <w:r w:rsidR="00B23D7D">
          <w:rPr>
            <w:noProof/>
            <w:webHidden/>
          </w:rPr>
          <w:tab/>
        </w:r>
        <w:r w:rsidR="00B23D7D">
          <w:rPr>
            <w:noProof/>
            <w:webHidden/>
          </w:rPr>
          <w:fldChar w:fldCharType="begin"/>
        </w:r>
        <w:r w:rsidR="00B23D7D">
          <w:rPr>
            <w:noProof/>
            <w:webHidden/>
          </w:rPr>
          <w:instrText xml:space="preserve"> PAGEREF _Toc405558103 \h </w:instrText>
        </w:r>
        <w:r w:rsidR="00B23D7D">
          <w:rPr>
            <w:noProof/>
            <w:webHidden/>
          </w:rPr>
        </w:r>
        <w:r w:rsidR="00B23D7D">
          <w:rPr>
            <w:noProof/>
            <w:webHidden/>
          </w:rPr>
          <w:fldChar w:fldCharType="separate"/>
        </w:r>
        <w:r w:rsidR="00B23D7D">
          <w:rPr>
            <w:noProof/>
            <w:webHidden/>
          </w:rPr>
          <w:t>13</w:t>
        </w:r>
        <w:r w:rsidR="00B23D7D">
          <w:rPr>
            <w:noProof/>
            <w:webHidden/>
          </w:rPr>
          <w:fldChar w:fldCharType="end"/>
        </w:r>
      </w:hyperlink>
    </w:p>
    <w:p w:rsidR="00B23D7D" w:rsidRDefault="00EF335E">
      <w:pPr>
        <w:pStyle w:val="Sommario1"/>
        <w:tabs>
          <w:tab w:val="left" w:pos="432"/>
        </w:tabs>
        <w:rPr>
          <w:noProof/>
        </w:rPr>
      </w:pPr>
      <w:hyperlink w:anchor="_Toc405558104" w:history="1">
        <w:r w:rsidR="00B23D7D" w:rsidRPr="004E39E9">
          <w:rPr>
            <w:rStyle w:val="Collegamentoipertestuale"/>
            <w:noProof/>
          </w:rPr>
          <w:t>6.</w:t>
        </w:r>
        <w:r w:rsidR="00B23D7D">
          <w:rPr>
            <w:noProof/>
          </w:rPr>
          <w:tab/>
        </w:r>
        <w:r w:rsidR="00B23D7D" w:rsidRPr="004E39E9">
          <w:rPr>
            <w:rStyle w:val="Collegamentoipertestuale"/>
            <w:noProof/>
          </w:rPr>
          <w:t>Rettifica dei dati</w:t>
        </w:r>
        <w:r w:rsidR="00B23D7D">
          <w:rPr>
            <w:noProof/>
            <w:webHidden/>
          </w:rPr>
          <w:tab/>
        </w:r>
        <w:r w:rsidR="00B23D7D">
          <w:rPr>
            <w:noProof/>
            <w:webHidden/>
          </w:rPr>
          <w:fldChar w:fldCharType="begin"/>
        </w:r>
        <w:r w:rsidR="00B23D7D">
          <w:rPr>
            <w:noProof/>
            <w:webHidden/>
          </w:rPr>
          <w:instrText xml:space="preserve"> PAGEREF _Toc405558104 \h </w:instrText>
        </w:r>
        <w:r w:rsidR="00B23D7D">
          <w:rPr>
            <w:noProof/>
            <w:webHidden/>
          </w:rPr>
        </w:r>
        <w:r w:rsidR="00B23D7D">
          <w:rPr>
            <w:noProof/>
            <w:webHidden/>
          </w:rPr>
          <w:fldChar w:fldCharType="separate"/>
        </w:r>
        <w:r w:rsidR="00B23D7D">
          <w:rPr>
            <w:noProof/>
            <w:webHidden/>
          </w:rPr>
          <w:t>13</w:t>
        </w:r>
        <w:r w:rsidR="00B23D7D">
          <w:rPr>
            <w:noProof/>
            <w:webHidden/>
          </w:rPr>
          <w:fldChar w:fldCharType="end"/>
        </w:r>
      </w:hyperlink>
    </w:p>
    <w:p w:rsidR="00B23D7D" w:rsidRDefault="00EF335E">
      <w:pPr>
        <w:pStyle w:val="Sommario1"/>
        <w:tabs>
          <w:tab w:val="left" w:pos="432"/>
        </w:tabs>
        <w:rPr>
          <w:noProof/>
        </w:rPr>
      </w:pPr>
      <w:hyperlink w:anchor="_Toc405558105" w:history="1">
        <w:r w:rsidR="00B23D7D" w:rsidRPr="004E39E9">
          <w:rPr>
            <w:rStyle w:val="Collegamentoipertestuale"/>
            <w:noProof/>
          </w:rPr>
          <w:t>7.</w:t>
        </w:r>
        <w:r w:rsidR="00B23D7D">
          <w:rPr>
            <w:noProof/>
          </w:rPr>
          <w:tab/>
        </w:r>
        <w:r w:rsidR="00B23D7D" w:rsidRPr="004E39E9">
          <w:rPr>
            <w:rStyle w:val="Collegamentoipertestuale"/>
            <w:noProof/>
          </w:rPr>
          <w:t>Allegati</w:t>
        </w:r>
        <w:r w:rsidR="00B23D7D">
          <w:rPr>
            <w:noProof/>
            <w:webHidden/>
          </w:rPr>
          <w:tab/>
        </w:r>
        <w:r w:rsidR="00B23D7D">
          <w:rPr>
            <w:noProof/>
            <w:webHidden/>
          </w:rPr>
          <w:fldChar w:fldCharType="begin"/>
        </w:r>
        <w:r w:rsidR="00B23D7D">
          <w:rPr>
            <w:noProof/>
            <w:webHidden/>
          </w:rPr>
          <w:instrText xml:space="preserve"> PAGEREF _Toc405558105 \h </w:instrText>
        </w:r>
        <w:r w:rsidR="00B23D7D">
          <w:rPr>
            <w:noProof/>
            <w:webHidden/>
          </w:rPr>
        </w:r>
        <w:r w:rsidR="00B23D7D">
          <w:rPr>
            <w:noProof/>
            <w:webHidden/>
          </w:rPr>
          <w:fldChar w:fldCharType="separate"/>
        </w:r>
        <w:r w:rsidR="00B23D7D">
          <w:rPr>
            <w:noProof/>
            <w:webHidden/>
          </w:rPr>
          <w:t>15</w:t>
        </w:r>
        <w:r w:rsidR="00B23D7D">
          <w:rPr>
            <w:noProof/>
            <w:webHidden/>
          </w:rPr>
          <w:fldChar w:fldCharType="end"/>
        </w:r>
      </w:hyperlink>
    </w:p>
    <w:p w:rsidR="00430652" w:rsidRPr="00507600" w:rsidRDefault="003B5F2D" w:rsidP="00AF0D9B">
      <w:pPr>
        <w:pStyle w:val="Titolo1"/>
        <w:numPr>
          <w:ilvl w:val="0"/>
          <w:numId w:val="0"/>
        </w:numPr>
        <w:ind w:left="360"/>
      </w:pPr>
      <w:r w:rsidRPr="00507600">
        <w:fldChar w:fldCharType="end"/>
      </w:r>
      <w:r w:rsidR="00E133B1" w:rsidRPr="00507600">
        <w:br w:type="page"/>
      </w:r>
    </w:p>
    <w:p w:rsidR="00AF0D9B" w:rsidRPr="00D45053" w:rsidRDefault="00AF0D9B" w:rsidP="00CE1B43">
      <w:pPr>
        <w:pStyle w:val="Titolo1"/>
        <w:spacing w:after="240"/>
        <w:ind w:left="357" w:hanging="357"/>
      </w:pPr>
      <w:bookmarkStart w:id="1" w:name="_Toc405558093"/>
      <w:bookmarkStart w:id="2" w:name="_Toc139361001"/>
      <w:bookmarkStart w:id="3" w:name="_Toc296074876"/>
      <w:r w:rsidRPr="00D45053">
        <w:lastRenderedPageBreak/>
        <w:t>Introduzione</w:t>
      </w:r>
      <w:bookmarkEnd w:id="1"/>
    </w:p>
    <w:p w:rsidR="0006323B" w:rsidRPr="00D45053" w:rsidRDefault="00382AB1" w:rsidP="00251BCD">
      <w:pPr>
        <w:jc w:val="both"/>
      </w:pPr>
      <w:r w:rsidRPr="00D45053">
        <w:t>Il p</w:t>
      </w:r>
      <w:r w:rsidR="00E34A52" w:rsidRPr="00D45053">
        <w:t>resente documento de</w:t>
      </w:r>
      <w:r w:rsidR="00170EBF" w:rsidRPr="00D45053">
        <w:t>scrive le modalità di dichiarazione</w:t>
      </w:r>
      <w:r w:rsidR="007D4039">
        <w:t xml:space="preserve"> (par. 3</w:t>
      </w:r>
      <w:r w:rsidR="00272B6A" w:rsidRPr="00D45053">
        <w:t>)</w:t>
      </w:r>
      <w:r w:rsidR="006A32AA" w:rsidRPr="00D45053">
        <w:t>, di salvataggio</w:t>
      </w:r>
      <w:r w:rsidR="007D4039">
        <w:t xml:space="preserve"> (par. 4</w:t>
      </w:r>
      <w:r w:rsidR="00272B6A" w:rsidRPr="00D45053">
        <w:t>)</w:t>
      </w:r>
      <w:r w:rsidR="006A32AA" w:rsidRPr="00D45053">
        <w:t xml:space="preserve"> e di invio</w:t>
      </w:r>
      <w:r w:rsidR="007D4039">
        <w:t xml:space="preserve"> (par. 5</w:t>
      </w:r>
      <w:r w:rsidR="00272B6A" w:rsidRPr="00D45053">
        <w:t>)</w:t>
      </w:r>
      <w:r w:rsidR="00E34A52" w:rsidRPr="00D45053">
        <w:t xml:space="preserve"> dei dati necessari ai calcoli di perequazione</w:t>
      </w:r>
      <w:r w:rsidR="00D45053" w:rsidRPr="00D45053">
        <w:t xml:space="preserve"> del servizio di default</w:t>
      </w:r>
      <w:r w:rsidR="007D4039">
        <w:t xml:space="preserve"> (di seguito: SdD)</w:t>
      </w:r>
      <w:r w:rsidR="00D45053" w:rsidRPr="00D45053">
        <w:t xml:space="preserve"> </w:t>
      </w:r>
      <w:r w:rsidR="00D45053">
        <w:t>nel</w:t>
      </w:r>
      <w:r w:rsidR="00D45053" w:rsidRPr="00D45053">
        <w:t xml:space="preserve"> </w:t>
      </w:r>
      <w:r w:rsidR="00D45053">
        <w:t>periodo di riferimento</w:t>
      </w:r>
      <w:r w:rsidR="00D45053" w:rsidRPr="00D45053">
        <w:t xml:space="preserve">: </w:t>
      </w:r>
      <w:r w:rsidR="00D45053">
        <w:t xml:space="preserve"> </w:t>
      </w:r>
      <w:r w:rsidR="00D45053" w:rsidRPr="00D45053">
        <w:t xml:space="preserve">febbraio - maggio </w:t>
      </w:r>
      <w:r w:rsidR="00056B52" w:rsidRPr="00D45053">
        <w:t>2013</w:t>
      </w:r>
      <w:r w:rsidR="00CB590B" w:rsidRPr="00D45053">
        <w:t>.</w:t>
      </w:r>
      <w:r w:rsidR="006A32AA" w:rsidRPr="00D45053">
        <w:t xml:space="preserve"> </w:t>
      </w:r>
    </w:p>
    <w:p w:rsidR="00382AB1" w:rsidRPr="00D45053" w:rsidRDefault="00272B6A" w:rsidP="00251BCD">
      <w:pPr>
        <w:jc w:val="both"/>
      </w:pPr>
      <w:r w:rsidRPr="00D45053">
        <w:t>Scopo del documento è</w:t>
      </w:r>
      <w:r w:rsidR="00170EBF" w:rsidRPr="00D45053">
        <w:t xml:space="preserve"> </w:t>
      </w:r>
      <w:r w:rsidRPr="00D45053">
        <w:t>quello</w:t>
      </w:r>
      <w:r w:rsidR="008A607E" w:rsidRPr="00D45053">
        <w:t xml:space="preserve"> di fornire alle imprese distributrici di gas naturale una guida tecnica-operativa di supporto durante le diverse fasi di compilazione della dichiarazione. </w:t>
      </w:r>
    </w:p>
    <w:p w:rsidR="00430652" w:rsidRPr="00D45053" w:rsidRDefault="006A32AA" w:rsidP="00CE1B43">
      <w:pPr>
        <w:pStyle w:val="Titolo1"/>
        <w:spacing w:after="240"/>
        <w:ind w:left="357" w:hanging="357"/>
      </w:pPr>
      <w:bookmarkStart w:id="4" w:name="_Toc405558094"/>
      <w:bookmarkEnd w:id="2"/>
      <w:bookmarkEnd w:id="3"/>
      <w:r w:rsidRPr="00D45053">
        <w:t>Riferimenti normativi</w:t>
      </w:r>
      <w:bookmarkEnd w:id="4"/>
    </w:p>
    <w:p w:rsidR="007D4039" w:rsidRDefault="007D4039" w:rsidP="003E1B21">
      <w:pPr>
        <w:pStyle w:val="Paragrafoelenco"/>
        <w:numPr>
          <w:ilvl w:val="0"/>
          <w:numId w:val="4"/>
        </w:numPr>
        <w:autoSpaceDE w:val="0"/>
        <w:autoSpaceDN w:val="0"/>
        <w:adjustRightInd w:val="0"/>
        <w:spacing w:after="0"/>
        <w:ind w:left="425" w:hanging="425"/>
        <w:jc w:val="both"/>
      </w:pPr>
      <w:r>
        <w:t>Deliberazione 352/2012/R/gas del 3 agosto 2012 - Modalità di remunerazione del servizio di default ed entrata in vigore delle disposizioni relative al servizio di default</w:t>
      </w:r>
    </w:p>
    <w:p w:rsidR="008A607E" w:rsidRDefault="007D4039" w:rsidP="003E1B21">
      <w:pPr>
        <w:pStyle w:val="Paragrafoelenco"/>
        <w:numPr>
          <w:ilvl w:val="0"/>
          <w:numId w:val="4"/>
        </w:numPr>
        <w:autoSpaceDE w:val="0"/>
        <w:autoSpaceDN w:val="0"/>
        <w:adjustRightInd w:val="0"/>
        <w:spacing w:after="0"/>
        <w:ind w:left="425" w:hanging="425"/>
        <w:jc w:val="both"/>
      </w:pPr>
      <w:r>
        <w:t>Deliberazione 540/2012/R/gas del 13 dicembre 2012 - I</w:t>
      </w:r>
      <w:r w:rsidRPr="007D4039">
        <w:t>ntegrazioni alla disciplina del servizio di default sulle reti di distribuzione del gas naturale</w:t>
      </w:r>
    </w:p>
    <w:p w:rsidR="00CE1B43" w:rsidRDefault="00CE1B43" w:rsidP="00CE1B43"/>
    <w:p w:rsidR="00617D3E" w:rsidRDefault="00617D3E" w:rsidP="00CE1B43"/>
    <w:p w:rsidR="00F33504" w:rsidRDefault="00F33504" w:rsidP="00CE1B43"/>
    <w:p w:rsidR="00F33504" w:rsidRDefault="00F33504" w:rsidP="00CE1B43"/>
    <w:p w:rsidR="00F33504" w:rsidRDefault="00F33504" w:rsidP="00CE1B43"/>
    <w:p w:rsidR="00F33504" w:rsidRDefault="00F33504" w:rsidP="00CE1B43"/>
    <w:p w:rsidR="00F33504" w:rsidRDefault="00F33504" w:rsidP="00CE1B43"/>
    <w:p w:rsidR="00F33504" w:rsidRDefault="00F33504" w:rsidP="00CE1B43"/>
    <w:p w:rsidR="00F33504" w:rsidRDefault="00F33504" w:rsidP="00CE1B43"/>
    <w:p w:rsidR="00F33504" w:rsidRDefault="00F33504" w:rsidP="00CE1B43"/>
    <w:p w:rsidR="00F33504" w:rsidRDefault="00F33504" w:rsidP="00CE1B43"/>
    <w:p w:rsidR="00F33504" w:rsidRPr="007D4039" w:rsidRDefault="00F33504" w:rsidP="00CE1B43"/>
    <w:p w:rsidR="006A32AA" w:rsidRPr="007D4039" w:rsidRDefault="00C63ABA" w:rsidP="001D1293">
      <w:pPr>
        <w:pStyle w:val="Titolo1"/>
        <w:spacing w:after="120"/>
        <w:ind w:left="357" w:hanging="357"/>
      </w:pPr>
      <w:bookmarkStart w:id="5" w:name="_Toc405558095"/>
      <w:r w:rsidRPr="007D4039">
        <w:lastRenderedPageBreak/>
        <w:t>Dichiarazione dei dati</w:t>
      </w:r>
      <w:bookmarkEnd w:id="5"/>
    </w:p>
    <w:p w:rsidR="008C0C1D" w:rsidRPr="007D4039" w:rsidRDefault="00FA6117" w:rsidP="00E2780C">
      <w:pPr>
        <w:spacing w:after="240"/>
        <w:jc w:val="both"/>
      </w:pPr>
      <w:r w:rsidRPr="007D4039">
        <w:t xml:space="preserve">In questo paragrafo </w:t>
      </w:r>
      <w:r w:rsidR="001D1293" w:rsidRPr="007D4039">
        <w:t>vengono descritte le operazioni che le imprese devono effettuare per immettere correttamente i dati nel data entry di perequazione</w:t>
      </w:r>
      <w:r w:rsidR="00C60088">
        <w:t xml:space="preserve"> default</w:t>
      </w:r>
      <w:r w:rsidR="001D1293" w:rsidRPr="007D4039">
        <w:t xml:space="preserve">. </w:t>
      </w:r>
    </w:p>
    <w:p w:rsidR="001D1293" w:rsidRPr="00C60088" w:rsidRDefault="00382D12" w:rsidP="00A54639">
      <w:pPr>
        <w:pStyle w:val="Titolo2"/>
        <w:numPr>
          <w:ilvl w:val="1"/>
          <w:numId w:val="9"/>
        </w:numPr>
        <w:spacing w:after="120"/>
        <w:jc w:val="both"/>
      </w:pPr>
      <w:bookmarkStart w:id="6" w:name="_Toc405558096"/>
      <w:r w:rsidRPr="00C60088">
        <w:t>Accesso al data entry</w:t>
      </w:r>
      <w:bookmarkEnd w:id="6"/>
      <w:r w:rsidR="001D1293" w:rsidRPr="00C60088">
        <w:t xml:space="preserve"> </w:t>
      </w:r>
    </w:p>
    <w:p w:rsidR="00532E52" w:rsidRPr="00C60088" w:rsidRDefault="008B44E0" w:rsidP="00E2780C">
      <w:pPr>
        <w:jc w:val="both"/>
      </w:pPr>
      <w:r w:rsidRPr="00C60088">
        <w:t xml:space="preserve">Il data entry di perequazione </w:t>
      </w:r>
      <w:r w:rsidR="00C60088" w:rsidRPr="00C60088">
        <w:t xml:space="preserve">default </w:t>
      </w:r>
      <w:r w:rsidRPr="00C60088">
        <w:t>della</w:t>
      </w:r>
      <w:r w:rsidR="00382D12" w:rsidRPr="00C60088">
        <w:t xml:space="preserve"> CCSE è</w:t>
      </w:r>
      <w:r w:rsidR="006C0580" w:rsidRPr="00C60088">
        <w:t xml:space="preserve"> </w:t>
      </w:r>
      <w:r w:rsidR="00382D12" w:rsidRPr="00C60088">
        <w:t xml:space="preserve">raggiungibile al seguente link: </w:t>
      </w:r>
      <w:hyperlink r:id="rId10" w:history="1">
        <w:r w:rsidR="002C7ABF" w:rsidRPr="002C7ABF">
          <w:rPr>
            <w:rStyle w:val="Collegamentoipertestuale"/>
          </w:rPr>
          <w:t>http://perequazione.ccse.cc/perequazioneDEFAULT</w:t>
        </w:r>
      </w:hyperlink>
      <w:r w:rsidR="00382D12" w:rsidRPr="002C7ABF">
        <w:t>.</w:t>
      </w:r>
      <w:r w:rsidR="00382D12" w:rsidRPr="00C60088">
        <w:t xml:space="preserve"> </w:t>
      </w:r>
    </w:p>
    <w:p w:rsidR="00382D12" w:rsidRPr="00617D3E" w:rsidRDefault="00617D3E" w:rsidP="00E2780C">
      <w:pPr>
        <w:jc w:val="both"/>
      </w:pPr>
      <w:r w:rsidRPr="00617D3E">
        <w:t>V</w:t>
      </w:r>
      <w:r w:rsidR="00382D12" w:rsidRPr="00617D3E">
        <w:t>engono</w:t>
      </w:r>
      <w:r w:rsidRPr="00617D3E">
        <w:t xml:space="preserve"> inizialmente</w:t>
      </w:r>
      <w:r w:rsidR="00382D12" w:rsidRPr="00617D3E">
        <w:t xml:space="preserve"> richieste all’impresa le credenziali di accesso al sistema</w:t>
      </w:r>
      <w:r w:rsidR="008C0C1D" w:rsidRPr="00617D3E">
        <w:t xml:space="preserve"> (</w:t>
      </w:r>
      <w:r w:rsidR="008C0C1D" w:rsidRPr="00617D3E">
        <w:rPr>
          <w:i/>
        </w:rPr>
        <w:t>Username</w:t>
      </w:r>
      <w:r w:rsidR="008C0C1D" w:rsidRPr="00617D3E">
        <w:t xml:space="preserve"> e </w:t>
      </w:r>
      <w:r w:rsidR="008C0C1D" w:rsidRPr="00617D3E">
        <w:rPr>
          <w:i/>
        </w:rPr>
        <w:t>Password</w:t>
      </w:r>
      <w:r w:rsidR="008C0C1D" w:rsidRPr="00617D3E">
        <w:t>)</w:t>
      </w:r>
      <w:r w:rsidR="00382D12" w:rsidRPr="00617D3E">
        <w:t xml:space="preserve">, secondo </w:t>
      </w:r>
      <w:r w:rsidR="008B44E0" w:rsidRPr="00617D3E">
        <w:t>la schermata rappresentata</w:t>
      </w:r>
      <w:r w:rsidR="008C0C1D" w:rsidRPr="00617D3E">
        <w:t xml:space="preserve"> nella </w:t>
      </w:r>
      <w:r w:rsidR="008C0C1D" w:rsidRPr="00617D3E">
        <w:rPr>
          <w:b/>
        </w:rPr>
        <w:t>F</w:t>
      </w:r>
      <w:r w:rsidR="00382D12" w:rsidRPr="00617D3E">
        <w:rPr>
          <w:b/>
        </w:rPr>
        <w:t>ig. 1</w:t>
      </w:r>
      <w:r w:rsidR="00382D12" w:rsidRPr="00617D3E">
        <w:t>.</w:t>
      </w:r>
    </w:p>
    <w:p w:rsidR="00863592" w:rsidRPr="00D45053" w:rsidRDefault="00264CA1" w:rsidP="00863592">
      <w:pPr>
        <w:spacing w:after="0"/>
        <w:jc w:val="center"/>
        <w:rPr>
          <w:highlight w:val="yellow"/>
        </w:rPr>
      </w:pPr>
      <w:r w:rsidRPr="00264CA1">
        <w:rPr>
          <w:noProof/>
        </w:rPr>
        <w:drawing>
          <wp:inline distT="0" distB="0" distL="0" distR="0" wp14:anchorId="0F9E0C10" wp14:editId="3D416B66">
            <wp:extent cx="5127674" cy="2595103"/>
            <wp:effectExtent l="19050" t="1905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988" t="10106" r="10088" b="19780"/>
                    <a:stretch/>
                  </pic:blipFill>
                  <pic:spPr bwMode="auto">
                    <a:xfrm>
                      <a:off x="0" y="0"/>
                      <a:ext cx="5146989" cy="260487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C0C1D" w:rsidRPr="00617D3E" w:rsidRDefault="008C0C1D" w:rsidP="00863592">
      <w:pPr>
        <w:jc w:val="center"/>
      </w:pPr>
      <w:r w:rsidRPr="00617D3E">
        <w:rPr>
          <w:b/>
        </w:rPr>
        <w:t>Figura 1</w:t>
      </w:r>
      <w:r w:rsidR="00DD3290" w:rsidRPr="00617D3E">
        <w:t>:</w:t>
      </w:r>
      <w:r w:rsidRPr="00617D3E">
        <w:t xml:space="preserve"> inserimento delle credenziali di accesso</w:t>
      </w:r>
    </w:p>
    <w:p w:rsidR="00264CA1" w:rsidRDefault="008C0C1D" w:rsidP="008B44E0">
      <w:pPr>
        <w:jc w:val="both"/>
      </w:pPr>
      <w:r w:rsidRPr="00264CA1">
        <w:t>Le credenziali d’accesso in esame  son</w:t>
      </w:r>
      <w:r w:rsidR="008B44E0" w:rsidRPr="00264CA1">
        <w:t xml:space="preserve">o le stesse già utilizzate dall’ </w:t>
      </w:r>
      <w:r w:rsidRPr="00264CA1">
        <w:t>impresa per l’invio delle dichiarazioni delle componenti bimestrali</w:t>
      </w:r>
      <w:r w:rsidR="00264CA1" w:rsidRPr="00264CA1">
        <w:t xml:space="preserve"> e dei dati utili </w:t>
      </w:r>
      <w:r w:rsidR="006B4E95">
        <w:t>al calcolo dei saldi di</w:t>
      </w:r>
      <w:r w:rsidR="00264CA1" w:rsidRPr="00264CA1">
        <w:t xml:space="preserve"> perequazione RTDG</w:t>
      </w:r>
      <w:r w:rsidRPr="00264CA1">
        <w:t xml:space="preserve">. </w:t>
      </w:r>
    </w:p>
    <w:p w:rsidR="00264CA1" w:rsidRDefault="000D198C" w:rsidP="008B44E0">
      <w:pPr>
        <w:jc w:val="both"/>
      </w:pPr>
      <w:r w:rsidRPr="00264CA1">
        <w:t>In caso di smarrimento di</w:t>
      </w:r>
      <w:r w:rsidR="008C0C1D" w:rsidRPr="00264CA1">
        <w:t xml:space="preserve"> </w:t>
      </w:r>
      <w:r w:rsidRPr="00264CA1">
        <w:rPr>
          <w:i/>
        </w:rPr>
        <w:t>U</w:t>
      </w:r>
      <w:r w:rsidR="008C0C1D" w:rsidRPr="00264CA1">
        <w:rPr>
          <w:i/>
        </w:rPr>
        <w:t>sername</w:t>
      </w:r>
      <w:r w:rsidR="008C0C1D" w:rsidRPr="00264CA1">
        <w:t xml:space="preserve"> e </w:t>
      </w:r>
      <w:r w:rsidRPr="00264CA1">
        <w:rPr>
          <w:i/>
        </w:rPr>
        <w:t>P</w:t>
      </w:r>
      <w:r w:rsidR="008C0C1D" w:rsidRPr="00264CA1">
        <w:rPr>
          <w:i/>
        </w:rPr>
        <w:t>assword</w:t>
      </w:r>
      <w:r w:rsidR="008C0C1D" w:rsidRPr="00264CA1">
        <w:t>, è necessario inviare una mail certificata</w:t>
      </w:r>
      <w:r w:rsidR="006B4E95">
        <w:t xml:space="preserve"> all’indirizzo: </w:t>
      </w:r>
      <w:hyperlink r:id="rId12" w:history="1">
        <w:r w:rsidR="006B4E95" w:rsidRPr="006B4E95">
          <w:rPr>
            <w:rStyle w:val="Collegamentoipertestuale"/>
          </w:rPr>
          <w:t>proventi@pec.ccse.cc</w:t>
        </w:r>
      </w:hyperlink>
      <w:r w:rsidR="006B4E95">
        <w:rPr>
          <w:rFonts w:ascii="Arial" w:eastAsia="Times New Roman" w:hAnsi="Arial" w:cs="Arial"/>
          <w:color w:val="000080"/>
        </w:rPr>
        <w:t xml:space="preserve"> </w:t>
      </w:r>
      <w:r w:rsidR="006B4E95" w:rsidRPr="006B4E95">
        <w:t>e per conoscenza</w:t>
      </w:r>
      <w:r w:rsidR="006B4E95">
        <w:rPr>
          <w:rFonts w:ascii="Arial" w:eastAsia="Times New Roman" w:hAnsi="Arial" w:cs="Arial"/>
          <w:color w:val="000080"/>
        </w:rPr>
        <w:t xml:space="preserve"> </w:t>
      </w:r>
      <w:r w:rsidR="008C0C1D" w:rsidRPr="00264CA1">
        <w:t>agli indirizzi:</w:t>
      </w:r>
      <w:r w:rsidR="00264CA1">
        <w:t xml:space="preserve"> </w:t>
      </w:r>
      <w:hyperlink r:id="rId13" w:history="1">
        <w:r w:rsidR="008C0C1D" w:rsidRPr="00264CA1">
          <w:rPr>
            <w:rStyle w:val="Collegamentoipertestuale"/>
          </w:rPr>
          <w:t>mengoli.alberto@ccse.cc</w:t>
        </w:r>
      </w:hyperlink>
      <w:r w:rsidR="002C7ABF" w:rsidRPr="002C7ABF">
        <w:rPr>
          <w:rStyle w:val="Collegamentoipertestuale"/>
          <w:u w:val="none"/>
        </w:rPr>
        <w:t xml:space="preserve"> </w:t>
      </w:r>
      <w:r w:rsidR="002C7ABF">
        <w:t xml:space="preserve">e </w:t>
      </w:r>
      <w:hyperlink r:id="rId14" w:history="1">
        <w:r w:rsidR="002C7ABF" w:rsidRPr="00264CA1">
          <w:rPr>
            <w:rStyle w:val="Collegamentoipertestuale"/>
          </w:rPr>
          <w:t>zoppo.giorgio@ccse.cc</w:t>
        </w:r>
      </w:hyperlink>
      <w:r w:rsidRPr="00264CA1">
        <w:rPr>
          <w:rStyle w:val="Collegamentoipertestuale"/>
          <w:u w:val="none"/>
        </w:rPr>
        <w:t>,</w:t>
      </w:r>
      <w:r w:rsidR="008C0C1D" w:rsidRPr="00264CA1">
        <w:t xml:space="preserve"> specificando nell’oggetto “richiesta di credenziali per data entry di perequazione”.</w:t>
      </w:r>
      <w:r w:rsidR="00D57180" w:rsidRPr="00264CA1">
        <w:t xml:space="preserve"> </w:t>
      </w:r>
    </w:p>
    <w:p w:rsidR="00717C0B" w:rsidRPr="00264CA1" w:rsidRDefault="00D57180" w:rsidP="008B44E0">
      <w:pPr>
        <w:jc w:val="both"/>
      </w:pPr>
      <w:r w:rsidRPr="00264CA1">
        <w:t xml:space="preserve">In seguito alla richiesta, il personale </w:t>
      </w:r>
      <w:r w:rsidR="008B44E0" w:rsidRPr="00264CA1">
        <w:t xml:space="preserve">della </w:t>
      </w:r>
      <w:r w:rsidRPr="00264CA1">
        <w:t>CCSE provvederà a inviare nuovamente le credenziali</w:t>
      </w:r>
      <w:r w:rsidR="00E22499" w:rsidRPr="00264CA1">
        <w:t xml:space="preserve"> di accesso</w:t>
      </w:r>
      <w:r w:rsidRPr="00264CA1">
        <w:t>.</w:t>
      </w:r>
    </w:p>
    <w:p w:rsidR="005041B8" w:rsidRPr="00264CA1" w:rsidRDefault="005041B8" w:rsidP="008C0C1D"/>
    <w:p w:rsidR="005041B8" w:rsidRPr="00264CA1" w:rsidRDefault="00A5072E" w:rsidP="00A54639">
      <w:pPr>
        <w:pStyle w:val="Titolo2"/>
        <w:numPr>
          <w:ilvl w:val="1"/>
          <w:numId w:val="9"/>
        </w:numPr>
        <w:spacing w:after="120"/>
        <w:jc w:val="both"/>
      </w:pPr>
      <w:bookmarkStart w:id="7" w:name="_Toc405558097"/>
      <w:r w:rsidRPr="00264CA1">
        <w:lastRenderedPageBreak/>
        <w:t>Creazione</w:t>
      </w:r>
      <w:r w:rsidR="000E0303" w:rsidRPr="00264CA1">
        <w:t xml:space="preserve"> </w:t>
      </w:r>
      <w:r w:rsidRPr="00264CA1">
        <w:t>di una nuova dichiarazione</w:t>
      </w:r>
      <w:bookmarkEnd w:id="7"/>
      <w:r w:rsidR="005041B8" w:rsidRPr="00264CA1">
        <w:t xml:space="preserve"> </w:t>
      </w:r>
    </w:p>
    <w:p w:rsidR="009E408B" w:rsidRPr="00264CA1" w:rsidRDefault="00E6764E" w:rsidP="008C0C1D">
      <w:pPr>
        <w:rPr>
          <w:b/>
        </w:rPr>
      </w:pPr>
      <w:r w:rsidRPr="00264CA1">
        <w:t>I</w:t>
      </w:r>
      <w:r w:rsidR="000D198C" w:rsidRPr="00264CA1">
        <w:t>nserite le credenziali d’</w:t>
      </w:r>
      <w:r w:rsidR="000E0303" w:rsidRPr="00264CA1">
        <w:t>accesso, viene</w:t>
      </w:r>
      <w:r w:rsidR="000D198C" w:rsidRPr="00264CA1">
        <w:t xml:space="preserve"> visualizzata la schermata</w:t>
      </w:r>
      <w:r w:rsidR="009E408B">
        <w:t xml:space="preserve"> che segue</w:t>
      </w:r>
      <w:r w:rsidR="000D198C" w:rsidRPr="00264CA1">
        <w:t xml:space="preserve"> </w:t>
      </w:r>
      <w:r w:rsidR="009E408B">
        <w:t>(</w:t>
      </w:r>
      <w:r w:rsidR="00D57180" w:rsidRPr="00264CA1">
        <w:rPr>
          <w:b/>
        </w:rPr>
        <w:t>F</w:t>
      </w:r>
      <w:r w:rsidR="000D198C" w:rsidRPr="00264CA1">
        <w:rPr>
          <w:b/>
        </w:rPr>
        <w:t>ig. 2</w:t>
      </w:r>
      <w:r w:rsidR="009E408B">
        <w:rPr>
          <w:b/>
        </w:rPr>
        <w:t>):</w:t>
      </w:r>
    </w:p>
    <w:p w:rsidR="009E408B" w:rsidRDefault="00097405" w:rsidP="00F33504">
      <w:pPr>
        <w:jc w:val="center"/>
        <w:rPr>
          <w:highlight w:val="yellow"/>
        </w:rPr>
      </w:pPr>
      <w:r>
        <w:rPr>
          <w:noProof/>
        </w:rPr>
        <mc:AlternateContent>
          <mc:Choice Requires="wpg">
            <w:drawing>
              <wp:anchor distT="0" distB="0" distL="114300" distR="114300" simplePos="0" relativeHeight="251655680" behindDoc="0" locked="0" layoutInCell="1" allowOverlap="1" wp14:anchorId="15A4F02E" wp14:editId="739ED3A6">
                <wp:simplePos x="0" y="0"/>
                <wp:positionH relativeFrom="column">
                  <wp:posOffset>4944745</wp:posOffset>
                </wp:positionH>
                <wp:positionV relativeFrom="paragraph">
                  <wp:posOffset>923290</wp:posOffset>
                </wp:positionV>
                <wp:extent cx="626110" cy="604520"/>
                <wp:effectExtent l="10795" t="10160" r="10795" b="13970"/>
                <wp:wrapNone/>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604520"/>
                          <a:chOff x="9450" y="6637"/>
                          <a:chExt cx="1106" cy="952"/>
                        </a:xfrm>
                      </wpg:grpSpPr>
                      <wps:wsp>
                        <wps:cNvPr id="10" name="AutoShape 2"/>
                        <wps:cNvSpPr>
                          <a:spLocks noChangeArrowheads="1"/>
                        </wps:cNvSpPr>
                        <wps:spPr bwMode="auto">
                          <a:xfrm>
                            <a:off x="9450" y="6637"/>
                            <a:ext cx="1106" cy="476"/>
                          </a:xfrm>
                          <a:prstGeom prst="roundRect">
                            <a:avLst>
                              <a:gd name="adj" fmla="val 16667"/>
                            </a:avLst>
                          </a:prstGeom>
                          <a:solidFill>
                            <a:srgbClr val="FFFFFF">
                              <a:alpha val="0"/>
                            </a:srgbClr>
                          </a:solidFill>
                          <a:ln w="19050">
                            <a:solidFill>
                              <a:srgbClr val="FF0000"/>
                            </a:solidFill>
                            <a:round/>
                            <a:headEnd/>
                            <a:tailEnd/>
                          </a:ln>
                        </wps:spPr>
                        <wps:bodyPr rot="0" vert="horz" wrap="square" lIns="91440" tIns="45720" rIns="91440" bIns="45720" anchor="t" anchorCtr="0" upright="1">
                          <a:noAutofit/>
                        </wps:bodyPr>
                      </wps:wsp>
                      <wps:wsp>
                        <wps:cNvPr id="13" name="AutoShape 3"/>
                        <wps:cNvCnPr>
                          <a:cxnSpLocks noChangeShapeType="1"/>
                        </wps:cNvCnPr>
                        <wps:spPr bwMode="auto">
                          <a:xfrm flipV="1">
                            <a:off x="10003" y="7177"/>
                            <a:ext cx="0" cy="412"/>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89.35pt;margin-top:72.7pt;width:49.3pt;height:47.6pt;z-index:251655680" coordorigin="9450,6637" coordsize="110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">
                <v:roundrect id="AutoShape 2" o:spid="_x0000_s1027" style="position:absolute;left:9450;top:6637;width:1106;height:4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uMsMA&#10;AADbAAAADwAAAGRycy9kb3ducmV2LnhtbESPQWvDMAyF74X9B6PBbo3TMsbI6pYyyCiDHpq17Cpi&#10;NQ6N5RC7Sfbvp8NgN4n39N6nzW72nRppiG1gA6ssB0VcB9tyY+D8VS5fQcWEbLELTAZ+KMJu+7DY&#10;YGHDxCcaq9QoCeFYoAGXUl9oHWtHHmMWemLRrmHwmGQdGm0HnCTcd3qd5y/aY8vS4LCnd0f1rbp7&#10;A998qo7H6+Q+y/tI6eN51VaX0pinx3n/BirRnP7Nf9cHK/hCL7/IA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nuMsMAAADbAAAADwAAAAAAAAAAAAAAAACYAgAAZHJzL2Rv&#10;d25yZXYueG1sUEsFBgAAAAAEAAQA9QAAAIgDAAAAAA==&#10;" strokecolor="red" strokeweight="1.5pt">
                  <v:fill opacity="0"/>
                </v:roundrect>
                <v:shapetype id="_x0000_t32" coordsize="21600,21600" o:spt="32" o:oned="t" path="m,l21600,21600e" filled="f">
                  <v:path arrowok="t" fillok="f" o:connecttype="none"/>
                  <o:lock v:ext="edit" shapetype="t"/>
                </v:shapetype>
                <v:shape id="AutoShape 3" o:spid="_x0000_s1028" type="#_x0000_t32" style="position:absolute;left:10003;top:7177;width:0;height:4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QIMEAAADbAAAADwAAAGRycy9kb3ducmV2LnhtbERPTYvCMBC9C/6HMIIXWVNd0KUaZVlQ&#10;BFHQ3Yu3oRmbYjMpSdT6782C4G0e73Pmy9bW4kY+VI4VjIYZCOLC6YpLBX+/q48vECEia6wdk4IH&#10;BVguup055trd+UC3YyxFCuGQowITY5NLGQpDFsPQNcSJOztvMSboS6k93lO4reU4yybSYsWpwWBD&#10;P4aKy/FqFawfu43fNtlpdB7QxVSD6bbcT5Xq99rvGYhIbXyLX+6NTvM/4f+XdI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d1AgwQAAANsAAAAPAAAAAAAAAAAAAAAA&#10;AKECAABkcnMvZG93bnJldi54bWxQSwUGAAAAAAQABAD5AAAAjwMAAAAA&#10;" strokecolor="red" strokeweight="1.5pt">
                  <v:stroke endarrow="block"/>
                </v:shape>
              </v:group>
            </w:pict>
          </mc:Fallback>
        </mc:AlternateContent>
      </w:r>
      <w:r w:rsidR="009E408B" w:rsidRPr="009E408B">
        <w:rPr>
          <w:noProof/>
        </w:rPr>
        <w:drawing>
          <wp:inline distT="0" distB="0" distL="0" distR="0" wp14:anchorId="2F2A7753" wp14:editId="0B3073E9">
            <wp:extent cx="6097822" cy="1652954"/>
            <wp:effectExtent l="19050" t="19050" r="0" b="444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50" t="10106" r="2188" b="52464"/>
                    <a:stretch/>
                  </pic:blipFill>
                  <pic:spPr bwMode="auto">
                    <a:xfrm>
                      <a:off x="0" y="0"/>
                      <a:ext cx="6101562" cy="16539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906F8" w:rsidRPr="009E408B">
        <w:rPr>
          <w:b/>
        </w:rPr>
        <w:t>Figura 2</w:t>
      </w:r>
      <w:r w:rsidR="006906F8" w:rsidRPr="009E408B">
        <w:t>:</w:t>
      </w:r>
      <w:r w:rsidR="00DD3290" w:rsidRPr="009E408B">
        <w:t xml:space="preserve"> creazione di una nuova dichiarazione e</w:t>
      </w:r>
      <w:r w:rsidR="006906F8" w:rsidRPr="009E408B">
        <w:t xml:space="preserve"> visualizzazione delle dichiarazioni esistenti</w:t>
      </w:r>
    </w:p>
    <w:p w:rsidR="00F33504" w:rsidRPr="009E408B" w:rsidRDefault="00F33504" w:rsidP="00F33504">
      <w:pPr>
        <w:jc w:val="center"/>
        <w:rPr>
          <w:highlight w:val="yellow"/>
        </w:rPr>
      </w:pPr>
    </w:p>
    <w:p w:rsidR="00E22499" w:rsidRDefault="00E22499" w:rsidP="0071520C">
      <w:pPr>
        <w:jc w:val="both"/>
      </w:pPr>
      <w:r w:rsidRPr="009E408B">
        <w:t>La schermata contiene due diversi riquadri:</w:t>
      </w:r>
    </w:p>
    <w:p w:rsidR="006B4E95" w:rsidRDefault="009E408B" w:rsidP="00A54639">
      <w:pPr>
        <w:pStyle w:val="Paragrafoelenco"/>
        <w:numPr>
          <w:ilvl w:val="0"/>
          <w:numId w:val="5"/>
        </w:numPr>
        <w:ind w:left="426" w:hanging="426"/>
        <w:jc w:val="both"/>
      </w:pPr>
      <w:r w:rsidRPr="009E408B">
        <w:t>Il riquadro “</w:t>
      </w:r>
      <w:r w:rsidRPr="009E408B">
        <w:rPr>
          <w:i/>
        </w:rPr>
        <w:t>Ricerca Perequazioni</w:t>
      </w:r>
      <w:r w:rsidRPr="009E408B">
        <w:t xml:space="preserve">” consente di visualizzare lo storico delle perequazioni inviate per ciascun </w:t>
      </w:r>
      <w:r w:rsidR="00F33504">
        <w:t>periodo</w:t>
      </w:r>
      <w:r w:rsidRPr="009E408B">
        <w:t xml:space="preserve"> di validità, nonché la dichiarazione in fase di compilazione</w:t>
      </w:r>
      <w:r w:rsidR="006B4E95">
        <w:t>.</w:t>
      </w:r>
    </w:p>
    <w:p w:rsidR="009E408B" w:rsidRPr="009E408B" w:rsidRDefault="009E408B" w:rsidP="006B4E95">
      <w:pPr>
        <w:pStyle w:val="Paragrafoelenco"/>
        <w:ind w:left="426"/>
        <w:jc w:val="both"/>
      </w:pPr>
      <w:r>
        <w:t>N</w:t>
      </w:r>
      <w:r w:rsidRPr="009E408B">
        <w:t>ella Fig. 2, a titolo di esempio, per l’azienda “</w:t>
      </w:r>
      <w:r w:rsidRPr="009E408B">
        <w:rPr>
          <w:i/>
        </w:rPr>
        <w:t>Test Perequazioni</w:t>
      </w:r>
      <w:r w:rsidRPr="009E408B">
        <w:t>” è stata ri</w:t>
      </w:r>
      <w:r>
        <w:t>portata una sola dichiarazione riferita al periodo di riferimento</w:t>
      </w:r>
      <w:r w:rsidR="00F33504">
        <w:t xml:space="preserve">: </w:t>
      </w:r>
      <w:r>
        <w:t xml:space="preserve"> 01/02/</w:t>
      </w:r>
      <w:r w:rsidRPr="009E408B">
        <w:t xml:space="preserve">2013 - 31/05/2013. </w:t>
      </w:r>
    </w:p>
    <w:p w:rsidR="00E22499" w:rsidRPr="009E408B" w:rsidRDefault="006906F8" w:rsidP="00A54639">
      <w:pPr>
        <w:pStyle w:val="Paragrafoelenco"/>
        <w:numPr>
          <w:ilvl w:val="0"/>
          <w:numId w:val="5"/>
        </w:numPr>
        <w:ind w:left="425" w:hanging="425"/>
        <w:contextualSpacing w:val="0"/>
        <w:jc w:val="both"/>
      </w:pPr>
      <w:r w:rsidRPr="009E408B">
        <w:t>Il riquadro “</w:t>
      </w:r>
      <w:r w:rsidRPr="009E408B">
        <w:rPr>
          <w:i/>
        </w:rPr>
        <w:t>Inserisci Perequazione</w:t>
      </w:r>
      <w:r w:rsidRPr="009E408B">
        <w:t>” consente all’utente di generare una nuova dichiarazione di com</w:t>
      </w:r>
      <w:r w:rsidR="00AB1EC4" w:rsidRPr="009E408B">
        <w:t xml:space="preserve">petenza di un determinato </w:t>
      </w:r>
      <w:r w:rsidR="006B4E95">
        <w:t>periodo di riferimento</w:t>
      </w:r>
      <w:r w:rsidR="00E6764E" w:rsidRPr="009E408B">
        <w:t>. S</w:t>
      </w:r>
      <w:r w:rsidRPr="009E408B">
        <w:t>elezionat</w:t>
      </w:r>
      <w:r w:rsidR="00E6764E" w:rsidRPr="009E408B">
        <w:t>i</w:t>
      </w:r>
      <w:r w:rsidRPr="009E408B">
        <w:t xml:space="preserve"> il tipo di perequ</w:t>
      </w:r>
      <w:r w:rsidR="006B4E95">
        <w:t>azione (nel caso in esame:  TIVG</w:t>
      </w:r>
      <w:r w:rsidRPr="009E408B">
        <w:t xml:space="preserve">) </w:t>
      </w:r>
      <w:r w:rsidR="000E0303" w:rsidRPr="009E408B">
        <w:t xml:space="preserve">e </w:t>
      </w:r>
      <w:r w:rsidR="006B4E95">
        <w:t>il periodo</w:t>
      </w:r>
      <w:r w:rsidRPr="009E408B">
        <w:t xml:space="preserve"> di </w:t>
      </w:r>
      <w:r w:rsidR="000E0303" w:rsidRPr="009E408B">
        <w:t>validità</w:t>
      </w:r>
      <w:r w:rsidRPr="009E408B">
        <w:t>, cliccando sul tasto “crea”</w:t>
      </w:r>
      <w:r w:rsidR="00FD4CF0" w:rsidRPr="009E408B">
        <w:t xml:space="preserve"> verrà</w:t>
      </w:r>
      <w:r w:rsidRPr="009E408B">
        <w:t xml:space="preserve"> consentito di inserire i dati</w:t>
      </w:r>
      <w:r w:rsidR="00B31F8E" w:rsidRPr="009E408B">
        <w:t xml:space="preserve"> di una nuova dichiarazione</w:t>
      </w:r>
      <w:r w:rsidRPr="009E408B">
        <w:t xml:space="preserve"> </w:t>
      </w:r>
      <w:r w:rsidR="00E22499" w:rsidRPr="009E408B">
        <w:t xml:space="preserve"> </w:t>
      </w:r>
      <w:r w:rsidR="00A06661" w:rsidRPr="009E408B">
        <w:t>(</w:t>
      </w:r>
      <w:r w:rsidR="00A06661" w:rsidRPr="00D81EA6">
        <w:t xml:space="preserve">vedi </w:t>
      </w:r>
      <w:r w:rsidR="00E22499" w:rsidRPr="00D81EA6">
        <w:t>paragrafo successivo</w:t>
      </w:r>
      <w:r w:rsidR="00A06661" w:rsidRPr="009E408B">
        <w:t>)</w:t>
      </w:r>
      <w:r w:rsidR="00E22499" w:rsidRPr="009E408B">
        <w:t>.</w:t>
      </w:r>
    </w:p>
    <w:p w:rsidR="00DD3290" w:rsidRPr="009E408B" w:rsidRDefault="00DD3290" w:rsidP="007C611E">
      <w:pPr>
        <w:jc w:val="both"/>
      </w:pPr>
      <w:r w:rsidRPr="009E408B">
        <w:t xml:space="preserve">Non è possibile generare contemporaneamente più di una dichiarazione </w:t>
      </w:r>
      <w:r w:rsidR="00E6764E" w:rsidRPr="009E408B">
        <w:t xml:space="preserve">riferita </w:t>
      </w:r>
      <w:r w:rsidR="006B4E95">
        <w:t>al medesimo periodo di riferimento</w:t>
      </w:r>
      <w:r w:rsidRPr="009E408B">
        <w:t>.</w:t>
      </w:r>
    </w:p>
    <w:p w:rsidR="00D412D9" w:rsidRPr="00F33504" w:rsidRDefault="00AB1EC4" w:rsidP="0071520C">
      <w:pPr>
        <w:jc w:val="both"/>
      </w:pPr>
      <w:r w:rsidRPr="00F33504">
        <w:t>Le operazi</w:t>
      </w:r>
      <w:r w:rsidR="00BC48AB" w:rsidRPr="00F33504">
        <w:t>oni possibili sulle dichiarazioni esistenti</w:t>
      </w:r>
      <w:r w:rsidRPr="00F33504">
        <w:t xml:space="preserve"> vengono identificate dalle icone rappresentate nella colonna “</w:t>
      </w:r>
      <w:r w:rsidRPr="00F33504">
        <w:rPr>
          <w:i/>
        </w:rPr>
        <w:t>operazioni</w:t>
      </w:r>
      <w:r w:rsidRPr="00F33504">
        <w:t>” evidenziata</w:t>
      </w:r>
      <w:r w:rsidR="000470F6" w:rsidRPr="00F33504">
        <w:t xml:space="preserve"> in rosso</w:t>
      </w:r>
      <w:r w:rsidR="00065250" w:rsidRPr="00F33504">
        <w:t xml:space="preserve"> </w:t>
      </w:r>
      <w:r w:rsidRPr="00F33504">
        <w:t>n</w:t>
      </w:r>
      <w:r w:rsidR="00065250" w:rsidRPr="00F33504">
        <w:t>ella</w:t>
      </w:r>
      <w:r w:rsidRPr="00F33504">
        <w:t xml:space="preserve"> Fig. 2. </w:t>
      </w:r>
    </w:p>
    <w:p w:rsidR="00C7198C" w:rsidRDefault="00D412D9" w:rsidP="00D412D9">
      <w:pPr>
        <w:jc w:val="both"/>
      </w:pPr>
      <w:r w:rsidRPr="00F33504">
        <w:t>Nella tabella 1 che segue</w:t>
      </w:r>
      <w:r w:rsidR="00DD3290" w:rsidRPr="00F33504">
        <w:t>,</w:t>
      </w:r>
      <w:r w:rsidRPr="00F33504">
        <w:t xml:space="preserve"> </w:t>
      </w:r>
      <w:r w:rsidR="00FC7AB2" w:rsidRPr="00F33504">
        <w:t xml:space="preserve">vengono riportate le icone che possono comparire, a seconda dello stato di </w:t>
      </w:r>
      <w:r w:rsidR="00EC6948" w:rsidRPr="00F33504">
        <w:t>avanzamento della dichiarazione:</w:t>
      </w:r>
    </w:p>
    <w:p w:rsidR="00F33504" w:rsidRDefault="00F33504" w:rsidP="00D412D9">
      <w:pPr>
        <w:jc w:val="both"/>
      </w:pPr>
    </w:p>
    <w:p w:rsidR="00F33504" w:rsidRPr="00F33504" w:rsidRDefault="00F33504" w:rsidP="00D412D9">
      <w:pPr>
        <w:jc w:val="both"/>
      </w:pPr>
    </w:p>
    <w:tbl>
      <w:tblPr>
        <w:tblStyle w:val="Grigliatabella"/>
        <w:tblW w:w="0" w:type="auto"/>
        <w:tblInd w:w="108" w:type="dxa"/>
        <w:tblLook w:val="04A0" w:firstRow="1" w:lastRow="0" w:firstColumn="1" w:lastColumn="0" w:noHBand="0" w:noVBand="1"/>
      </w:tblPr>
      <w:tblGrid>
        <w:gridCol w:w="1276"/>
        <w:gridCol w:w="8116"/>
      </w:tblGrid>
      <w:tr w:rsidR="00D412D9" w:rsidRPr="00F33504" w:rsidTr="00873E47">
        <w:tc>
          <w:tcPr>
            <w:tcW w:w="1276" w:type="dxa"/>
          </w:tcPr>
          <w:p w:rsidR="00D412D9" w:rsidRPr="00F33504" w:rsidRDefault="00D412D9" w:rsidP="00D412D9">
            <w:pPr>
              <w:jc w:val="center"/>
              <w:rPr>
                <w:i/>
              </w:rPr>
            </w:pPr>
            <w:r w:rsidRPr="00F33504">
              <w:rPr>
                <w:i/>
              </w:rPr>
              <w:lastRenderedPageBreak/>
              <w:t>Simbolo</w:t>
            </w:r>
          </w:p>
        </w:tc>
        <w:tc>
          <w:tcPr>
            <w:tcW w:w="8116" w:type="dxa"/>
          </w:tcPr>
          <w:p w:rsidR="00D412D9" w:rsidRPr="00F33504" w:rsidRDefault="00D412D9" w:rsidP="00D412D9">
            <w:pPr>
              <w:jc w:val="center"/>
              <w:rPr>
                <w:i/>
              </w:rPr>
            </w:pPr>
            <w:r w:rsidRPr="00F33504">
              <w:rPr>
                <w:i/>
              </w:rPr>
              <w:t>Descrizione</w:t>
            </w:r>
          </w:p>
        </w:tc>
      </w:tr>
      <w:tr w:rsidR="00D412D9" w:rsidRPr="002C7ABF" w:rsidTr="00873E47">
        <w:trPr>
          <w:trHeight w:val="716"/>
        </w:trPr>
        <w:tc>
          <w:tcPr>
            <w:tcW w:w="1276" w:type="dxa"/>
          </w:tcPr>
          <w:p w:rsidR="00D412D9" w:rsidRPr="00F33504" w:rsidRDefault="00D412D9" w:rsidP="00FA5A3E">
            <w:r w:rsidRPr="00F33504">
              <w:rPr>
                <w:noProof/>
              </w:rPr>
              <w:drawing>
                <wp:anchor distT="0" distB="0" distL="114300" distR="114300" simplePos="0" relativeHeight="251647488" behindDoc="1" locked="0" layoutInCell="1" allowOverlap="1" wp14:anchorId="5CDB736E" wp14:editId="69E82F3B">
                  <wp:simplePos x="0" y="0"/>
                  <wp:positionH relativeFrom="column">
                    <wp:posOffset>155575</wp:posOffset>
                  </wp:positionH>
                  <wp:positionV relativeFrom="paragraph">
                    <wp:posOffset>191135</wp:posOffset>
                  </wp:positionV>
                  <wp:extent cx="348615" cy="342900"/>
                  <wp:effectExtent l="0" t="0" r="0" b="0"/>
                  <wp:wrapThrough wrapText="bothSides">
                    <wp:wrapPolygon edited="0">
                      <wp:start x="0" y="0"/>
                      <wp:lineTo x="0" y="20400"/>
                      <wp:lineTo x="20066" y="20400"/>
                      <wp:lineTo x="20066"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6252" t="31912" r="21986" b="65924"/>
                          <a:stretch/>
                        </pic:blipFill>
                        <pic:spPr bwMode="auto">
                          <a:xfrm>
                            <a:off x="0" y="0"/>
                            <a:ext cx="348615"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116" w:type="dxa"/>
          </w:tcPr>
          <w:p w:rsidR="00D412D9" w:rsidRPr="00F33504" w:rsidRDefault="00D412D9" w:rsidP="00DD3290">
            <w:pPr>
              <w:jc w:val="both"/>
            </w:pPr>
            <w:r w:rsidRPr="00F33504">
              <w:t xml:space="preserve">Cliccando questo tasto, viene consentito all’operatore dell’impresa di editare, e quindi modificare, </w:t>
            </w:r>
            <w:r w:rsidR="00DD3290" w:rsidRPr="00F33504">
              <w:t xml:space="preserve">i dati di </w:t>
            </w:r>
            <w:r w:rsidRPr="00F33504">
              <w:t>una dichiarazione esistente, già salvata, ma non ancora firmata digitalmente</w:t>
            </w:r>
          </w:p>
        </w:tc>
      </w:tr>
      <w:tr w:rsidR="00D412D9" w:rsidRPr="002C7ABF" w:rsidTr="00873E47">
        <w:tc>
          <w:tcPr>
            <w:tcW w:w="1276" w:type="dxa"/>
          </w:tcPr>
          <w:p w:rsidR="00D412D9" w:rsidRPr="00F33504" w:rsidRDefault="00D412D9" w:rsidP="00FA5A3E">
            <w:r w:rsidRPr="00F33504">
              <w:rPr>
                <w:noProof/>
              </w:rPr>
              <w:drawing>
                <wp:anchor distT="0" distB="0" distL="114300" distR="114300" simplePos="0" relativeHeight="251648512" behindDoc="1" locked="0" layoutInCell="1" allowOverlap="1" wp14:anchorId="0B68D655" wp14:editId="4FF343EF">
                  <wp:simplePos x="0" y="0"/>
                  <wp:positionH relativeFrom="column">
                    <wp:posOffset>135255</wp:posOffset>
                  </wp:positionH>
                  <wp:positionV relativeFrom="paragraph">
                    <wp:posOffset>50800</wp:posOffset>
                  </wp:positionV>
                  <wp:extent cx="293370" cy="436245"/>
                  <wp:effectExtent l="0" t="0" r="0" b="0"/>
                  <wp:wrapThrough wrapText="bothSides">
                    <wp:wrapPolygon edited="0">
                      <wp:start x="0" y="0"/>
                      <wp:lineTo x="0" y="20751"/>
                      <wp:lineTo x="19636" y="20751"/>
                      <wp:lineTo x="19636"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8014" t="31500" r="20594" b="65924"/>
                          <a:stretch/>
                        </pic:blipFill>
                        <pic:spPr bwMode="auto">
                          <a:xfrm>
                            <a:off x="0" y="0"/>
                            <a:ext cx="29337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116" w:type="dxa"/>
          </w:tcPr>
          <w:p w:rsidR="00D412D9" w:rsidRPr="00F33504" w:rsidRDefault="00D412D9" w:rsidP="00DD3290">
            <w:pPr>
              <w:jc w:val="both"/>
            </w:pPr>
            <w:r w:rsidRPr="00F33504">
              <w:t xml:space="preserve">Cliccando questo tasto, </w:t>
            </w:r>
            <w:r w:rsidR="00DD3290" w:rsidRPr="00F33504">
              <w:t xml:space="preserve">la dichiarazione </w:t>
            </w:r>
            <w:r w:rsidRPr="00F33504">
              <w:t>viene firmata digitalmente. Dopo la firma, non verrà consentito all’impresa di modificare i dati</w:t>
            </w:r>
            <w:r w:rsidR="00532E52" w:rsidRPr="00F33504">
              <w:t>. La firma della dichiarazione deve essere eseguita dopo la generazione del documento riepilogativo dei dati inseriti in formato pdf</w:t>
            </w:r>
          </w:p>
        </w:tc>
      </w:tr>
      <w:tr w:rsidR="00D412D9" w:rsidRPr="002C7ABF" w:rsidTr="00873E47">
        <w:tc>
          <w:tcPr>
            <w:tcW w:w="1276" w:type="dxa"/>
          </w:tcPr>
          <w:p w:rsidR="00D412D9" w:rsidRPr="00F33504" w:rsidRDefault="00D412D9" w:rsidP="00FA5A3E">
            <w:pPr>
              <w:rPr>
                <w:noProof/>
              </w:rPr>
            </w:pPr>
            <w:r w:rsidRPr="00F33504">
              <w:rPr>
                <w:noProof/>
              </w:rPr>
              <w:drawing>
                <wp:anchor distT="0" distB="0" distL="114300" distR="114300" simplePos="0" relativeHeight="251649536" behindDoc="1" locked="0" layoutInCell="1" allowOverlap="1" wp14:anchorId="4282057C" wp14:editId="111941D6">
                  <wp:simplePos x="0" y="0"/>
                  <wp:positionH relativeFrom="column">
                    <wp:posOffset>130810</wp:posOffset>
                  </wp:positionH>
                  <wp:positionV relativeFrom="paragraph">
                    <wp:posOffset>50800</wp:posOffset>
                  </wp:positionV>
                  <wp:extent cx="293370" cy="324485"/>
                  <wp:effectExtent l="0" t="0" r="0" b="0"/>
                  <wp:wrapThrough wrapText="bothSides">
                    <wp:wrapPolygon edited="0">
                      <wp:start x="0" y="0"/>
                      <wp:lineTo x="0" y="20290"/>
                      <wp:lineTo x="19636" y="20290"/>
                      <wp:lineTo x="19636" y="0"/>
                      <wp:lineTo x="0" y="0"/>
                    </wp:wrapPolygon>
                  </wp:wrapThrough>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9457" t="31975" r="19021" b="65924"/>
                          <a:stretch/>
                        </pic:blipFill>
                        <pic:spPr bwMode="auto">
                          <a:xfrm>
                            <a:off x="0" y="0"/>
                            <a:ext cx="293370" cy="32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116" w:type="dxa"/>
          </w:tcPr>
          <w:p w:rsidR="00D412D9" w:rsidRPr="00F33504" w:rsidRDefault="00D412D9" w:rsidP="00DD3290">
            <w:pPr>
              <w:jc w:val="both"/>
            </w:pPr>
            <w:r w:rsidRPr="00F33504">
              <w:t>Cliccando su questo tasto, il sistema procede alla generazione di un documento in formato pdf, riepilogativo di tutti i dati inseriti da parte dell’impresa</w:t>
            </w:r>
          </w:p>
        </w:tc>
      </w:tr>
      <w:tr w:rsidR="00D412D9" w:rsidRPr="002C7ABF" w:rsidTr="00873E47">
        <w:trPr>
          <w:trHeight w:val="762"/>
        </w:trPr>
        <w:tc>
          <w:tcPr>
            <w:tcW w:w="1276" w:type="dxa"/>
          </w:tcPr>
          <w:p w:rsidR="00D412D9" w:rsidRPr="00F33504" w:rsidRDefault="00D412D9" w:rsidP="00D412D9">
            <w:pPr>
              <w:tabs>
                <w:tab w:val="left" w:pos="622"/>
              </w:tabs>
              <w:rPr>
                <w:noProof/>
              </w:rPr>
            </w:pPr>
            <w:r w:rsidRPr="00F33504">
              <w:rPr>
                <w:noProof/>
              </w:rPr>
              <w:drawing>
                <wp:anchor distT="0" distB="0" distL="114300" distR="114300" simplePos="0" relativeHeight="251650560" behindDoc="1" locked="0" layoutInCell="1" allowOverlap="1" wp14:anchorId="10FF75C7" wp14:editId="33560E43">
                  <wp:simplePos x="0" y="0"/>
                  <wp:positionH relativeFrom="column">
                    <wp:posOffset>138430</wp:posOffset>
                  </wp:positionH>
                  <wp:positionV relativeFrom="paragraph">
                    <wp:posOffset>93980</wp:posOffset>
                  </wp:positionV>
                  <wp:extent cx="318135" cy="309245"/>
                  <wp:effectExtent l="0" t="0" r="0" b="0"/>
                  <wp:wrapThrough wrapText="bothSides">
                    <wp:wrapPolygon edited="0">
                      <wp:start x="0" y="0"/>
                      <wp:lineTo x="0" y="19959"/>
                      <wp:lineTo x="20695" y="19959"/>
                      <wp:lineTo x="20695" y="0"/>
                      <wp:lineTo x="0" y="0"/>
                    </wp:wrapPolygon>
                  </wp:wrapThrough>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80953" t="31995" r="17331" b="65924"/>
                          <a:stretch/>
                        </pic:blipFill>
                        <pic:spPr bwMode="auto">
                          <a:xfrm>
                            <a:off x="0" y="0"/>
                            <a:ext cx="318135" cy="30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3504">
              <w:rPr>
                <w:noProof/>
              </w:rPr>
              <w:tab/>
            </w:r>
          </w:p>
        </w:tc>
        <w:tc>
          <w:tcPr>
            <w:tcW w:w="8116" w:type="dxa"/>
          </w:tcPr>
          <w:p w:rsidR="00D412D9" w:rsidRPr="00F33504" w:rsidRDefault="00D412D9" w:rsidP="00DD3290">
            <w:pPr>
              <w:jc w:val="both"/>
            </w:pPr>
            <w:r w:rsidRPr="00F33504">
              <w:t>Cliccando su questo tanto, il sistema consente all’impresa di scaricare il file pdf precedentemente generato, riepilogativo dei dati da essa inseriti</w:t>
            </w:r>
          </w:p>
        </w:tc>
      </w:tr>
    </w:tbl>
    <w:p w:rsidR="00FA5A3E" w:rsidRPr="00F33504" w:rsidRDefault="00D412D9" w:rsidP="00863592">
      <w:pPr>
        <w:jc w:val="center"/>
      </w:pPr>
      <w:r w:rsidRPr="00F33504">
        <w:rPr>
          <w:b/>
        </w:rPr>
        <w:t xml:space="preserve">Tabella 1: </w:t>
      </w:r>
      <w:r w:rsidR="00DD3290" w:rsidRPr="00F33504">
        <w:t xml:space="preserve">operazioni </w:t>
      </w:r>
      <w:r w:rsidRPr="00F33504">
        <w:t>possibili nelle dichiarazioni</w:t>
      </w:r>
    </w:p>
    <w:p w:rsidR="00873E47" w:rsidRPr="00F33504" w:rsidRDefault="00873E47" w:rsidP="00873E47">
      <w:pPr>
        <w:spacing w:before="240"/>
        <w:jc w:val="center"/>
      </w:pPr>
    </w:p>
    <w:p w:rsidR="00FD1CDD" w:rsidRPr="00F33504" w:rsidRDefault="00DD3290" w:rsidP="00A54639">
      <w:pPr>
        <w:pStyle w:val="Titolo2"/>
        <w:numPr>
          <w:ilvl w:val="1"/>
          <w:numId w:val="9"/>
        </w:numPr>
        <w:spacing w:after="120"/>
        <w:jc w:val="both"/>
      </w:pPr>
      <w:bookmarkStart w:id="8" w:name="_Toc405558098"/>
      <w:r w:rsidRPr="00F33504">
        <w:t xml:space="preserve">Compilazione delle </w:t>
      </w:r>
      <w:r w:rsidR="00924313">
        <w:t>schede</w:t>
      </w:r>
      <w:bookmarkEnd w:id="8"/>
    </w:p>
    <w:p w:rsidR="00924313" w:rsidRDefault="00A35208" w:rsidP="00E2780C">
      <w:pPr>
        <w:jc w:val="both"/>
      </w:pPr>
      <w:r w:rsidRPr="00F33504">
        <w:t>Una volta i</w:t>
      </w:r>
      <w:r w:rsidR="00C7198C" w:rsidRPr="00F33504">
        <w:t>nserita</w:t>
      </w:r>
      <w:r w:rsidR="00912C4A" w:rsidRPr="00F33504">
        <w:t xml:space="preserve"> una nuova dichiarazione,</w:t>
      </w:r>
      <w:r w:rsidR="00175D8C">
        <w:t xml:space="preserve"> con riferimento al</w:t>
      </w:r>
      <w:r w:rsidRPr="00F33504">
        <w:t xml:space="preserve"> </w:t>
      </w:r>
      <w:r w:rsidR="00F33504">
        <w:t>periodo di rifer</w:t>
      </w:r>
      <w:r w:rsidR="00924313">
        <w:t>imento: 01/02/2013 - 31/05/2013</w:t>
      </w:r>
      <w:r w:rsidRPr="00F33504">
        <w:t>,</w:t>
      </w:r>
      <w:r w:rsidR="00912C4A" w:rsidRPr="00F33504">
        <w:t xml:space="preserve"> </w:t>
      </w:r>
      <w:r w:rsidR="00175D8C">
        <w:t>viene richiesto all’utente</w:t>
      </w:r>
      <w:r w:rsidR="00C7198C" w:rsidRPr="00F33504">
        <w:t xml:space="preserve"> </w:t>
      </w:r>
      <w:r w:rsidR="00175D8C">
        <w:t>di compilare</w:t>
      </w:r>
      <w:r w:rsidR="00C7198C" w:rsidRPr="00F33504">
        <w:t xml:space="preserve"> </w:t>
      </w:r>
      <w:r w:rsidR="00924313">
        <w:t xml:space="preserve">tre differenti </w:t>
      </w:r>
      <w:r w:rsidR="002C7ABF">
        <w:t>schede</w:t>
      </w:r>
      <w:r w:rsidR="00924313">
        <w:t xml:space="preserve">, denominate rispettivamente: </w:t>
      </w:r>
      <w:r w:rsidR="00924313" w:rsidRPr="00924313">
        <w:rPr>
          <w:i/>
        </w:rPr>
        <w:t>“</w:t>
      </w:r>
      <w:r w:rsidR="009B7C07">
        <w:rPr>
          <w:i/>
        </w:rPr>
        <w:t>Info</w:t>
      </w:r>
      <w:r w:rsidR="00924313" w:rsidRPr="00924313">
        <w:rPr>
          <w:i/>
        </w:rPr>
        <w:t>”</w:t>
      </w:r>
      <w:r w:rsidR="00924313">
        <w:t xml:space="preserve">, </w:t>
      </w:r>
      <w:r w:rsidR="00924313" w:rsidRPr="00924313">
        <w:rPr>
          <w:i/>
        </w:rPr>
        <w:t>“PdR”</w:t>
      </w:r>
      <w:r w:rsidR="00924313">
        <w:t xml:space="preserve"> e </w:t>
      </w:r>
      <w:r w:rsidR="00924313" w:rsidRPr="00924313">
        <w:rPr>
          <w:i/>
        </w:rPr>
        <w:t>“Energia”</w:t>
      </w:r>
      <w:r w:rsidR="00924313">
        <w:t>.</w:t>
      </w:r>
      <w:r w:rsidR="00912C4A" w:rsidRPr="00F33504">
        <w:t xml:space="preserve"> </w:t>
      </w:r>
    </w:p>
    <w:p w:rsidR="00924313" w:rsidRDefault="00924313" w:rsidP="00924313">
      <w:pPr>
        <w:jc w:val="both"/>
      </w:pPr>
      <w:r w:rsidRPr="00175D8C">
        <w:t>Prima di pr</w:t>
      </w:r>
      <w:r>
        <w:t>ocedere con la descrizione delle singole</w:t>
      </w:r>
      <w:r w:rsidRPr="00175D8C">
        <w:t xml:space="preserve"> </w:t>
      </w:r>
      <w:r>
        <w:t>sche</w:t>
      </w:r>
      <w:r w:rsidR="002C7ABF">
        <w:t>de</w:t>
      </w:r>
      <w:r w:rsidRPr="00175D8C">
        <w:t>, occo</w:t>
      </w:r>
      <w:r>
        <w:t>rre premettere che, per ciascun riquadro in esse contenuto</w:t>
      </w:r>
      <w:r w:rsidRPr="00175D8C">
        <w:t xml:space="preserve">, sono state predisposte delle apposite </w:t>
      </w:r>
      <w:r w:rsidRPr="00175D8C">
        <w:rPr>
          <w:u w:val="single"/>
        </w:rPr>
        <w:t>info</w:t>
      </w:r>
      <w:r>
        <w:rPr>
          <w:u w:val="single"/>
        </w:rPr>
        <w:t xml:space="preserve"> esplicative</w:t>
      </w:r>
      <w:r w:rsidRPr="00175D8C">
        <w:t xml:space="preserve"> (contrassegnate dall’icona  </w:t>
      </w:r>
      <w:r w:rsidRPr="00175D8C">
        <w:rPr>
          <w:noProof/>
        </w:rPr>
        <w:drawing>
          <wp:inline distT="0" distB="0" distL="0" distR="0" wp14:anchorId="2E605521" wp14:editId="40AE9E71">
            <wp:extent cx="182880" cy="154940"/>
            <wp:effectExtent l="0" t="0" r="7620" b="0"/>
            <wp:docPr id="7" name="Immagine 7"/>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7"/>
                    <a:srcRect l="81383" t="54266" r="16866" b="43877"/>
                    <a:stretch/>
                  </pic:blipFill>
                  <pic:spPr bwMode="auto">
                    <a:xfrm>
                      <a:off x="0" y="0"/>
                      <a:ext cx="182880" cy="154940"/>
                    </a:xfrm>
                    <a:prstGeom prst="rect">
                      <a:avLst/>
                    </a:prstGeom>
                    <a:ln>
                      <a:noFill/>
                    </a:ln>
                    <a:extLst>
                      <a:ext uri="{53640926-AAD7-44D8-BBD7-CCE9431645EC}">
                        <a14:shadowObscured xmlns:a14="http://schemas.microsoft.com/office/drawing/2010/main"/>
                      </a:ext>
                    </a:extLst>
                  </pic:spPr>
                </pic:pic>
              </a:graphicData>
            </a:graphic>
          </wp:inline>
        </w:drawing>
      </w:r>
      <w:r w:rsidRPr="00175D8C">
        <w:t xml:space="preserve"> , posizionata in alto a destra di ciascun riquadro), con lo scopo di guidare </w:t>
      </w:r>
      <w:r>
        <w:t>l’utente</w:t>
      </w:r>
      <w:r w:rsidRPr="00175D8C">
        <w:t xml:space="preserve"> durante la compilazione della dichiarazione.</w:t>
      </w:r>
      <w:r>
        <w:t xml:space="preserve"> Si sottolinea l’importanza di prenderne visione duran</w:t>
      </w:r>
      <w:r w:rsidR="002C7ABF">
        <w:t>te la fase di compilazione</w:t>
      </w:r>
      <w:r>
        <w:t>, al fine di prevenire eventuali errori.</w:t>
      </w:r>
    </w:p>
    <w:p w:rsidR="00924313" w:rsidRDefault="00924313" w:rsidP="00A54639">
      <w:pPr>
        <w:pStyle w:val="Titolo2"/>
        <w:numPr>
          <w:ilvl w:val="2"/>
          <w:numId w:val="10"/>
        </w:numPr>
        <w:ind w:left="1276" w:hanging="916"/>
      </w:pPr>
      <w:bookmarkStart w:id="9" w:name="_Toc405558099"/>
      <w:r>
        <w:t>S</w:t>
      </w:r>
      <w:r w:rsidR="009B7C07">
        <w:t>cheda “Info”</w:t>
      </w:r>
      <w:bookmarkEnd w:id="9"/>
    </w:p>
    <w:p w:rsidR="00A06661" w:rsidRDefault="009B7C07" w:rsidP="00E2780C">
      <w:pPr>
        <w:jc w:val="both"/>
      </w:pPr>
      <w:r>
        <w:t xml:space="preserve">La prima </w:t>
      </w:r>
      <w:r w:rsidR="002C7ABF">
        <w:t>scheda</w:t>
      </w:r>
      <w:r>
        <w:t xml:space="preserve"> che deve essere compilata è quella relativa alle</w:t>
      </w:r>
      <w:r w:rsidR="00D81EA6">
        <w:t xml:space="preserve"> informazioni di tipo anagrafico, nel seguito riportae</w:t>
      </w:r>
      <w:r>
        <w:t xml:space="preserve">a nella </w:t>
      </w:r>
      <w:r w:rsidR="00912C4A" w:rsidRPr="00F33504">
        <w:rPr>
          <w:b/>
        </w:rPr>
        <w:t>Fig. 3</w:t>
      </w:r>
      <w:r w:rsidR="00912C4A" w:rsidRPr="00F33504">
        <w:t>.</w:t>
      </w:r>
    </w:p>
    <w:p w:rsidR="00175D8C" w:rsidRDefault="00175D8C" w:rsidP="00E2780C">
      <w:pPr>
        <w:jc w:val="both"/>
      </w:pPr>
    </w:p>
    <w:p w:rsidR="00924313" w:rsidRPr="00924313" w:rsidRDefault="00924313" w:rsidP="008D51C8"/>
    <w:p w:rsidR="00175D8C" w:rsidRPr="00F33504" w:rsidRDefault="00175D8C" w:rsidP="00E2780C">
      <w:pPr>
        <w:jc w:val="both"/>
      </w:pPr>
      <w:r>
        <w:rPr>
          <w:noProof/>
        </w:rPr>
        <w:lastRenderedPageBreak/>
        <w:drawing>
          <wp:inline distT="0" distB="0" distL="0" distR="0" wp14:anchorId="6B573E0B" wp14:editId="0CF417BF">
            <wp:extent cx="5866227" cy="2883876"/>
            <wp:effectExtent l="19050" t="19050" r="127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29" t="11790" r="2488" b="3708"/>
                    <a:stretch/>
                  </pic:blipFill>
                  <pic:spPr bwMode="auto">
                    <a:xfrm>
                      <a:off x="0" y="0"/>
                      <a:ext cx="5875417" cy="288839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34BDA" w:rsidRPr="009B7C07" w:rsidRDefault="00924313" w:rsidP="009B7C07">
      <w:pPr>
        <w:jc w:val="center"/>
        <w:rPr>
          <w:highlight w:val="yellow"/>
        </w:rPr>
      </w:pPr>
      <w:r w:rsidRPr="009E408B">
        <w:rPr>
          <w:b/>
        </w:rPr>
        <w:t xml:space="preserve">Figura </w:t>
      </w:r>
      <w:r>
        <w:rPr>
          <w:b/>
        </w:rPr>
        <w:t>3</w:t>
      </w:r>
      <w:r w:rsidRPr="009E408B">
        <w:t xml:space="preserve">: </w:t>
      </w:r>
      <w:r w:rsidR="009B7C07">
        <w:t>sche</w:t>
      </w:r>
      <w:r w:rsidR="002C7ABF">
        <w:t>d</w:t>
      </w:r>
      <w:r w:rsidR="009B7C07">
        <w:t>a “info”</w:t>
      </w:r>
    </w:p>
    <w:p w:rsidR="00CB3715" w:rsidRPr="009B7C07" w:rsidRDefault="009B7C07" w:rsidP="009B7C07">
      <w:pPr>
        <w:jc w:val="both"/>
      </w:pPr>
      <w:r w:rsidRPr="009B7C07">
        <w:t>Nella sche</w:t>
      </w:r>
      <w:r w:rsidR="002C7ABF">
        <w:t>d</w:t>
      </w:r>
      <w:r w:rsidRPr="009B7C07">
        <w:t>a</w:t>
      </w:r>
      <w:r w:rsidR="00C7198C" w:rsidRPr="009B7C07">
        <w:t xml:space="preserve"> “</w:t>
      </w:r>
      <w:r w:rsidRPr="009B7C07">
        <w:t>info</w:t>
      </w:r>
      <w:r w:rsidR="00C7198C" w:rsidRPr="009B7C07">
        <w:t>”, l’utente è tenuto ad indicare</w:t>
      </w:r>
      <w:r w:rsidR="00CB3715" w:rsidRPr="009B7C07">
        <w:t xml:space="preserve"> obbligatoriamente:</w:t>
      </w:r>
      <w:r w:rsidR="00C7198C" w:rsidRPr="009B7C07">
        <w:t xml:space="preserve"> </w:t>
      </w:r>
    </w:p>
    <w:p w:rsidR="001F6A2E" w:rsidRPr="00195A4A" w:rsidRDefault="00C7198C" w:rsidP="00B90A08">
      <w:pPr>
        <w:pStyle w:val="Paragrafoelenco"/>
        <w:numPr>
          <w:ilvl w:val="0"/>
          <w:numId w:val="3"/>
        </w:numPr>
        <w:spacing w:after="120"/>
        <w:ind w:left="714" w:hanging="357"/>
        <w:contextualSpacing w:val="0"/>
        <w:jc w:val="both"/>
      </w:pPr>
      <w:r w:rsidRPr="009B7C07">
        <w:t>il nome e i recapiti di due persone alle</w:t>
      </w:r>
      <w:r w:rsidR="000A3143" w:rsidRPr="009B7C07">
        <w:t xml:space="preserve"> quali gli Uffici dell'Autorità</w:t>
      </w:r>
      <w:r w:rsidRPr="009B7C07">
        <w:t xml:space="preserve">, ovvero della Cassa Conguaglio per il Settore Elettrico, </w:t>
      </w:r>
      <w:r w:rsidRPr="00195A4A">
        <w:t>possano fare riferimento per le com</w:t>
      </w:r>
      <w:r w:rsidR="00CB3715" w:rsidRPr="00195A4A">
        <w:t>unicazioni di carattere tecnico;</w:t>
      </w:r>
      <w:r w:rsidRPr="00195A4A">
        <w:t xml:space="preserve"> </w:t>
      </w:r>
    </w:p>
    <w:p w:rsidR="00CB3715" w:rsidRPr="00195A4A" w:rsidRDefault="009B7C07" w:rsidP="003E1B21">
      <w:pPr>
        <w:pStyle w:val="Paragrafoelenco"/>
        <w:numPr>
          <w:ilvl w:val="0"/>
          <w:numId w:val="3"/>
        </w:numPr>
        <w:ind w:left="714" w:hanging="357"/>
        <w:contextualSpacing w:val="0"/>
        <w:jc w:val="both"/>
      </w:pPr>
      <w:r w:rsidRPr="00195A4A">
        <w:t xml:space="preserve">l’indirizzo di posta elettronica certificata “PEC perequazione” al quale la Cassa invierà la comunicazione dei risultati degli ammontari di perequazione </w:t>
      </w:r>
      <w:r w:rsidR="008D51C8">
        <w:t>del servizio di default</w:t>
      </w:r>
      <w:r w:rsidR="00CB3715" w:rsidRPr="00195A4A">
        <w:t>.</w:t>
      </w:r>
      <w:r w:rsidR="00195A4A">
        <w:t xml:space="preserve"> E’ facoltà dell’impresa indicare lo stesso indirizzo di posta elettronica certificata già presente in anagrafica CCSE (riportato nel campo autocompilato “PEC”) oppure indicarne un altro al quale l’impresa desidera che vengano comunicati gli importi.</w:t>
      </w:r>
    </w:p>
    <w:p w:rsidR="009B4373" w:rsidRPr="00195A4A" w:rsidRDefault="00C7198C" w:rsidP="00D81EA6">
      <w:pPr>
        <w:pStyle w:val="Paragrafoelenco"/>
        <w:ind w:left="0"/>
        <w:contextualSpacing w:val="0"/>
        <w:jc w:val="both"/>
      </w:pPr>
      <w:r w:rsidRPr="00195A4A">
        <w:t>La denominazione dell’impresa, l’indirizzo, il codice fiscale</w:t>
      </w:r>
      <w:r w:rsidR="00195A4A">
        <w:t>,</w:t>
      </w:r>
      <w:r w:rsidRPr="00195A4A">
        <w:t xml:space="preserve"> il codice esercente CCSE</w:t>
      </w:r>
      <w:r w:rsidR="00195A4A">
        <w:t xml:space="preserve">, il periodo di riferimento e l’indirizzo PEC </w:t>
      </w:r>
      <w:r w:rsidRPr="00195A4A">
        <w:t xml:space="preserve"> sono dati già presenti a sistema e pertanto non sono modificabili.</w:t>
      </w:r>
      <w:r w:rsidR="00177D01" w:rsidRPr="00195A4A">
        <w:t xml:space="preserve"> </w:t>
      </w:r>
    </w:p>
    <w:p w:rsidR="00CB3715" w:rsidRPr="00195A4A" w:rsidRDefault="00CB3715" w:rsidP="00D81EA6">
      <w:pPr>
        <w:jc w:val="both"/>
      </w:pPr>
      <w:r w:rsidRPr="00195A4A">
        <w:t xml:space="preserve">Nello spazio </w:t>
      </w:r>
      <w:r w:rsidR="00E6764E" w:rsidRPr="00195A4A">
        <w:t>“</w:t>
      </w:r>
      <w:r w:rsidRPr="00195A4A">
        <w:t>allegati</w:t>
      </w:r>
      <w:r w:rsidR="00E6764E" w:rsidRPr="00195A4A">
        <w:t>”</w:t>
      </w:r>
      <w:r w:rsidRPr="00195A4A">
        <w:t>, l’utente</w:t>
      </w:r>
      <w:r w:rsidR="00195A4A" w:rsidRPr="00195A4A">
        <w:t xml:space="preserve"> ha facoltà di allegare qualsiasi documento ritenga utile al fine della </w:t>
      </w:r>
      <w:r w:rsidR="00195A4A">
        <w:t xml:space="preserve">corretta </w:t>
      </w:r>
      <w:r w:rsidR="00195A4A" w:rsidRPr="00195A4A">
        <w:t>quantificazione degli importi.</w:t>
      </w:r>
    </w:p>
    <w:p w:rsidR="009F079C" w:rsidRDefault="007C611E" w:rsidP="00D81EA6">
      <w:pPr>
        <w:pStyle w:val="Paragrafoelenco"/>
        <w:ind w:left="0"/>
        <w:contextualSpacing w:val="0"/>
        <w:jc w:val="both"/>
      </w:pPr>
      <w:r w:rsidRPr="00195A4A">
        <w:t>Nel</w:t>
      </w:r>
      <w:r w:rsidR="00BC4519" w:rsidRPr="00195A4A">
        <w:t>le note</w:t>
      </w:r>
      <w:r w:rsidRPr="00195A4A">
        <w:t xml:space="preserve"> </w:t>
      </w:r>
      <w:r w:rsidR="00BC4519" w:rsidRPr="00195A4A">
        <w:t>(</w:t>
      </w:r>
      <w:r w:rsidRPr="00195A4A">
        <w:t>campo libero</w:t>
      </w:r>
      <w:r w:rsidR="00BC4519" w:rsidRPr="00195A4A">
        <w:t>)</w:t>
      </w:r>
      <w:r w:rsidRPr="00195A4A">
        <w:t>, l’utente ha la facoltà di inserire tutti gli elementi che ritiene possano essere di ausilio alla Cassa per l</w:t>
      </w:r>
      <w:r w:rsidR="00BC4519" w:rsidRPr="00195A4A">
        <w:t>a corretta interpretazione dei dati inseriti</w:t>
      </w:r>
      <w:r w:rsidRPr="00195A4A">
        <w:t>.</w:t>
      </w:r>
    </w:p>
    <w:p w:rsidR="00195A4A" w:rsidRPr="002D0F94" w:rsidRDefault="002D0F94" w:rsidP="002D0F94">
      <w:pPr>
        <w:jc w:val="both"/>
      </w:pPr>
      <w:r>
        <w:lastRenderedPageBreak/>
        <w:t>Prima della compilazione della successiva schermata è obbligatorio procedere al salvataggio della dichiarazione.</w:t>
      </w:r>
    </w:p>
    <w:p w:rsidR="00195A4A" w:rsidRDefault="00195A4A" w:rsidP="00E2780C">
      <w:pPr>
        <w:pStyle w:val="Paragrafoelenco"/>
        <w:ind w:left="425"/>
        <w:contextualSpacing w:val="0"/>
        <w:jc w:val="both"/>
      </w:pPr>
    </w:p>
    <w:p w:rsidR="002D0F94" w:rsidRPr="002D0F94" w:rsidRDefault="002D0F94" w:rsidP="00A54639">
      <w:pPr>
        <w:pStyle w:val="Titolo2"/>
        <w:numPr>
          <w:ilvl w:val="2"/>
          <w:numId w:val="10"/>
        </w:numPr>
        <w:ind w:left="1276" w:hanging="916"/>
      </w:pPr>
      <w:bookmarkStart w:id="10" w:name="_Toc405558100"/>
      <w:r w:rsidRPr="002D0F94">
        <w:t>S</w:t>
      </w:r>
      <w:r>
        <w:t>cheda “PdR</w:t>
      </w:r>
      <w:r w:rsidRPr="002D0F94">
        <w:t>”</w:t>
      </w:r>
      <w:bookmarkEnd w:id="10"/>
    </w:p>
    <w:p w:rsidR="00195A4A" w:rsidRPr="00FB0DB8" w:rsidRDefault="00180DF8" w:rsidP="00FB0DB8">
      <w:pPr>
        <w:jc w:val="both"/>
      </w:pPr>
      <w:r>
        <w:t>La seconda sche</w:t>
      </w:r>
      <w:r w:rsidR="002C7ABF">
        <w:t>d</w:t>
      </w:r>
      <w:r>
        <w:t xml:space="preserve">a che deve essere compilata è quella relativa ai PdR </w:t>
      </w:r>
      <w:r w:rsidRPr="00180DF8">
        <w:t>a cui è stato erogato il servizio di default nel period</w:t>
      </w:r>
      <w:r>
        <w:t>o</w:t>
      </w:r>
      <w:r w:rsidRPr="00180DF8">
        <w:t xml:space="preserve"> di riferimento</w:t>
      </w:r>
      <w:r>
        <w:t xml:space="preserve">, nel seguito riportata nella </w:t>
      </w:r>
      <w:r w:rsidRPr="00F33504">
        <w:rPr>
          <w:b/>
        </w:rPr>
        <w:t xml:space="preserve">Fig. </w:t>
      </w:r>
      <w:r>
        <w:rPr>
          <w:b/>
        </w:rPr>
        <w:t>4</w:t>
      </w:r>
      <w:r w:rsidRPr="00F33504">
        <w:t>.</w:t>
      </w:r>
    </w:p>
    <w:p w:rsidR="00FB0DB8" w:rsidRDefault="00FB0DB8" w:rsidP="00FB0DB8">
      <w:pPr>
        <w:pStyle w:val="Paragrafoelenco"/>
        <w:ind w:left="0"/>
        <w:contextualSpacing w:val="0"/>
        <w:jc w:val="both"/>
      </w:pPr>
      <w:r w:rsidRPr="00FB0DB8">
        <w:rPr>
          <w:noProof/>
        </w:rPr>
        <w:drawing>
          <wp:inline distT="0" distB="0" distL="0" distR="0" wp14:anchorId="4C05FD25" wp14:editId="1CCD5E05">
            <wp:extent cx="5943600" cy="2811690"/>
            <wp:effectExtent l="19050" t="19050" r="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11690"/>
                    </a:xfrm>
                    <a:prstGeom prst="rect">
                      <a:avLst/>
                    </a:prstGeom>
                    <a:noFill/>
                    <a:ln>
                      <a:solidFill>
                        <a:schemeClr val="tx1"/>
                      </a:solidFill>
                    </a:ln>
                  </pic:spPr>
                </pic:pic>
              </a:graphicData>
            </a:graphic>
          </wp:inline>
        </w:drawing>
      </w:r>
    </w:p>
    <w:p w:rsidR="00195A4A" w:rsidRDefault="00D2602B" w:rsidP="00B23D7D">
      <w:pPr>
        <w:jc w:val="center"/>
      </w:pPr>
      <w:r w:rsidRPr="009E408B">
        <w:rPr>
          <w:b/>
        </w:rPr>
        <w:t xml:space="preserve">Figura </w:t>
      </w:r>
      <w:r>
        <w:rPr>
          <w:b/>
        </w:rPr>
        <w:t>4</w:t>
      </w:r>
      <w:r w:rsidRPr="009E408B">
        <w:t xml:space="preserve">: </w:t>
      </w:r>
      <w:r>
        <w:t>sche</w:t>
      </w:r>
      <w:r w:rsidR="00AD0718">
        <w:t>d</w:t>
      </w:r>
      <w:r>
        <w:t>a “PdR”</w:t>
      </w:r>
    </w:p>
    <w:p w:rsidR="00B23D7D" w:rsidRPr="00B23D7D" w:rsidRDefault="00B23D7D" w:rsidP="00B23D7D">
      <w:pPr>
        <w:jc w:val="center"/>
        <w:rPr>
          <w:highlight w:val="yellow"/>
        </w:rPr>
      </w:pPr>
    </w:p>
    <w:p w:rsidR="00DE3A60" w:rsidRPr="00604B8F" w:rsidRDefault="00604B8F" w:rsidP="00A54639">
      <w:pPr>
        <w:pStyle w:val="Paragrafoelenco"/>
        <w:numPr>
          <w:ilvl w:val="0"/>
          <w:numId w:val="6"/>
        </w:numPr>
        <w:spacing w:after="0"/>
        <w:ind w:left="425" w:hanging="425"/>
        <w:contextualSpacing w:val="0"/>
        <w:jc w:val="both"/>
      </w:pPr>
      <w:r w:rsidRPr="00604B8F">
        <w:t>Nel riquadro “Elenco PdR</w:t>
      </w:r>
      <w:r w:rsidR="0065056E" w:rsidRPr="00604B8F">
        <w:t>” è possibile visualizzare l’</w:t>
      </w:r>
      <w:r w:rsidRPr="00604B8F">
        <w:t>elenco dei PdR</w:t>
      </w:r>
      <w:r>
        <w:t xml:space="preserve"> inseriti (per le modalità di inserimento, si faccia riferimento ai successivi punti)</w:t>
      </w:r>
      <w:r w:rsidR="00DC3151" w:rsidRPr="00604B8F">
        <w:t>. Cl</w:t>
      </w:r>
      <w:r w:rsidRPr="00604B8F">
        <w:t>iccando sull’icona d</w:t>
      </w:r>
      <w:r w:rsidR="00032106" w:rsidRPr="00604B8F">
        <w:t xml:space="preserve">ella colonna “operazioni” </w:t>
      </w:r>
      <w:r w:rsidRPr="00604B8F">
        <w:t>(</w:t>
      </w:r>
      <w:r w:rsidRPr="00604B8F">
        <w:rPr>
          <w:noProof/>
        </w:rPr>
        <w:drawing>
          <wp:inline distT="0" distB="0" distL="0" distR="0" wp14:anchorId="65457270" wp14:editId="34442A6D">
            <wp:extent cx="161378" cy="15902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76252" t="31912" r="21986" b="65924"/>
                    <a:stretch/>
                  </pic:blipFill>
                  <pic:spPr bwMode="auto">
                    <a:xfrm>
                      <a:off x="0" y="0"/>
                      <a:ext cx="168537" cy="166080"/>
                    </a:xfrm>
                    <a:prstGeom prst="rect">
                      <a:avLst/>
                    </a:prstGeom>
                    <a:ln>
                      <a:noFill/>
                    </a:ln>
                    <a:extLst>
                      <a:ext uri="{53640926-AAD7-44D8-BBD7-CCE9431645EC}">
                        <a14:shadowObscured xmlns:a14="http://schemas.microsoft.com/office/drawing/2010/main"/>
                      </a:ext>
                    </a:extLst>
                  </pic:spPr>
                </pic:pic>
              </a:graphicData>
            </a:graphic>
          </wp:inline>
        </w:drawing>
      </w:r>
      <w:r w:rsidRPr="00604B8F">
        <w:t xml:space="preserve">) </w:t>
      </w:r>
      <w:r w:rsidR="00DC3151" w:rsidRPr="00604B8F">
        <w:t xml:space="preserve">è possibile visualizzare/caricare i dati relativi </w:t>
      </w:r>
      <w:r w:rsidRPr="00604B8F">
        <w:t>al PdR indicato.</w:t>
      </w:r>
      <w:r w:rsidR="00032106" w:rsidRPr="00604B8F">
        <w:t xml:space="preserve"> </w:t>
      </w:r>
    </w:p>
    <w:p w:rsidR="00EE1D15" w:rsidRDefault="00604B8F" w:rsidP="00EE1D15">
      <w:pPr>
        <w:pStyle w:val="Paragrafoelenco"/>
        <w:ind w:left="425"/>
        <w:contextualSpacing w:val="0"/>
        <w:jc w:val="both"/>
      </w:pPr>
      <w:r w:rsidRPr="00604B8F">
        <w:t>Per eliminare uno</w:t>
      </w:r>
      <w:r w:rsidR="00DE3A60" w:rsidRPr="00604B8F">
        <w:t xml:space="preserve"> o più</w:t>
      </w:r>
      <w:r w:rsidRPr="00604B8F">
        <w:t xml:space="preserve"> PdR</w:t>
      </w:r>
      <w:r w:rsidR="00032106" w:rsidRPr="00604B8F">
        <w:t xml:space="preserve"> </w:t>
      </w:r>
      <w:r w:rsidRPr="00604B8F">
        <w:t>indesiderato è sufficiente selezionar</w:t>
      </w:r>
      <w:r w:rsidR="00DC3151" w:rsidRPr="00604B8F">
        <w:t>e</w:t>
      </w:r>
      <w:r w:rsidR="00DE3A60" w:rsidRPr="00604B8F">
        <w:t>, anche in maniera multipla,</w:t>
      </w:r>
      <w:r w:rsidR="00DC3151" w:rsidRPr="00604B8F">
        <w:t xml:space="preserve"> </w:t>
      </w:r>
      <w:r w:rsidR="00DE3A60" w:rsidRPr="00EE1D15">
        <w:t>spuntando i</w:t>
      </w:r>
      <w:r w:rsidR="00DC3151" w:rsidRPr="00EE1D15">
        <w:t>l riquadro accanto all’</w:t>
      </w:r>
      <w:r w:rsidR="00DE3A60" w:rsidRPr="00EE1D15">
        <w:t>ID località</w:t>
      </w:r>
      <w:r w:rsidR="00530D83" w:rsidRPr="00EE1D15">
        <w:t>,</w:t>
      </w:r>
      <w:r w:rsidR="00DE3A60" w:rsidRPr="00EE1D15">
        <w:t xml:space="preserve"> e successivamente</w:t>
      </w:r>
      <w:r w:rsidR="00DC3151" w:rsidRPr="00EE1D15">
        <w:t xml:space="preserve"> cliccar</w:t>
      </w:r>
      <w:r w:rsidRPr="00EE1D15">
        <w:t>e sul pulsante “elimina</w:t>
      </w:r>
      <w:r w:rsidR="00DC3151" w:rsidRPr="00EE1D15">
        <w:t>”.</w:t>
      </w:r>
    </w:p>
    <w:p w:rsidR="00C32C33" w:rsidRPr="00D2602B" w:rsidRDefault="00DE3A60" w:rsidP="00A54639">
      <w:pPr>
        <w:pStyle w:val="Paragrafoelenco"/>
        <w:numPr>
          <w:ilvl w:val="0"/>
          <w:numId w:val="6"/>
        </w:numPr>
        <w:ind w:left="426" w:hanging="426"/>
        <w:contextualSpacing w:val="0"/>
        <w:jc w:val="both"/>
      </w:pPr>
      <w:r w:rsidRPr="00EE1D15">
        <w:t>Nel riquadro “</w:t>
      </w:r>
      <w:r w:rsidR="00EE1D15" w:rsidRPr="00EE1D15">
        <w:t>inserimento PdR</w:t>
      </w:r>
      <w:r w:rsidRPr="00EE1D15">
        <w:t xml:space="preserve">”, </w:t>
      </w:r>
      <w:r w:rsidR="00EE1D15">
        <w:t xml:space="preserve">l’utente </w:t>
      </w:r>
      <w:r w:rsidR="007B6589">
        <w:t>deve</w:t>
      </w:r>
      <w:r w:rsidR="00EE1D15" w:rsidRPr="00EE1D15">
        <w:t xml:space="preserve"> </w:t>
      </w:r>
      <w:r w:rsidR="007B6589">
        <w:t>inserire</w:t>
      </w:r>
      <w:r w:rsidRPr="00EE1D15">
        <w:t xml:space="preserve"> </w:t>
      </w:r>
      <w:r w:rsidR="00EE1D15" w:rsidRPr="00EE1D15">
        <w:t>i PdR serviti in default</w:t>
      </w:r>
      <w:r w:rsidRPr="00EE1D15">
        <w:t xml:space="preserve"> nel corso </w:t>
      </w:r>
      <w:r w:rsidR="00EE1D15" w:rsidRPr="00EE1D15">
        <w:t>del periodo di riferimento</w:t>
      </w:r>
      <w:r w:rsidR="00461D4E" w:rsidRPr="00EE1D15">
        <w:t xml:space="preserve"> e dichiararne i relativi dati</w:t>
      </w:r>
      <w:r w:rsidRPr="00EE1D15">
        <w:t xml:space="preserve">. </w:t>
      </w:r>
      <w:r w:rsidR="00461D4E" w:rsidRPr="00EE1D15">
        <w:t>L’inserimento dei dati</w:t>
      </w:r>
      <w:r w:rsidR="00EE1D15" w:rsidRPr="00EE1D15">
        <w:t>, in questo caso, avverrà in maniera manuale</w:t>
      </w:r>
      <w:r w:rsidR="00461D4E" w:rsidRPr="00EE1D15">
        <w:t xml:space="preserve"> </w:t>
      </w:r>
      <w:r w:rsidR="00EE1D15" w:rsidRPr="00EE1D15">
        <w:t>(per il caricamento massivo dei PdR</w:t>
      </w:r>
      <w:r w:rsidR="00EE1D15">
        <w:t xml:space="preserve"> tramite tracciato csv,</w:t>
      </w:r>
      <w:r w:rsidR="00EE1D15" w:rsidRPr="00EE1D15">
        <w:t xml:space="preserve"> si veda il successivo punto 3)</w:t>
      </w:r>
      <w:r w:rsidR="00EE1D15">
        <w:t>.</w:t>
      </w:r>
    </w:p>
    <w:p w:rsidR="00BE4CE7" w:rsidRPr="00EE1D15" w:rsidRDefault="00461D4E" w:rsidP="00D65224">
      <w:pPr>
        <w:pStyle w:val="Paragrafoelenco"/>
        <w:spacing w:after="0"/>
        <w:ind w:left="425"/>
        <w:contextualSpacing w:val="0"/>
        <w:jc w:val="both"/>
      </w:pPr>
      <w:r w:rsidRPr="00EE1D15">
        <w:rPr>
          <w:u w:val="single"/>
        </w:rPr>
        <w:lastRenderedPageBreak/>
        <w:t>Inserimento manuale dei dati</w:t>
      </w:r>
      <w:r w:rsidRPr="00EE1D15">
        <w:t xml:space="preserve"> </w:t>
      </w:r>
    </w:p>
    <w:p w:rsidR="00461D4E" w:rsidRPr="00EE1D15" w:rsidRDefault="00D603DF" w:rsidP="00D65224">
      <w:pPr>
        <w:pStyle w:val="Paragrafoelenco"/>
        <w:spacing w:after="0"/>
        <w:ind w:left="425"/>
        <w:contextualSpacing w:val="0"/>
        <w:jc w:val="both"/>
        <w:rPr>
          <w:u w:val="single"/>
        </w:rPr>
      </w:pPr>
      <w:r w:rsidRPr="00EE1D15">
        <w:t>(</w:t>
      </w:r>
      <w:r w:rsidRPr="00EE1D15">
        <w:rPr>
          <w:i/>
        </w:rPr>
        <w:t>tale modalità è consigliata</w:t>
      </w:r>
      <w:r w:rsidR="00BE4CE7" w:rsidRPr="00EE1D15">
        <w:rPr>
          <w:i/>
        </w:rPr>
        <w:t xml:space="preserve"> per le imprese distributrici che </w:t>
      </w:r>
      <w:r w:rsidR="00E6764E" w:rsidRPr="00EE1D15">
        <w:rPr>
          <w:i/>
        </w:rPr>
        <w:t xml:space="preserve">hanno </w:t>
      </w:r>
      <w:r w:rsidR="00AD0718">
        <w:rPr>
          <w:i/>
        </w:rPr>
        <w:t>svolto il ser</w:t>
      </w:r>
      <w:r w:rsidR="00D81EA6">
        <w:rPr>
          <w:i/>
        </w:rPr>
        <w:t xml:space="preserve">vizio di default per un </w:t>
      </w:r>
      <w:r w:rsidR="00AD0718">
        <w:rPr>
          <w:i/>
        </w:rPr>
        <w:t>numero</w:t>
      </w:r>
      <w:r w:rsidR="00D81EA6">
        <w:rPr>
          <w:i/>
        </w:rPr>
        <w:t xml:space="preserve"> esiguo</w:t>
      </w:r>
      <w:r w:rsidR="00AD0718">
        <w:rPr>
          <w:i/>
        </w:rPr>
        <w:t xml:space="preserve"> d</w:t>
      </w:r>
      <w:r w:rsidR="00EE1D15" w:rsidRPr="00EE1D15">
        <w:rPr>
          <w:i/>
        </w:rPr>
        <w:t>i PdR</w:t>
      </w:r>
      <w:r w:rsidR="00BE4CE7" w:rsidRPr="00EE1D15">
        <w:t>)</w:t>
      </w:r>
    </w:p>
    <w:p w:rsidR="00D65224" w:rsidRDefault="00D65224" w:rsidP="00D81EA6">
      <w:pPr>
        <w:jc w:val="both"/>
      </w:pPr>
    </w:p>
    <w:p w:rsidR="00EE1D15" w:rsidRPr="002D6544" w:rsidRDefault="00EE1D15" w:rsidP="00E2780C">
      <w:pPr>
        <w:pStyle w:val="Paragrafoelenco"/>
        <w:ind w:left="425"/>
        <w:contextualSpacing w:val="0"/>
        <w:jc w:val="both"/>
      </w:pPr>
      <w:r w:rsidRPr="00D2602B">
        <w:t>Nella riga “</w:t>
      </w:r>
      <w:r w:rsidRPr="002D6544">
        <w:t xml:space="preserve">codice PdR” occorre inserire il codice identificativo del PdR </w:t>
      </w:r>
      <w:r w:rsidR="007B6589" w:rsidRPr="002D6544">
        <w:t>oggetto della</w:t>
      </w:r>
      <w:r w:rsidRPr="002D6544">
        <w:t xml:space="preserve"> dichiarazione.</w:t>
      </w:r>
    </w:p>
    <w:p w:rsidR="00BE4CE7" w:rsidRDefault="00461D4E" w:rsidP="00E2780C">
      <w:pPr>
        <w:pStyle w:val="Paragrafoelenco"/>
        <w:ind w:left="425"/>
        <w:contextualSpacing w:val="0"/>
        <w:jc w:val="both"/>
      </w:pPr>
      <w:r w:rsidRPr="002D6544">
        <w:t>Nel ri</w:t>
      </w:r>
      <w:r w:rsidR="00FF723F" w:rsidRPr="002D6544">
        <w:t>ga</w:t>
      </w:r>
      <w:r w:rsidRPr="002D6544">
        <w:t xml:space="preserve"> “località</w:t>
      </w:r>
      <w:r w:rsidR="00FF723F" w:rsidRPr="002D6544">
        <w:t xml:space="preserve"> (digitare almeno 3 caratteri)</w:t>
      </w:r>
      <w:r w:rsidRPr="002D6544">
        <w:t>”</w:t>
      </w:r>
      <w:r w:rsidR="00FF723F" w:rsidRPr="002D6544">
        <w:t>,</w:t>
      </w:r>
      <w:r w:rsidR="00FF723F" w:rsidRPr="00D2602B">
        <w:t xml:space="preserve"> </w:t>
      </w:r>
      <w:r w:rsidR="007B6589" w:rsidRPr="00D2602B">
        <w:t>occorre inserire la</w:t>
      </w:r>
      <w:r w:rsidRPr="00D2602B">
        <w:t xml:space="preserve"> località </w:t>
      </w:r>
      <w:r w:rsidR="007B6589" w:rsidRPr="00D2602B">
        <w:t xml:space="preserve">nella quale </w:t>
      </w:r>
      <w:r w:rsidR="00AD0718">
        <w:t>è ubicato</w:t>
      </w:r>
      <w:r w:rsidR="007B6589" w:rsidRPr="00D2602B">
        <w:t xml:space="preserve"> il PdR dichiarato</w:t>
      </w:r>
      <w:r w:rsidR="00D2602B" w:rsidRPr="00D2602B">
        <w:t>,</w:t>
      </w:r>
      <w:r w:rsidR="007B6589" w:rsidRPr="00D2602B">
        <w:t xml:space="preserve"> </w:t>
      </w:r>
      <w:r w:rsidRPr="00D2602B">
        <w:t>specificando la data di inizio e di fine del periodo</w:t>
      </w:r>
      <w:r w:rsidR="00D2602B" w:rsidRPr="00D2602B">
        <w:t xml:space="preserve"> di servizio</w:t>
      </w:r>
      <w:r w:rsidR="00D2602B">
        <w:t>,</w:t>
      </w:r>
      <w:r w:rsidR="00D2602B" w:rsidRPr="00D2602B">
        <w:t xml:space="preserve"> che deve essere compreso tra il</w:t>
      </w:r>
      <w:r w:rsidRPr="00D2602B">
        <w:t xml:space="preserve"> </w:t>
      </w:r>
      <w:r w:rsidR="000D1AEC" w:rsidRPr="00D2602B">
        <w:t>01/0</w:t>
      </w:r>
      <w:r w:rsidR="00D2602B" w:rsidRPr="00D2602B">
        <w:t>2</w:t>
      </w:r>
      <w:r w:rsidR="000D1AEC" w:rsidRPr="00D2602B">
        <w:t>/2013 e il 31/</w:t>
      </w:r>
      <w:r w:rsidR="00D2602B" w:rsidRPr="00D2602B">
        <w:t>05</w:t>
      </w:r>
      <w:r w:rsidR="000D1AEC" w:rsidRPr="00D2602B">
        <w:t>/2013</w:t>
      </w:r>
      <w:r w:rsidRPr="00D2602B">
        <w:t xml:space="preserve">. </w:t>
      </w:r>
    </w:p>
    <w:p w:rsidR="00AD0718" w:rsidRPr="00D2602B" w:rsidRDefault="00AD0718" w:rsidP="00AD0718">
      <w:pPr>
        <w:pStyle w:val="Paragrafoelenco"/>
        <w:ind w:left="425"/>
        <w:jc w:val="both"/>
      </w:pPr>
      <w:r w:rsidRPr="00AD0718">
        <w:t>In caso di assenza di una o più località, occorre inviare una mail a</w:t>
      </w:r>
      <w:r>
        <w:t xml:space="preserve">gli indirizzi </w:t>
      </w:r>
      <w:hyperlink r:id="rId20" w:history="1">
        <w:r w:rsidRPr="00A63B3A">
          <w:rPr>
            <w:rStyle w:val="Collegamentoipertestuale"/>
          </w:rPr>
          <w:t>mengoli.alberto@ccse.cc</w:t>
        </w:r>
      </w:hyperlink>
      <w:r>
        <w:t xml:space="preserve"> </w:t>
      </w:r>
      <w:r w:rsidRPr="00AD0718">
        <w:t xml:space="preserve">e </w:t>
      </w:r>
      <w:hyperlink r:id="rId21" w:history="1">
        <w:r w:rsidRPr="00A63B3A">
          <w:rPr>
            <w:rStyle w:val="Collegamentoipertestuale"/>
          </w:rPr>
          <w:t>zoppo.giorgio@ccse.cc</w:t>
        </w:r>
      </w:hyperlink>
      <w:r>
        <w:t xml:space="preserve"> </w:t>
      </w:r>
      <w:r w:rsidRPr="00AD0718">
        <w:t>segnalando il nome della località mancante, il</w:t>
      </w:r>
      <w:r>
        <w:t xml:space="preserve"> </w:t>
      </w:r>
      <w:r w:rsidRPr="00AD0718">
        <w:t>codice ID dell’Autorità e l’ambito di appartenenza, allegando la schermata compilata in occasione</w:t>
      </w:r>
      <w:r>
        <w:t xml:space="preserve"> </w:t>
      </w:r>
      <w:r w:rsidRPr="00AD0718">
        <w:t>della dichiarazione fatta all’Autorità.</w:t>
      </w:r>
    </w:p>
    <w:p w:rsidR="00AD0718" w:rsidRDefault="00AD0718" w:rsidP="00E2780C">
      <w:pPr>
        <w:pStyle w:val="Paragrafoelenco"/>
        <w:ind w:left="425"/>
        <w:contextualSpacing w:val="0"/>
        <w:jc w:val="both"/>
      </w:pPr>
    </w:p>
    <w:p w:rsidR="00AD1EE3" w:rsidRPr="00D2602B" w:rsidRDefault="00461D4E" w:rsidP="00E2780C">
      <w:pPr>
        <w:pStyle w:val="Paragrafoelenco"/>
        <w:ind w:left="425"/>
        <w:contextualSpacing w:val="0"/>
        <w:jc w:val="both"/>
      </w:pPr>
      <w:r w:rsidRPr="00D2602B">
        <w:t>Effettuata la selezione</w:t>
      </w:r>
      <w:r w:rsidR="00D2602B" w:rsidRPr="00D2602B">
        <w:t xml:space="preserve"> di PdR e località</w:t>
      </w:r>
      <w:r w:rsidRPr="00D2602B">
        <w:t xml:space="preserve">, </w:t>
      </w:r>
      <w:r w:rsidR="00FF723F" w:rsidRPr="00D2602B">
        <w:t>cliccando</w:t>
      </w:r>
      <w:r w:rsidR="00D2602B" w:rsidRPr="00D2602B">
        <w:t xml:space="preserve"> il pulsante “Aggiungi</w:t>
      </w:r>
      <w:r w:rsidR="009B4373" w:rsidRPr="00D2602B">
        <w:t>”</w:t>
      </w:r>
      <w:r w:rsidR="00FF723F" w:rsidRPr="00D2602B">
        <w:t xml:space="preserve">, </w:t>
      </w:r>
      <w:r w:rsidRPr="00D2602B">
        <w:t xml:space="preserve">si potrà procedere con la compilazione dei dati </w:t>
      </w:r>
      <w:r w:rsidR="00D2602B">
        <w:t>richiesti</w:t>
      </w:r>
      <w:r w:rsidR="009B4373" w:rsidRPr="00D2602B">
        <w:t xml:space="preserve">. </w:t>
      </w:r>
    </w:p>
    <w:p w:rsidR="00461D4E" w:rsidRDefault="009B4373" w:rsidP="00E2780C">
      <w:pPr>
        <w:pStyle w:val="Paragrafoelenco"/>
        <w:ind w:left="425"/>
        <w:contextualSpacing w:val="0"/>
        <w:jc w:val="both"/>
      </w:pPr>
      <w:r w:rsidRPr="00D2602B">
        <w:t>I dati che occorre inse</w:t>
      </w:r>
      <w:r w:rsidR="00686791" w:rsidRPr="00D2602B">
        <w:t>rire</w:t>
      </w:r>
      <w:r w:rsidR="00097405">
        <w:t xml:space="preserve"> per ciascun PdR</w:t>
      </w:r>
      <w:r w:rsidR="00686791" w:rsidRPr="00D2602B">
        <w:t xml:space="preserve"> sono quelli riportati </w:t>
      </w:r>
      <w:r w:rsidR="00097405">
        <w:t>in</w:t>
      </w:r>
      <w:r w:rsidRPr="00D2602B">
        <w:t xml:space="preserve"> </w:t>
      </w:r>
      <w:r w:rsidR="00BE4CE7" w:rsidRPr="00D2602B">
        <w:rPr>
          <w:b/>
        </w:rPr>
        <w:t>Fig</w:t>
      </w:r>
      <w:r w:rsidR="00D2602B" w:rsidRPr="00D2602B">
        <w:rPr>
          <w:b/>
        </w:rPr>
        <w:t xml:space="preserve">. </w:t>
      </w:r>
      <w:r w:rsidR="00D2602B">
        <w:rPr>
          <w:b/>
        </w:rPr>
        <w:t>5</w:t>
      </w:r>
    </w:p>
    <w:p w:rsidR="00D2602B" w:rsidRDefault="00D2602B" w:rsidP="00D2602B">
      <w:pPr>
        <w:pStyle w:val="Paragrafoelenco"/>
        <w:ind w:left="0"/>
        <w:contextualSpacing w:val="0"/>
        <w:jc w:val="both"/>
      </w:pPr>
      <w:r w:rsidRPr="00D2602B">
        <w:rPr>
          <w:noProof/>
        </w:rPr>
        <w:drawing>
          <wp:inline distT="0" distB="0" distL="0" distR="0" wp14:anchorId="0E7DBE45" wp14:editId="08F91B7C">
            <wp:extent cx="5962279" cy="1868270"/>
            <wp:effectExtent l="19050" t="19050" r="63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885" t="10433" r="1218" b="35030"/>
                    <a:stretch/>
                  </pic:blipFill>
                  <pic:spPr bwMode="auto">
                    <a:xfrm>
                      <a:off x="0" y="0"/>
                      <a:ext cx="5965590" cy="18693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2602B" w:rsidRPr="009B7C07" w:rsidRDefault="00D2602B" w:rsidP="00D2602B">
      <w:pPr>
        <w:jc w:val="center"/>
        <w:rPr>
          <w:highlight w:val="yellow"/>
        </w:rPr>
      </w:pPr>
      <w:r w:rsidRPr="009E408B">
        <w:rPr>
          <w:b/>
        </w:rPr>
        <w:t xml:space="preserve">Figura </w:t>
      </w:r>
      <w:r>
        <w:rPr>
          <w:b/>
        </w:rPr>
        <w:t>5</w:t>
      </w:r>
      <w:r w:rsidRPr="009E408B">
        <w:t xml:space="preserve">: </w:t>
      </w:r>
      <w:r>
        <w:t>dati per PdR</w:t>
      </w:r>
    </w:p>
    <w:p w:rsidR="00AD0718" w:rsidRPr="00AD0718" w:rsidRDefault="00AD0718" w:rsidP="00A54639">
      <w:pPr>
        <w:pStyle w:val="Paragrafoelenco"/>
        <w:numPr>
          <w:ilvl w:val="0"/>
          <w:numId w:val="8"/>
        </w:numPr>
      </w:pPr>
      <w:r w:rsidRPr="00AD0718">
        <w:t>Requisiti per l’attivazione del SdD;</w:t>
      </w:r>
    </w:p>
    <w:p w:rsidR="00AD0718" w:rsidRPr="00AD0718" w:rsidRDefault="00AD0718" w:rsidP="00A54639">
      <w:pPr>
        <w:pStyle w:val="Paragrafoelenco"/>
        <w:numPr>
          <w:ilvl w:val="0"/>
          <w:numId w:val="8"/>
        </w:numPr>
      </w:pPr>
      <w:r w:rsidRPr="00AD0718">
        <w:t xml:space="preserve">Tipo di </w:t>
      </w:r>
      <w:r w:rsidR="00097405">
        <w:t>U</w:t>
      </w:r>
      <w:r w:rsidRPr="00AD0718">
        <w:t>tenza;</w:t>
      </w:r>
    </w:p>
    <w:p w:rsidR="00AD0718" w:rsidRPr="004721B9" w:rsidRDefault="00AD0718" w:rsidP="00A54639">
      <w:pPr>
        <w:pStyle w:val="Paragrafoelenco"/>
        <w:numPr>
          <w:ilvl w:val="0"/>
          <w:numId w:val="8"/>
        </w:numPr>
      </w:pPr>
      <w:r w:rsidRPr="004721B9">
        <w:t>Applicazione QVD;</w:t>
      </w:r>
    </w:p>
    <w:p w:rsidR="00AD0718" w:rsidRPr="00AD0718" w:rsidRDefault="00AD0718" w:rsidP="00A54639">
      <w:pPr>
        <w:pStyle w:val="Paragrafoelenco"/>
        <w:numPr>
          <w:ilvl w:val="0"/>
          <w:numId w:val="8"/>
        </w:numPr>
      </w:pPr>
      <w:r w:rsidRPr="00AD0718">
        <w:t>Gas distribuito febbraio-marzo 2013 (GJ);</w:t>
      </w:r>
    </w:p>
    <w:p w:rsidR="00AD0718" w:rsidRPr="00AD0718" w:rsidRDefault="00AD0718" w:rsidP="00A54639">
      <w:pPr>
        <w:pStyle w:val="Paragrafoelenco"/>
        <w:numPr>
          <w:ilvl w:val="0"/>
          <w:numId w:val="8"/>
        </w:numPr>
      </w:pPr>
      <w:r w:rsidRPr="00AD0718">
        <w:lastRenderedPageBreak/>
        <w:t>Gas distribuito aprile-maggio 2013 (GJ);</w:t>
      </w:r>
    </w:p>
    <w:p w:rsidR="00AD0718" w:rsidRPr="00AD0718" w:rsidRDefault="00AD0718" w:rsidP="00A54639">
      <w:pPr>
        <w:pStyle w:val="Paragrafoelenco"/>
        <w:numPr>
          <w:ilvl w:val="0"/>
          <w:numId w:val="8"/>
        </w:numPr>
      </w:pPr>
      <w:r w:rsidRPr="00AD0718">
        <w:t>Potere calorifico superiore (GJ/mc).</w:t>
      </w:r>
    </w:p>
    <w:p w:rsidR="00D2602B" w:rsidRDefault="00D2602B" w:rsidP="00E2780C">
      <w:pPr>
        <w:pStyle w:val="Paragrafoelenco"/>
        <w:ind w:left="425"/>
        <w:contextualSpacing w:val="0"/>
        <w:jc w:val="both"/>
      </w:pPr>
    </w:p>
    <w:p w:rsidR="00576406" w:rsidRDefault="00576406" w:rsidP="00576406">
      <w:pPr>
        <w:pStyle w:val="Paragrafoelenco"/>
        <w:spacing w:after="0"/>
        <w:ind w:left="425"/>
        <w:contextualSpacing w:val="0"/>
        <w:jc w:val="both"/>
      </w:pPr>
      <w:r>
        <w:t>Il campo</w:t>
      </w:r>
      <w:r w:rsidR="00097405">
        <w:t xml:space="preserve"> di cui al punto c)</w:t>
      </w:r>
      <w:r>
        <w:t xml:space="preserve"> è da indicare solo nel caso in cui il PdR appartenga alle seguenti tipologie d’utenza di cui al punto b):</w:t>
      </w:r>
    </w:p>
    <w:p w:rsidR="00576406" w:rsidRDefault="00576406" w:rsidP="00576406">
      <w:pPr>
        <w:pStyle w:val="Paragrafoelenco"/>
        <w:numPr>
          <w:ilvl w:val="0"/>
          <w:numId w:val="3"/>
        </w:numPr>
        <w:spacing w:after="0"/>
        <w:contextualSpacing w:val="0"/>
        <w:jc w:val="both"/>
      </w:pPr>
      <w:r w:rsidRPr="00576406">
        <w:t>PdR relativo ad un condominio con uso domestico, con consumi &gt; 200.000 smc</w:t>
      </w:r>
      <w:r>
        <w:t>;</w:t>
      </w:r>
    </w:p>
    <w:p w:rsidR="0077056B" w:rsidRDefault="00576406" w:rsidP="002D6544">
      <w:pPr>
        <w:pStyle w:val="Paragrafoelenco"/>
        <w:numPr>
          <w:ilvl w:val="0"/>
          <w:numId w:val="3"/>
        </w:numPr>
        <w:spacing w:after="0"/>
        <w:contextualSpacing w:val="0"/>
        <w:jc w:val="both"/>
      </w:pPr>
      <w:r w:rsidRPr="00576406">
        <w:t>PdR nella titolarità di un'utenza per usi diversi</w:t>
      </w:r>
      <w:r>
        <w:t xml:space="preserve"> da quello domestico</w:t>
      </w:r>
      <w:r w:rsidRPr="00576406">
        <w:t>,  con consumi &gt; 50.000 smc</w:t>
      </w:r>
      <w:r>
        <w:t>.</w:t>
      </w:r>
    </w:p>
    <w:p w:rsidR="002D6544" w:rsidRPr="002D6544" w:rsidRDefault="002D6544" w:rsidP="002D6544">
      <w:pPr>
        <w:pStyle w:val="Paragrafoelenco"/>
        <w:spacing w:after="0"/>
        <w:contextualSpacing w:val="0"/>
        <w:jc w:val="both"/>
      </w:pPr>
    </w:p>
    <w:p w:rsidR="00576406" w:rsidRDefault="00576406" w:rsidP="00C524BC">
      <w:pPr>
        <w:pStyle w:val="Paragrafoelenco"/>
        <w:ind w:left="426"/>
        <w:contextualSpacing w:val="0"/>
        <w:jc w:val="both"/>
      </w:pPr>
      <w:r w:rsidRPr="00576406">
        <w:t>Terminato l’inserimento dei suddetti dati riferiti al PdR dichiarato è possibile effettuare il salvataggio facendo clic sul pulsante “Salva Pdr”.</w:t>
      </w:r>
      <w:r w:rsidR="00C524BC">
        <w:t xml:space="preserve"> </w:t>
      </w:r>
    </w:p>
    <w:p w:rsidR="00C524BC" w:rsidRDefault="00C524BC" w:rsidP="00C524BC">
      <w:pPr>
        <w:pStyle w:val="Paragrafoelenco"/>
        <w:ind w:left="426"/>
        <w:contextualSpacing w:val="0"/>
        <w:jc w:val="both"/>
      </w:pPr>
      <w:r>
        <w:t xml:space="preserve">Facendo clic sul pulsante “Torna indietro” si ritorna alla scheda “PdR” (Fig. 4) ed è possibile inserire un nuovo PdR. </w:t>
      </w:r>
    </w:p>
    <w:p w:rsidR="00C524BC" w:rsidRPr="00EE1D15" w:rsidRDefault="00C524BC" w:rsidP="00A54639">
      <w:pPr>
        <w:pStyle w:val="Paragrafoelenco"/>
        <w:numPr>
          <w:ilvl w:val="0"/>
          <w:numId w:val="6"/>
        </w:numPr>
        <w:ind w:left="426"/>
        <w:jc w:val="both"/>
      </w:pPr>
      <w:r w:rsidRPr="00C524BC">
        <w:rPr>
          <w:u w:val="single"/>
        </w:rPr>
        <w:t xml:space="preserve">Inserimento dei dati tramite file </w:t>
      </w:r>
      <w:r w:rsidRPr="00C524BC">
        <w:rPr>
          <w:i/>
          <w:u w:val="single"/>
        </w:rPr>
        <w:t>.csv</w:t>
      </w:r>
      <w:r w:rsidRPr="00EE1D15">
        <w:t xml:space="preserve"> </w:t>
      </w:r>
    </w:p>
    <w:p w:rsidR="00C524BC" w:rsidRPr="00EE1D15" w:rsidRDefault="00C524BC" w:rsidP="00C524BC">
      <w:pPr>
        <w:pStyle w:val="Paragrafoelenco"/>
        <w:ind w:left="425"/>
        <w:contextualSpacing w:val="0"/>
        <w:jc w:val="both"/>
        <w:rPr>
          <w:u w:val="single"/>
        </w:rPr>
      </w:pPr>
      <w:r w:rsidRPr="00EE1D15">
        <w:t>(</w:t>
      </w:r>
      <w:r w:rsidRPr="00EE1D15">
        <w:rPr>
          <w:i/>
        </w:rPr>
        <w:t xml:space="preserve">tale modalità è consigliata per le imprese distributrici che hanno </w:t>
      </w:r>
      <w:r>
        <w:rPr>
          <w:i/>
        </w:rPr>
        <w:t xml:space="preserve">svolto il servizio di default per un numero </w:t>
      </w:r>
      <w:r w:rsidR="002D6544">
        <w:rPr>
          <w:i/>
        </w:rPr>
        <w:t xml:space="preserve">elevato </w:t>
      </w:r>
      <w:r>
        <w:rPr>
          <w:i/>
        </w:rPr>
        <w:t>d</w:t>
      </w:r>
      <w:r w:rsidRPr="00EE1D15">
        <w:rPr>
          <w:i/>
        </w:rPr>
        <w:t>i PdR</w:t>
      </w:r>
      <w:r w:rsidRPr="00EE1D15">
        <w:t>)</w:t>
      </w:r>
    </w:p>
    <w:p w:rsidR="00D65224" w:rsidRDefault="00D65224" w:rsidP="00C524BC">
      <w:pPr>
        <w:pStyle w:val="Paragrafoelenco"/>
        <w:ind w:left="426"/>
        <w:contextualSpacing w:val="0"/>
        <w:jc w:val="both"/>
      </w:pPr>
      <w:r>
        <w:t xml:space="preserve">Nella </w:t>
      </w:r>
      <w:r w:rsidRPr="00D65224">
        <w:rPr>
          <w:i/>
        </w:rPr>
        <w:t>“Sezione caricamento file PdR”</w:t>
      </w:r>
      <w:r>
        <w:t xml:space="preserve"> è possibile caricare il file .csv contenente tutte le informazioni relative a ciascun PdR da dichiarare.</w:t>
      </w:r>
    </w:p>
    <w:p w:rsidR="00C524BC" w:rsidRPr="00576406" w:rsidRDefault="002D6544" w:rsidP="00C524BC">
      <w:pPr>
        <w:pStyle w:val="Paragrafoelenco"/>
        <w:ind w:left="426"/>
        <w:contextualSpacing w:val="0"/>
        <w:jc w:val="both"/>
      </w:pPr>
      <w:r>
        <w:t>In allegato “Tracciato record_scheda PdR”</w:t>
      </w:r>
      <w:r w:rsidR="00D65224">
        <w:t xml:space="preserve"> si riporta lo schema del file .csv da utilizzare.</w:t>
      </w:r>
    </w:p>
    <w:p w:rsidR="00AD1EE3" w:rsidRPr="00D45053" w:rsidRDefault="00AD1EE3" w:rsidP="00AD1EE3">
      <w:pPr>
        <w:rPr>
          <w:highlight w:val="yellow"/>
        </w:rPr>
      </w:pPr>
    </w:p>
    <w:p w:rsidR="0025181A" w:rsidRPr="002D0F94" w:rsidRDefault="0025181A" w:rsidP="00A54639">
      <w:pPr>
        <w:pStyle w:val="Titolo2"/>
        <w:numPr>
          <w:ilvl w:val="2"/>
          <w:numId w:val="10"/>
        </w:numPr>
        <w:ind w:left="1276" w:hanging="916"/>
      </w:pPr>
      <w:bookmarkStart w:id="11" w:name="_Toc405558101"/>
      <w:r w:rsidRPr="002D0F94">
        <w:t>S</w:t>
      </w:r>
      <w:r w:rsidR="00D81EA6">
        <w:t>cheda “Energia</w:t>
      </w:r>
      <w:r w:rsidRPr="002D0F94">
        <w:t>”</w:t>
      </w:r>
      <w:bookmarkEnd w:id="11"/>
    </w:p>
    <w:p w:rsidR="002D6544" w:rsidRDefault="002D6544" w:rsidP="002D6544">
      <w:pPr>
        <w:jc w:val="both"/>
      </w:pPr>
      <w:r>
        <w:t>La terza scheda scheda che deve essere compilata è quella relativa all’energia complessivamente coinvolta nel</w:t>
      </w:r>
      <w:r w:rsidR="003663EE">
        <w:t>l</w:t>
      </w:r>
      <w:r>
        <w:t>’ambito dell’erogazione del servizio di default</w:t>
      </w:r>
      <w:r w:rsidRPr="00180DF8">
        <w:t xml:space="preserve"> nel period</w:t>
      </w:r>
      <w:r>
        <w:t>o</w:t>
      </w:r>
      <w:r w:rsidRPr="00180DF8">
        <w:t xml:space="preserve"> di riferimento</w:t>
      </w:r>
      <w:r w:rsidR="00FF0827">
        <w:t>, di cui al successive</w:t>
      </w:r>
      <w:r>
        <w:t xml:space="preserve"> </w:t>
      </w:r>
      <w:r w:rsidRPr="002D6544">
        <w:rPr>
          <w:b/>
        </w:rPr>
        <w:t xml:space="preserve">Fig. </w:t>
      </w:r>
      <w:r w:rsidR="00FF0827">
        <w:rPr>
          <w:b/>
        </w:rPr>
        <w:t>6 e 7</w:t>
      </w:r>
      <w:r w:rsidRPr="00F33504">
        <w:t>.</w:t>
      </w:r>
    </w:p>
    <w:p w:rsidR="003663EE" w:rsidRDefault="003663EE" w:rsidP="002D6544">
      <w:pPr>
        <w:jc w:val="both"/>
      </w:pPr>
      <w:r>
        <w:t>In particolare, per ciascun mese del periodo di riferimento vengono richiesti i seguenti dati giornalieri:</w:t>
      </w:r>
    </w:p>
    <w:p w:rsidR="00CC1599" w:rsidRDefault="00B96277" w:rsidP="00A54639">
      <w:pPr>
        <w:pStyle w:val="Paragrafoelenco"/>
        <w:numPr>
          <w:ilvl w:val="0"/>
          <w:numId w:val="11"/>
        </w:numPr>
        <w:jc w:val="both"/>
      </w:pPr>
      <w:r w:rsidRPr="00CC1599">
        <w:rPr>
          <w:b/>
          <w:bCs/>
        </w:rPr>
        <w:t>VREMI,SdD, g</w:t>
      </w:r>
      <w:r w:rsidRPr="00B96277">
        <w:t>: l'energia giornaliera allocata presso il punto di riconsegna della rete di trasporto relativamente ai punti di riconsegna cui è erogato il servizio di default.</w:t>
      </w:r>
    </w:p>
    <w:p w:rsidR="00253FCC" w:rsidRDefault="00B96277" w:rsidP="00A54639">
      <w:pPr>
        <w:pStyle w:val="Paragrafoelenco"/>
        <w:numPr>
          <w:ilvl w:val="0"/>
          <w:numId w:val="11"/>
        </w:numPr>
        <w:jc w:val="both"/>
      </w:pPr>
      <w:r w:rsidRPr="00CC1599">
        <w:rPr>
          <w:b/>
          <w:bCs/>
        </w:rPr>
        <w:t>Ctrasp, SdD_g</w:t>
      </w:r>
      <w:r w:rsidRPr="00B96277">
        <w:t>: la somma dei corrispettivi mensili di capacità per il trasporto sulla rete nazionale dei gasdotti relativi al punto di uscita e dei corrispettivi mensili di capacità per il trasporto sulla rete nazionale relativi al punto di riconsegna, riproporzionati su base giornaliera e applicati all'energia giornaliera allocata.</w:t>
      </w:r>
    </w:p>
    <w:p w:rsidR="00FF0827" w:rsidRPr="00FF0827" w:rsidRDefault="00FF0827" w:rsidP="00FF0827">
      <w:pPr>
        <w:ind w:left="360"/>
        <w:jc w:val="both"/>
      </w:pPr>
    </w:p>
    <w:p w:rsidR="00FF0827" w:rsidRDefault="00FF0827" w:rsidP="00E277B0">
      <w:r>
        <w:rPr>
          <w:noProof/>
        </w:rPr>
        <mc:AlternateContent>
          <mc:Choice Requires="wpg">
            <w:drawing>
              <wp:inline distT="0" distB="0" distL="0" distR="0">
                <wp:extent cx="5479822" cy="6177134"/>
                <wp:effectExtent l="19050" t="19050" r="26035" b="14605"/>
                <wp:docPr id="27" name="Gruppo 7"/>
                <wp:cNvGraphicFramePr/>
                <a:graphic xmlns:a="http://schemas.openxmlformats.org/drawingml/2006/main">
                  <a:graphicData uri="http://schemas.microsoft.com/office/word/2010/wordprocessingGroup">
                    <wpg:wgp>
                      <wpg:cNvGrpSpPr/>
                      <wpg:grpSpPr>
                        <a:xfrm>
                          <a:off x="0" y="0"/>
                          <a:ext cx="5479822" cy="6177134"/>
                          <a:chOff x="0" y="0"/>
                          <a:chExt cx="3929090" cy="4857784"/>
                        </a:xfrm>
                      </wpg:grpSpPr>
                      <pic:pic xmlns:pic="http://schemas.openxmlformats.org/drawingml/2006/picture">
                        <pic:nvPicPr>
                          <pic:cNvPr id="28" name="Immagine 28"/>
                          <pic:cNvPicPr/>
                        </pic:nvPicPr>
                        <pic:blipFill rotWithShape="1">
                          <a:blip r:embed="rId23"/>
                          <a:srcRect l="3130" t="9055" r="3876" b="4316"/>
                          <a:stretch/>
                        </pic:blipFill>
                        <pic:spPr bwMode="auto">
                          <a:xfrm>
                            <a:off x="0" y="0"/>
                            <a:ext cx="3929090" cy="178595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9" name="Immagine 29"/>
                          <pic:cNvPicPr/>
                        </pic:nvPicPr>
                        <pic:blipFill rotWithShape="1">
                          <a:blip r:embed="rId24"/>
                          <a:srcRect l="2103" t="9055" r="5647" b="4119"/>
                          <a:stretch/>
                        </pic:blipFill>
                        <pic:spPr bwMode="auto">
                          <a:xfrm>
                            <a:off x="0" y="1785950"/>
                            <a:ext cx="3929090" cy="1571636"/>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0" name="Immagine 30"/>
                          <pic:cNvPicPr/>
                        </pic:nvPicPr>
                        <pic:blipFill rotWithShape="1">
                          <a:blip r:embed="rId25"/>
                          <a:srcRect l="1936" t="9560" r="3529" b="4589"/>
                          <a:stretch/>
                        </pic:blipFill>
                        <pic:spPr bwMode="auto">
                          <a:xfrm>
                            <a:off x="0" y="3357586"/>
                            <a:ext cx="3929090" cy="1500198"/>
                          </a:xfrm>
                          <a:prstGeom prst="rect">
                            <a:avLst/>
                          </a:prstGeom>
                          <a:ln>
                            <a:solidFill>
                              <a:schemeClr val="tx1"/>
                            </a:solidFill>
                          </a:ln>
                          <a:extLst>
                            <a:ext uri="{53640926-AAD7-44D8-BBD7-CCE9431645EC}">
                              <a14:shadowObscured xmlns:a14="http://schemas.microsoft.com/office/drawing/2010/main"/>
                            </a:ext>
                          </a:extLst>
                        </pic:spPr>
                      </pic:pic>
                    </wpg:wgp>
                  </a:graphicData>
                </a:graphic>
              </wp:inline>
            </w:drawing>
          </mc:Choice>
          <mc:Fallback>
            <w:pict>
              <v:group id="Gruppo 7" o:spid="_x0000_s1026" style="width:431.5pt;height:486.4pt;mso-position-horizontal-relative:char;mso-position-vertical-relative:line" coordsize="39290,4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8" o:spid="_x0000_s1027" type="#_x0000_t75" style="position:absolute;width:39290;height:17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DKvCAAAA2wAAAA8AAABkcnMvZG93bnJldi54bWxET89rwjAUvg/2P4Q38DI01cNw1SgiFYWB&#10;Yjdlx0fz1habl9LEGv97cxB2/Ph+z5fBNKKnztWWFYxHCQjiwuqaSwU/35vhFITzyBoby6TgTg6W&#10;i9eXOaba3vhIfe5LEUPYpaig8r5NpXRFRQbdyLbEkfuznUEfYVdK3eEthptGTpLkQxqsOTZU2NK6&#10;ouKSX42CPgub3+Pnecun/r3Ns0P42mdBqcFbWM1AeAr+X/x077SCSRwbv8Qf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wgyrwgAAANsAAAAPAAAAAAAAAAAAAAAAAJ8C&#10;AABkcnMvZG93bnJldi54bWxQSwUGAAAAAAQABAD3AAAAjgMAAAAA&#10;" stroked="t" strokecolor="black [3213]">
                  <v:imagedata r:id="rId26" o:title="" croptop="5934f" cropbottom="2829f" cropleft="2051f" cropright="2540f"/>
                </v:shape>
                <v:shape id="Immagine 29" o:spid="_x0000_s1028" type="#_x0000_t75" style="position:absolute;top:17859;width:39290;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cmpjEAAAA2wAAAA8AAABkcnMvZG93bnJldi54bWxEj0Frg0AUhO+F/IflFXprVg2UxmYTTEtC&#10;yKGgkZwf7qtK3bfibtT++2yh0OMwM98wm91sOjHS4FrLCuJlBIK4srrlWkF5OTy/gnAeWWNnmRT8&#10;kIPddvGwwVTbiXMaC1+LAGGXooLG+z6V0lUNGXRL2xMH78sOBn2QQy31gFOAm04mUfQiDbYcFhrs&#10;6b2h6ru4GQXH62cej2U27VeJvSVTdC4/jmelnh7n7A2Ep9n/h//aJ60gWcPvl/AD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cmpjEAAAA2wAAAA8AAAAAAAAAAAAAAAAA&#10;nwIAAGRycy9kb3ducmV2LnhtbFBLBQYAAAAABAAEAPcAAACQAwAAAAA=&#10;" stroked="t" strokecolor="black [3213]">
                  <v:imagedata r:id="rId27" o:title="" croptop="5934f" cropbottom="2699f" cropleft="1378f" cropright="3701f"/>
                </v:shape>
                <v:shape id="Immagine 30" o:spid="_x0000_s1029" type="#_x0000_t75" style="position:absolute;top:33575;width:39290;height:15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tZ+2+AAAA2wAAAA8AAABkcnMvZG93bnJldi54bWxET02LwjAQvQv+hzDC3jS1QpFqlCIIy97s&#10;evA4NGNTbCa1iW399+awsMfH+94fJ9uKgXrfOFawXiUgiCunG64VXH/Pyy0IH5A1to5JwZs8HA/z&#10;2R5z7Ua+0FCGWsQQ9jkqMCF0uZS+MmTRr1xHHLm76y2GCPta6h7HGG5bmSZJJi02HBsMdnQyVD3K&#10;l1XwU1ZDWt/Si8neWeFGWzyv51Gpr8VU7EAEmsK/+M/9rRVs4vr4Jf4Aefg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mtZ+2+AAAA2wAAAA8AAAAAAAAAAAAAAAAAnwIAAGRy&#10;cy9kb3ducmV2LnhtbFBLBQYAAAAABAAEAPcAAACKAwAAAAA=&#10;" stroked="t" strokecolor="black [3213]">
                  <v:imagedata r:id="rId28" o:title="" croptop="6265f" cropbottom="3007f" cropleft="1269f" cropright="2313f"/>
                </v:shape>
                <w10:anchorlock/>
              </v:group>
            </w:pict>
          </mc:Fallback>
        </mc:AlternateContent>
      </w:r>
    </w:p>
    <w:p w:rsidR="00B96277" w:rsidRDefault="00FF0827" w:rsidP="00FF0827">
      <w:pPr>
        <w:jc w:val="center"/>
        <w:rPr>
          <w:highlight w:val="yellow"/>
        </w:rPr>
      </w:pPr>
      <w:r w:rsidRPr="009E408B">
        <w:rPr>
          <w:b/>
        </w:rPr>
        <w:t xml:space="preserve">Figura </w:t>
      </w:r>
      <w:r>
        <w:rPr>
          <w:b/>
        </w:rPr>
        <w:t>6</w:t>
      </w:r>
      <w:r w:rsidRPr="009E408B">
        <w:t xml:space="preserve">: </w:t>
      </w:r>
      <w:r>
        <w:t>scheda “Energia” (parte 1)</w:t>
      </w:r>
    </w:p>
    <w:p w:rsidR="00FF0827" w:rsidRDefault="00FF0827" w:rsidP="00FF0827">
      <w:pPr>
        <w:jc w:val="center"/>
        <w:rPr>
          <w:highlight w:val="yellow"/>
        </w:rPr>
      </w:pPr>
    </w:p>
    <w:p w:rsidR="00FF0827" w:rsidRDefault="00FF0827" w:rsidP="00E277B0">
      <w:pPr>
        <w:rPr>
          <w:highlight w:val="yellow"/>
        </w:rPr>
      </w:pPr>
      <w:r>
        <w:rPr>
          <w:noProof/>
        </w:rPr>
        <mc:AlternateContent>
          <mc:Choice Requires="wpg">
            <w:drawing>
              <wp:inline distT="0" distB="0" distL="0" distR="0">
                <wp:extent cx="5466665" cy="3420416"/>
                <wp:effectExtent l="19050" t="19050" r="20320" b="27940"/>
                <wp:docPr id="31" name="Gruppo 11"/>
                <wp:cNvGraphicFramePr/>
                <a:graphic xmlns:a="http://schemas.openxmlformats.org/drawingml/2006/main">
                  <a:graphicData uri="http://schemas.microsoft.com/office/word/2010/wordprocessingGroup">
                    <wpg:wgp>
                      <wpg:cNvGrpSpPr/>
                      <wpg:grpSpPr>
                        <a:xfrm>
                          <a:off x="0" y="0"/>
                          <a:ext cx="5466665" cy="3420416"/>
                          <a:chOff x="0" y="0"/>
                          <a:chExt cx="4214842" cy="2650187"/>
                        </a:xfrm>
                      </wpg:grpSpPr>
                      <pic:pic xmlns:pic="http://schemas.openxmlformats.org/drawingml/2006/picture">
                        <pic:nvPicPr>
                          <pic:cNvPr id="32" name="Immagine 32"/>
                          <pic:cNvPicPr/>
                        </pic:nvPicPr>
                        <pic:blipFill rotWithShape="1">
                          <a:blip r:embed="rId29"/>
                          <a:srcRect l="2258" t="9560" r="4067" b="3633"/>
                          <a:stretch/>
                        </pic:blipFill>
                        <pic:spPr bwMode="auto">
                          <a:xfrm>
                            <a:off x="0" y="0"/>
                            <a:ext cx="4214842" cy="2057711"/>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3" name="Immagine 33"/>
                          <pic:cNvPicPr/>
                        </pic:nvPicPr>
                        <pic:blipFill rotWithShape="1">
                          <a:blip r:embed="rId30"/>
                          <a:srcRect l="1828" t="79157" r="2991" b="4017"/>
                          <a:stretch/>
                        </pic:blipFill>
                        <pic:spPr bwMode="auto">
                          <a:xfrm>
                            <a:off x="0" y="2071702"/>
                            <a:ext cx="4214842" cy="578485"/>
                          </a:xfrm>
                          <a:prstGeom prst="rect">
                            <a:avLst/>
                          </a:prstGeom>
                          <a:ln>
                            <a:solidFill>
                              <a:schemeClr val="tx1"/>
                            </a:solidFill>
                          </a:ln>
                          <a:extLst>
                            <a:ext uri="{53640926-AAD7-44D8-BBD7-CCE9431645EC}">
                              <a14:shadowObscured xmlns:a14="http://schemas.microsoft.com/office/drawing/2010/main"/>
                            </a:ext>
                          </a:extLst>
                        </pic:spPr>
                      </pic:pic>
                    </wpg:wgp>
                  </a:graphicData>
                </a:graphic>
              </wp:inline>
            </w:drawing>
          </mc:Choice>
          <mc:Fallback>
            <w:pict>
              <v:group id="Gruppo 11" o:spid="_x0000_s1026" style="width:430.45pt;height:269.3pt;mso-position-horizontal-relative:char;mso-position-vertical-relative:line" coordsize="42148,26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">
                <v:shape id="Immagine 32" o:spid="_x0000_s1027" type="#_x0000_t75" style="position:absolute;width:42148;height:20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i/SfFAAAA2wAAAA8AAABkcnMvZG93bnJldi54bWxEj0FrwkAUhO+C/2F5ghepmyqITV1DKbSI&#10;0EJTEY+P7GsSkn2b7q4m/vtuQfA4zMw3zCYbTCsu5HxtWcHjPAFBXFhdc6ng8P32sAbhA7LG1jIp&#10;uJKHbDsebTDVtucvuuShFBHCPkUFVQhdKqUvKjLo57Yjjt6PdQZDlK6U2mEf4aaViyRZSYM1x4UK&#10;O3qtqGjys1Hwu19/Pskjvs9O10N9Nn3RfJReqelkeHkGEWgI9/CtvdMKlgv4/xJ/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Iv0nxQAAANsAAAAPAAAAAAAAAAAAAAAA&#10;AJ8CAABkcnMvZG93bnJldi54bWxQSwUGAAAAAAQABAD3AAAAkQMAAAAA&#10;" stroked="t" strokecolor="black [3213]">
                  <v:imagedata r:id="rId31" o:title="" croptop="6265f" cropbottom="2381f" cropleft="1480f" cropright="2665f"/>
                </v:shape>
                <v:shape id="Immagine 33" o:spid="_x0000_s1028" type="#_x0000_t75" style="position:absolute;top:20717;width:42148;height:5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jTdvBAAAA2wAAAA8AAABkcnMvZG93bnJldi54bWxEj82KAjEQhO8L+w6hF7ytmVUQHY0ii394&#10;Ed3FczNpJ4NJZ5hEHd/eCILHoqq+oiaz1llxpSZUnhX8dDMQxIXXFZcK/v+W30MQISJrtJ5JwZ0C&#10;zKafHxPMtb/xnq6HWIoE4ZCjAhNjnUsZCkMOQ9fXxMk7+cZhTLIppW7wluDOyl6WDaTDitOCwZp+&#10;DRXnw8UpKLe2Ir/tjc5mbXYruxksjkNUqvPVzscgIrXxHX61N1pBvw/PL+kH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jTdvBAAAA2wAAAA8AAAAAAAAAAAAAAAAAnwIA&#10;AGRycy9kb3ducmV2LnhtbFBLBQYAAAAABAAEAPcAAACNAwAAAAA=&#10;" stroked="t" strokecolor="black [3213]">
                  <v:imagedata r:id="rId32" o:title="" croptop="51876f" cropbottom="2633f" cropleft="1198f" cropright="1960f"/>
                </v:shape>
                <w10:anchorlock/>
              </v:group>
            </w:pict>
          </mc:Fallback>
        </mc:AlternateContent>
      </w:r>
    </w:p>
    <w:p w:rsidR="00FF0827" w:rsidRPr="009B7C07" w:rsidRDefault="00FF0827" w:rsidP="00FF0827">
      <w:pPr>
        <w:jc w:val="center"/>
        <w:rPr>
          <w:highlight w:val="yellow"/>
        </w:rPr>
      </w:pPr>
      <w:r w:rsidRPr="009E408B">
        <w:rPr>
          <w:b/>
        </w:rPr>
        <w:t xml:space="preserve">Figura </w:t>
      </w:r>
      <w:r>
        <w:rPr>
          <w:b/>
        </w:rPr>
        <w:t>7</w:t>
      </w:r>
      <w:r w:rsidRPr="009E408B">
        <w:t xml:space="preserve">: </w:t>
      </w:r>
      <w:r>
        <w:t>scheda “Energia” (parte 2)</w:t>
      </w:r>
    </w:p>
    <w:p w:rsidR="00CC1599" w:rsidRPr="00EE1D15" w:rsidRDefault="00CC1599" w:rsidP="00CC1599">
      <w:pPr>
        <w:jc w:val="both"/>
      </w:pPr>
      <w:r w:rsidRPr="00CC1599">
        <w:rPr>
          <w:u w:val="single"/>
        </w:rPr>
        <w:t xml:space="preserve">Inserimento dei dati tramite file </w:t>
      </w:r>
      <w:r w:rsidRPr="00CC1599">
        <w:rPr>
          <w:i/>
          <w:u w:val="single"/>
        </w:rPr>
        <w:t>.csv</w:t>
      </w:r>
      <w:r w:rsidRPr="00EE1D15">
        <w:t xml:space="preserve"> </w:t>
      </w:r>
    </w:p>
    <w:p w:rsidR="00CC1599" w:rsidRDefault="00CC1599" w:rsidP="00CC1599">
      <w:pPr>
        <w:jc w:val="both"/>
      </w:pPr>
      <w:r>
        <w:t xml:space="preserve">Nell’ultimo riquadro </w:t>
      </w:r>
      <w:r w:rsidRPr="00CC1599">
        <w:rPr>
          <w:i/>
        </w:rPr>
        <w:t>“Sezione caricamento file PdR”</w:t>
      </w:r>
      <w:r>
        <w:t xml:space="preserve"> è consentito il caricamento massivo dei dati di cui ai precedenti punti a) e b), tramite il file .csv.</w:t>
      </w:r>
    </w:p>
    <w:p w:rsidR="00CC1599" w:rsidRPr="00576406" w:rsidRDefault="00CC1599" w:rsidP="00CC1599">
      <w:pPr>
        <w:jc w:val="both"/>
      </w:pPr>
      <w:r>
        <w:t>Nell’ allegato “Tracciato record_scheda Energia” si riporta lo schema del file .csv da utilizzare.</w:t>
      </w:r>
    </w:p>
    <w:p w:rsidR="00FF0827" w:rsidRDefault="00FF0827" w:rsidP="00E277B0">
      <w:pPr>
        <w:rPr>
          <w:highlight w:val="yellow"/>
        </w:rPr>
      </w:pPr>
    </w:p>
    <w:p w:rsidR="00CC1599" w:rsidRPr="00D45053" w:rsidRDefault="00CC1599" w:rsidP="00E277B0">
      <w:pPr>
        <w:rPr>
          <w:highlight w:val="yellow"/>
        </w:rPr>
      </w:pPr>
    </w:p>
    <w:p w:rsidR="0077056B" w:rsidRDefault="0077056B" w:rsidP="00253FCC"/>
    <w:p w:rsidR="00B96277" w:rsidRDefault="00B96277" w:rsidP="00253FCC"/>
    <w:p w:rsidR="00C76291" w:rsidRPr="00CC1599" w:rsidRDefault="00C76291" w:rsidP="000D6724">
      <w:pPr>
        <w:jc w:val="both"/>
      </w:pPr>
    </w:p>
    <w:p w:rsidR="00351D9D" w:rsidRPr="00CC1599" w:rsidRDefault="00847050" w:rsidP="00E2780C">
      <w:pPr>
        <w:pStyle w:val="Titolo1"/>
        <w:spacing w:after="240"/>
        <w:ind w:left="357" w:hanging="357"/>
        <w:jc w:val="both"/>
      </w:pPr>
      <w:bookmarkStart w:id="12" w:name="_Toc405558102"/>
      <w:r w:rsidRPr="00CC1599">
        <w:lastRenderedPageBreak/>
        <w:t>Sal</w:t>
      </w:r>
      <w:r w:rsidR="00EA7E4D" w:rsidRPr="00CC1599">
        <w:t>vataggio</w:t>
      </w:r>
      <w:r w:rsidR="00C63ABA" w:rsidRPr="00CC1599">
        <w:t xml:space="preserve"> dei dati</w:t>
      </w:r>
      <w:bookmarkEnd w:id="12"/>
    </w:p>
    <w:p w:rsidR="00CC1599" w:rsidRPr="00A515A2" w:rsidRDefault="00DD0F1F" w:rsidP="00E2780C">
      <w:pPr>
        <w:jc w:val="both"/>
      </w:pPr>
      <w:r w:rsidRPr="00CC1599">
        <w:t>T</w:t>
      </w:r>
      <w:r w:rsidR="00496533" w:rsidRPr="00CC1599">
        <w:t>erminata la fase di inserimento dei dati</w:t>
      </w:r>
      <w:r w:rsidR="00CC1599" w:rsidRPr="00CC1599">
        <w:t xml:space="preserve"> su ogni scheda</w:t>
      </w:r>
      <w:r w:rsidR="00E2780C" w:rsidRPr="00CC1599">
        <w:t xml:space="preserve">,  </w:t>
      </w:r>
      <w:r w:rsidR="00CC1599">
        <w:t xml:space="preserve">occorre salvare le informazioni caricate </w:t>
      </w:r>
      <w:r w:rsidR="00CC1599" w:rsidRPr="00A515A2">
        <w:t>attraverso</w:t>
      </w:r>
      <w:r w:rsidR="00496533" w:rsidRPr="00A515A2">
        <w:t xml:space="preserve"> </w:t>
      </w:r>
      <w:r w:rsidR="00CC1599" w:rsidRPr="00A515A2">
        <w:t>i</w:t>
      </w:r>
      <w:r w:rsidR="00496533" w:rsidRPr="00A515A2">
        <w:t>l tasto “</w:t>
      </w:r>
      <w:r w:rsidR="00CC1599" w:rsidRPr="00A515A2">
        <w:t>salva perequazione”. A questo punto:</w:t>
      </w:r>
      <w:r w:rsidR="009C3CC4" w:rsidRPr="00A515A2">
        <w:t xml:space="preserve"> </w:t>
      </w:r>
    </w:p>
    <w:p w:rsidR="00A515A2" w:rsidRDefault="00CC1599" w:rsidP="00A54639">
      <w:pPr>
        <w:pStyle w:val="Paragrafoelenco"/>
        <w:numPr>
          <w:ilvl w:val="0"/>
          <w:numId w:val="12"/>
        </w:numPr>
        <w:jc w:val="both"/>
      </w:pPr>
      <w:r w:rsidRPr="00A515A2">
        <w:t>Nella “scheda PdR</w:t>
      </w:r>
      <w:r w:rsidR="00A515A2" w:rsidRPr="00A515A2">
        <w:t>”</w:t>
      </w:r>
      <w:r w:rsidRPr="00A515A2">
        <w:t xml:space="preserve">, i PdR </w:t>
      </w:r>
      <w:r w:rsidR="009C3CC4" w:rsidRPr="00A515A2">
        <w:t>saranno disponibili</w:t>
      </w:r>
      <w:r w:rsidRPr="00A515A2">
        <w:t xml:space="preserve"> nel riquadro “Elenco PdR</w:t>
      </w:r>
      <w:r w:rsidR="00496533" w:rsidRPr="00A515A2">
        <w:t xml:space="preserve">” </w:t>
      </w:r>
      <w:r w:rsidRPr="00A515A2">
        <w:t>(Fig. 4</w:t>
      </w:r>
      <w:r w:rsidR="009C3CC4" w:rsidRPr="00A515A2">
        <w:t xml:space="preserve">) </w:t>
      </w:r>
      <w:r w:rsidR="00496533" w:rsidRPr="00A515A2">
        <w:t>e i dati potranno essere editati e/o modificati facendo click sull’icona “operazioni”.</w:t>
      </w:r>
      <w:r w:rsidR="009C3CC4" w:rsidRPr="00A515A2">
        <w:t xml:space="preserve"> </w:t>
      </w:r>
    </w:p>
    <w:p w:rsidR="00A515A2" w:rsidRPr="00A515A2" w:rsidRDefault="00A515A2" w:rsidP="00A54639">
      <w:pPr>
        <w:pStyle w:val="Paragrafoelenco"/>
        <w:numPr>
          <w:ilvl w:val="0"/>
          <w:numId w:val="12"/>
        </w:numPr>
        <w:jc w:val="both"/>
      </w:pPr>
      <w:r>
        <w:t xml:space="preserve">Nella “scheda Energia”, saranno </w:t>
      </w:r>
      <w:r w:rsidRPr="00A515A2">
        <w:t xml:space="preserve">disponibili i dati di </w:t>
      </w:r>
      <w:r>
        <w:rPr>
          <w:bCs/>
        </w:rPr>
        <w:t>VREMI,SdD_</w:t>
      </w:r>
      <w:r w:rsidRPr="00A515A2">
        <w:rPr>
          <w:bCs/>
        </w:rPr>
        <w:t>g e Ctrasp</w:t>
      </w:r>
      <w:r>
        <w:rPr>
          <w:bCs/>
        </w:rPr>
        <w:t>,</w:t>
      </w:r>
      <w:r w:rsidRPr="00A515A2">
        <w:rPr>
          <w:bCs/>
        </w:rPr>
        <w:t xml:space="preserve">SdD_g </w:t>
      </w:r>
      <w:r>
        <w:rPr>
          <w:bCs/>
        </w:rPr>
        <w:t xml:space="preserve">precedentemente </w:t>
      </w:r>
      <w:r w:rsidRPr="00A515A2">
        <w:rPr>
          <w:bCs/>
        </w:rPr>
        <w:t>caricati.</w:t>
      </w:r>
    </w:p>
    <w:p w:rsidR="00AA3C49" w:rsidRPr="00A515A2" w:rsidRDefault="00DD0F1F" w:rsidP="00A515A2">
      <w:pPr>
        <w:jc w:val="both"/>
      </w:pPr>
      <w:r w:rsidRPr="00A515A2">
        <w:t>C</w:t>
      </w:r>
      <w:r w:rsidR="00AA3C49" w:rsidRPr="00A515A2">
        <w:t>ompletato l’inserimento di tutti i dati richiesti secondo le modalità illustrate nel paragrafo precedente, l’impresa dovrà procedere alla creazione del file PDF di riepilogo dei dati inseriti, attraverso il pulsante “genera PDF Perequazione”</w:t>
      </w:r>
      <w:r w:rsidR="009C3CC4" w:rsidRPr="00A515A2">
        <w:t xml:space="preserve"> (Tab.1).</w:t>
      </w:r>
      <w:r w:rsidR="00AA3C49" w:rsidRPr="00A515A2">
        <w:t xml:space="preserve"> </w:t>
      </w:r>
    </w:p>
    <w:p w:rsidR="00AA3C49" w:rsidRPr="00485ACD" w:rsidRDefault="00507528" w:rsidP="00E2780C">
      <w:pPr>
        <w:jc w:val="both"/>
      </w:pPr>
      <w:r w:rsidRPr="00485ACD">
        <w:t>Il file pdf generato, contenente tutti i dati dichiarati dall’impresa, deve essere rigorosamente controllato prima del successivo formale invio.</w:t>
      </w:r>
    </w:p>
    <w:p w:rsidR="00EA7E4D" w:rsidRPr="00485ACD" w:rsidRDefault="00EA7E4D" w:rsidP="00E2780C">
      <w:pPr>
        <w:pStyle w:val="Titolo1"/>
        <w:spacing w:after="200"/>
        <w:ind w:left="357" w:hanging="357"/>
        <w:jc w:val="both"/>
      </w:pPr>
      <w:bookmarkStart w:id="13" w:name="_Toc405558103"/>
      <w:r w:rsidRPr="00485ACD">
        <w:t>Invio dei dati</w:t>
      </w:r>
      <w:bookmarkEnd w:id="13"/>
    </w:p>
    <w:p w:rsidR="006C48EB" w:rsidRPr="00485ACD" w:rsidRDefault="00507528" w:rsidP="00E2780C">
      <w:pPr>
        <w:jc w:val="both"/>
      </w:pPr>
      <w:r w:rsidRPr="00485ACD">
        <w:t>A seguito della genera</w:t>
      </w:r>
      <w:r w:rsidR="00EB6466" w:rsidRPr="00485ACD">
        <w:t>zione del file pdf</w:t>
      </w:r>
      <w:r w:rsidRPr="00485ACD">
        <w:t>, l’</w:t>
      </w:r>
      <w:r w:rsidR="00EB6466" w:rsidRPr="00485ACD">
        <w:t>im</w:t>
      </w:r>
      <w:r w:rsidRPr="00485ACD">
        <w:t>p</w:t>
      </w:r>
      <w:r w:rsidR="00EB6466" w:rsidRPr="00485ACD">
        <w:t>r</w:t>
      </w:r>
      <w:r w:rsidRPr="00485ACD">
        <w:t>esa dovrà procedere al formale invio dei dati attraverso la firma digitale, mediante il pulsante “Firma Perequazione” (Tab. 1).</w:t>
      </w:r>
      <w:r w:rsidR="00EB6466" w:rsidRPr="00485ACD">
        <w:t xml:space="preserve"> </w:t>
      </w:r>
    </w:p>
    <w:p w:rsidR="00AA3C49" w:rsidRPr="00485ACD" w:rsidRDefault="00AA3C49" w:rsidP="00E2780C">
      <w:pPr>
        <w:jc w:val="both"/>
      </w:pPr>
      <w:r w:rsidRPr="00485ACD">
        <w:t xml:space="preserve">Dopo aver concluso quest’ultima operazione i dati inseriti non saranno più modificabili e verranno utilizzati da Cassa per il calcolo degli importi di perequazione. </w:t>
      </w:r>
    </w:p>
    <w:p w:rsidR="00AA3C49" w:rsidRPr="00485ACD" w:rsidRDefault="00AA3C49" w:rsidP="00E2780C">
      <w:pPr>
        <w:jc w:val="both"/>
      </w:pPr>
      <w:r w:rsidRPr="00485ACD">
        <w:t>Le società potranno visualizzare in ogni momento quanto inviato attraverso</w:t>
      </w:r>
      <w:r w:rsidR="00EB6466" w:rsidRPr="00485ACD">
        <w:t xml:space="preserve"> il pulsante “PDF perequazione”</w:t>
      </w:r>
      <w:r w:rsidRPr="00485ACD">
        <w:t>.</w:t>
      </w:r>
    </w:p>
    <w:p w:rsidR="00DD3290" w:rsidRPr="00485ACD" w:rsidRDefault="00DD3290" w:rsidP="00E2780C">
      <w:pPr>
        <w:pStyle w:val="Titolo1"/>
        <w:spacing w:after="200"/>
        <w:ind w:left="357" w:hanging="357"/>
        <w:jc w:val="both"/>
      </w:pPr>
      <w:bookmarkStart w:id="14" w:name="_Toc405558104"/>
      <w:r w:rsidRPr="00485ACD">
        <w:t>Rettifica dei dati</w:t>
      </w:r>
      <w:bookmarkEnd w:id="14"/>
      <w:r w:rsidRPr="00485ACD">
        <w:t xml:space="preserve"> </w:t>
      </w:r>
    </w:p>
    <w:p w:rsidR="00404114" w:rsidRPr="00485ACD" w:rsidRDefault="00507528" w:rsidP="00E2780C">
      <w:pPr>
        <w:jc w:val="both"/>
      </w:pPr>
      <w:r w:rsidRPr="00485ACD">
        <w:t xml:space="preserve">Nel caso in cui emergessero degli </w:t>
      </w:r>
      <w:r w:rsidR="00EB6466" w:rsidRPr="00485ACD">
        <w:t>errori</w:t>
      </w:r>
      <w:r w:rsidRPr="00485ACD">
        <w:t xml:space="preserve"> di compilazione della dichiarazione a seguito dell’invio </w:t>
      </w:r>
      <w:r w:rsidR="00EB6466" w:rsidRPr="00485ACD">
        <w:t>ufficiale</w:t>
      </w:r>
      <w:r w:rsidRPr="00485ACD">
        <w:t>, l’impresa può richiedere la rettifica dei dati alla Cassa.</w:t>
      </w:r>
    </w:p>
    <w:p w:rsidR="00507528" w:rsidRPr="00485ACD" w:rsidRDefault="00EC6E81" w:rsidP="00E2780C">
      <w:pPr>
        <w:jc w:val="both"/>
      </w:pPr>
      <w:r w:rsidRPr="00485ACD">
        <w:t>Tale</w:t>
      </w:r>
      <w:r w:rsidR="00507528" w:rsidRPr="00485ACD">
        <w:t xml:space="preserve"> richiesta di rettifica</w:t>
      </w:r>
      <w:r w:rsidRPr="00485ACD">
        <w:t>,</w:t>
      </w:r>
      <w:r w:rsidR="00507528" w:rsidRPr="00485ACD">
        <w:t xml:space="preserve"> a </w:t>
      </w:r>
      <w:r w:rsidRPr="00485ACD">
        <w:t>firma del legale rappresentate e completa delle motivazioni,</w:t>
      </w:r>
      <w:r w:rsidR="00507528" w:rsidRPr="00485ACD">
        <w:t xml:space="preserve"> </w:t>
      </w:r>
      <w:r w:rsidRPr="00485ACD">
        <w:t>deve essere</w:t>
      </w:r>
      <w:r w:rsidR="00507528" w:rsidRPr="00485ACD">
        <w:t xml:space="preserve"> inviata agli indirizzi di posta elettronica: </w:t>
      </w:r>
      <w:hyperlink r:id="rId33" w:history="1">
        <w:r w:rsidR="007A0B56" w:rsidRPr="00A63B3A">
          <w:rPr>
            <w:rStyle w:val="Collegamentoipertestuale"/>
          </w:rPr>
          <w:t>mengoli.alberto@ccse.cc</w:t>
        </w:r>
      </w:hyperlink>
      <w:r w:rsidR="007A0B56">
        <w:t xml:space="preserve"> </w:t>
      </w:r>
      <w:r w:rsidR="007A0B56" w:rsidRPr="00AD0718">
        <w:t xml:space="preserve">e </w:t>
      </w:r>
      <w:hyperlink r:id="rId34" w:history="1">
        <w:r w:rsidR="007A0B56" w:rsidRPr="00A63B3A">
          <w:rPr>
            <w:rStyle w:val="Collegamentoipertestuale"/>
          </w:rPr>
          <w:t>zoppo.giorgio@ccse.cc</w:t>
        </w:r>
      </w:hyperlink>
      <w:r w:rsidR="00507528" w:rsidRPr="00485ACD">
        <w:t>. Non appena pervenuta, il perso</w:t>
      </w:r>
      <w:r w:rsidR="0080222B" w:rsidRPr="00485ACD">
        <w:t>nale della Cassa provvederà alla</w:t>
      </w:r>
      <w:r w:rsidR="00507528" w:rsidRPr="00485ACD">
        <w:t xml:space="preserve"> </w:t>
      </w:r>
      <w:r w:rsidR="0080222B" w:rsidRPr="00485ACD">
        <w:t>riapertura della dichiarazione</w:t>
      </w:r>
      <w:r w:rsidR="00507528" w:rsidRPr="00485ACD">
        <w:t xml:space="preserve"> firmata, consentendo quindi all’impresa di correggere gli errori.</w:t>
      </w:r>
    </w:p>
    <w:p w:rsidR="00DD055C" w:rsidRPr="00485ACD" w:rsidRDefault="00DD055C" w:rsidP="00E2780C">
      <w:pPr>
        <w:jc w:val="both"/>
      </w:pPr>
      <w:r w:rsidRPr="00485ACD">
        <w:lastRenderedPageBreak/>
        <w:t>Dopo aver rettificato i dati, l’impresa dovrà nuovamente procedere all’invio della dichiarazione, se</w:t>
      </w:r>
      <w:r w:rsidR="00EB6466" w:rsidRPr="00485ACD">
        <w:t>guendo i passi descritti</w:t>
      </w:r>
      <w:r w:rsidRPr="00485ACD">
        <w:t xml:space="preserve"> nei paragrafi precedenti.</w:t>
      </w:r>
    </w:p>
    <w:p w:rsidR="00404114" w:rsidRPr="00D45053" w:rsidRDefault="00404114" w:rsidP="00404114">
      <w:pPr>
        <w:rPr>
          <w:highlight w:val="yellow"/>
        </w:rPr>
      </w:pPr>
    </w:p>
    <w:p w:rsidR="00404114" w:rsidRPr="00D45053" w:rsidRDefault="00404114" w:rsidP="00404114">
      <w:pPr>
        <w:rPr>
          <w:highlight w:val="yellow"/>
        </w:rPr>
      </w:pPr>
    </w:p>
    <w:p w:rsidR="00404114" w:rsidRPr="00D45053" w:rsidRDefault="00404114" w:rsidP="00404114">
      <w:pPr>
        <w:rPr>
          <w:highlight w:val="yellow"/>
        </w:rPr>
      </w:pPr>
    </w:p>
    <w:p w:rsidR="00404114" w:rsidRPr="00D45053" w:rsidRDefault="00404114" w:rsidP="00404114">
      <w:pPr>
        <w:rPr>
          <w:highlight w:val="yellow"/>
        </w:rPr>
      </w:pPr>
    </w:p>
    <w:p w:rsidR="006F707E" w:rsidRPr="00D45053" w:rsidRDefault="006F707E" w:rsidP="00404114">
      <w:pPr>
        <w:rPr>
          <w:highlight w:val="yellow"/>
        </w:rPr>
      </w:pPr>
    </w:p>
    <w:p w:rsidR="006F707E" w:rsidRPr="00D45053" w:rsidRDefault="006F707E" w:rsidP="00404114">
      <w:pPr>
        <w:rPr>
          <w:highlight w:val="yellow"/>
        </w:rPr>
      </w:pPr>
    </w:p>
    <w:p w:rsidR="006F707E" w:rsidRPr="00D45053" w:rsidRDefault="006F707E" w:rsidP="00404114">
      <w:pPr>
        <w:rPr>
          <w:highlight w:val="yellow"/>
        </w:rPr>
      </w:pPr>
    </w:p>
    <w:p w:rsidR="006F707E" w:rsidRPr="00485ACD" w:rsidRDefault="006F707E" w:rsidP="00404114">
      <w:r w:rsidRPr="00485ACD">
        <w:br w:type="page"/>
      </w:r>
    </w:p>
    <w:p w:rsidR="0080222B" w:rsidRPr="00485ACD" w:rsidRDefault="00404114" w:rsidP="00690810">
      <w:pPr>
        <w:pStyle w:val="Titolo1"/>
        <w:spacing w:after="120"/>
        <w:ind w:left="357" w:hanging="357"/>
      </w:pPr>
      <w:bookmarkStart w:id="15" w:name="_Toc405558105"/>
      <w:r w:rsidRPr="00485ACD">
        <w:lastRenderedPageBreak/>
        <w:t>Allegati</w:t>
      </w:r>
      <w:bookmarkEnd w:id="15"/>
    </w:p>
    <w:p w:rsidR="0080222B" w:rsidRPr="00D45053" w:rsidRDefault="0080222B" w:rsidP="00485ACD">
      <w:pPr>
        <w:pStyle w:val="Corpotesto"/>
        <w:ind w:left="993" w:hanging="993"/>
        <w:rPr>
          <w:highlight w:val="yellow"/>
        </w:rPr>
      </w:pPr>
    </w:p>
    <w:p w:rsidR="00A72CE4" w:rsidRDefault="00336B6D" w:rsidP="00D103B7">
      <w:r w:rsidRPr="00485ACD">
        <w:rPr>
          <w:b/>
        </w:rPr>
        <w:t xml:space="preserve">Allegato </w:t>
      </w:r>
      <w:r w:rsidR="00485ACD" w:rsidRPr="00485ACD">
        <w:rPr>
          <w:b/>
        </w:rPr>
        <w:t>1</w:t>
      </w:r>
      <w:r w:rsidRPr="00485ACD">
        <w:t xml:space="preserve">: </w:t>
      </w:r>
      <w:r w:rsidR="00485ACD">
        <w:t>File csv “Tracciato record_scheda PdR”: i</w:t>
      </w:r>
      <w:r w:rsidR="00080F9D" w:rsidRPr="00485ACD">
        <w:t>struzioni per la co</w:t>
      </w:r>
      <w:r w:rsidR="00485ACD">
        <w:t>rretta compilazione del file</w:t>
      </w:r>
    </w:p>
    <w:p w:rsidR="005F6605" w:rsidRPr="005F6605" w:rsidRDefault="005F6605" w:rsidP="00D103B7"/>
    <w:p w:rsidR="00A72CE4" w:rsidRPr="00A72CE4" w:rsidRDefault="00485ACD" w:rsidP="00D103B7">
      <w:pPr>
        <w:rPr>
          <w:b/>
          <w:u w:val="single"/>
        </w:rPr>
      </w:pPr>
      <w:r w:rsidRPr="00485ACD">
        <w:rPr>
          <w:b/>
          <w:u w:val="single"/>
        </w:rPr>
        <w:t>Elementi da inserire nel file csv</w:t>
      </w:r>
    </w:p>
    <w:p w:rsidR="00485ACD" w:rsidRDefault="00485ACD" w:rsidP="00D103B7">
      <w:r w:rsidRPr="00485ACD">
        <w:rPr>
          <w:noProof/>
        </w:rPr>
        <w:drawing>
          <wp:inline distT="0" distB="0" distL="0" distR="0" wp14:anchorId="7622D669" wp14:editId="3188801E">
            <wp:extent cx="5943600" cy="514704"/>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14704"/>
                    </a:xfrm>
                    <a:prstGeom prst="rect">
                      <a:avLst/>
                    </a:prstGeom>
                    <a:noFill/>
                    <a:ln>
                      <a:noFill/>
                    </a:ln>
                  </pic:spPr>
                </pic:pic>
              </a:graphicData>
            </a:graphic>
          </wp:inline>
        </w:drawing>
      </w:r>
    </w:p>
    <w:p w:rsidR="00AE25E1" w:rsidRDefault="00AE25E1" w:rsidP="00AE25E1">
      <w:pPr>
        <w:jc w:val="both"/>
      </w:pPr>
    </w:p>
    <w:p w:rsidR="00AE25E1" w:rsidRPr="00AE25E1" w:rsidRDefault="005705AF" w:rsidP="00AE25E1">
      <w:pPr>
        <w:rPr>
          <w:b/>
          <w:u w:val="single"/>
        </w:rPr>
      </w:pPr>
      <w:r>
        <w:rPr>
          <w:b/>
          <w:u w:val="single"/>
        </w:rPr>
        <w:t>Regole operative di copilazione del file csv</w:t>
      </w:r>
    </w:p>
    <w:p w:rsidR="00AE25E1" w:rsidRDefault="00AE25E1" w:rsidP="00AE25E1">
      <w:pPr>
        <w:jc w:val="both"/>
      </w:pPr>
      <w:r>
        <w:t>Nelle position del file csv occorre inserire:</w:t>
      </w:r>
    </w:p>
    <w:p w:rsidR="00290C0C" w:rsidRDefault="00AE25E1" w:rsidP="00A54639">
      <w:pPr>
        <w:pStyle w:val="Paragrafoelenco"/>
        <w:numPr>
          <w:ilvl w:val="0"/>
          <w:numId w:val="13"/>
        </w:numPr>
        <w:jc w:val="both"/>
      </w:pPr>
      <w:r w:rsidRPr="00290C0C">
        <w:rPr>
          <w:b/>
        </w:rPr>
        <w:t>Cella T001</w:t>
      </w:r>
      <w:r>
        <w:t xml:space="preserve">: </w:t>
      </w:r>
      <w:r w:rsidR="005F6605">
        <w:t>il codice</w:t>
      </w:r>
      <w:r>
        <w:t xml:space="preserve"> AEEGSI</w:t>
      </w:r>
      <w:r w:rsidR="005F6605">
        <w:t xml:space="preserve"> </w:t>
      </w:r>
      <w:r>
        <w:t xml:space="preserve"> del</w:t>
      </w:r>
      <w:r w:rsidRPr="00D2602B">
        <w:t xml:space="preserve">la località nella quale </w:t>
      </w:r>
      <w:r>
        <w:t>è ubicato</w:t>
      </w:r>
      <w:r w:rsidRPr="00D2602B">
        <w:t xml:space="preserve"> il PdR dichiarato</w:t>
      </w:r>
      <w:r>
        <w:t xml:space="preserve"> in default;</w:t>
      </w:r>
    </w:p>
    <w:p w:rsidR="00290C0C" w:rsidRDefault="00AE25E1" w:rsidP="00A54639">
      <w:pPr>
        <w:pStyle w:val="Paragrafoelenco"/>
        <w:numPr>
          <w:ilvl w:val="0"/>
          <w:numId w:val="13"/>
        </w:numPr>
        <w:jc w:val="both"/>
      </w:pPr>
      <w:r w:rsidRPr="00290C0C">
        <w:rPr>
          <w:b/>
        </w:rPr>
        <w:t>Cella T002</w:t>
      </w:r>
      <w:r>
        <w:t xml:space="preserve">: </w:t>
      </w:r>
      <w:r w:rsidRPr="002D6544">
        <w:t xml:space="preserve">il codice identificativo del PdR </w:t>
      </w:r>
      <w:r>
        <w:t>dichiarato in default (14 cifre);</w:t>
      </w:r>
    </w:p>
    <w:p w:rsidR="00290C0C" w:rsidRDefault="00AE25E1" w:rsidP="00A54639">
      <w:pPr>
        <w:pStyle w:val="Paragrafoelenco"/>
        <w:numPr>
          <w:ilvl w:val="0"/>
          <w:numId w:val="13"/>
        </w:numPr>
        <w:jc w:val="both"/>
      </w:pPr>
      <w:r w:rsidRPr="00290C0C">
        <w:rPr>
          <w:b/>
        </w:rPr>
        <w:t>Cella T003</w:t>
      </w:r>
      <w:r>
        <w:t>: la data di in</w:t>
      </w:r>
      <w:r w:rsidR="00CC1628">
        <w:t>izio del servizio di default (gg/mm</w:t>
      </w:r>
      <w:r>
        <w:t>/2013) che deve essere compresa nel periodo di riferimento;</w:t>
      </w:r>
    </w:p>
    <w:p w:rsidR="00290C0C" w:rsidRDefault="00AE25E1" w:rsidP="00A54639">
      <w:pPr>
        <w:pStyle w:val="Paragrafoelenco"/>
        <w:numPr>
          <w:ilvl w:val="0"/>
          <w:numId w:val="13"/>
        </w:numPr>
        <w:jc w:val="both"/>
      </w:pPr>
      <w:r w:rsidRPr="00290C0C">
        <w:rPr>
          <w:b/>
        </w:rPr>
        <w:t>Cella T004</w:t>
      </w:r>
      <w:r>
        <w:t xml:space="preserve">: la data di </w:t>
      </w:r>
      <w:r w:rsidR="00CC1628">
        <w:t>fine del servizio di default (gg/mm</w:t>
      </w:r>
      <w:r>
        <w:t>/2013) che deve essere compresa nel periodo di riferimento e successiva alla data di inizio;</w:t>
      </w:r>
    </w:p>
    <w:p w:rsidR="00AE25E1" w:rsidRDefault="00AE25E1" w:rsidP="00A54639">
      <w:pPr>
        <w:pStyle w:val="Paragrafoelenco"/>
        <w:numPr>
          <w:ilvl w:val="0"/>
          <w:numId w:val="13"/>
        </w:numPr>
        <w:spacing w:after="0"/>
        <w:ind w:left="714" w:hanging="357"/>
        <w:contextualSpacing w:val="0"/>
        <w:jc w:val="both"/>
      </w:pPr>
      <w:r w:rsidRPr="00290C0C">
        <w:rPr>
          <w:b/>
        </w:rPr>
        <w:t>Cella T005</w:t>
      </w:r>
      <w:r>
        <w:t>: i requisiti per l’attivazione del servizio di default</w:t>
      </w:r>
      <w:r w:rsidR="00290C0C">
        <w:t>, in particolare:</w:t>
      </w:r>
    </w:p>
    <w:p w:rsidR="00290C0C" w:rsidRDefault="00290C0C" w:rsidP="00290C0C">
      <w:pPr>
        <w:spacing w:after="0" w:line="240" w:lineRule="auto"/>
        <w:ind w:left="709"/>
        <w:jc w:val="both"/>
        <w:rPr>
          <w:rFonts w:eastAsia="Times New Roman" w:cstheme="minorHAnsi"/>
        </w:rPr>
      </w:pPr>
      <w:r>
        <w:rPr>
          <w:rFonts w:eastAsia="Times New Roman" w:cstheme="minorHAnsi"/>
        </w:rPr>
        <w:t xml:space="preserve">5.1)  </w:t>
      </w:r>
      <w:r w:rsidR="00AE25E1" w:rsidRPr="00290C0C">
        <w:rPr>
          <w:rFonts w:eastAsia="Times New Roman" w:cstheme="minorHAnsi"/>
        </w:rPr>
        <w:t xml:space="preserve">Inserire </w:t>
      </w:r>
      <w:r w:rsidR="00AE25E1" w:rsidRPr="00290C0C">
        <w:rPr>
          <w:rFonts w:eastAsia="Times New Roman" w:cstheme="minorHAnsi"/>
          <w:b/>
          <w:bCs/>
        </w:rPr>
        <w:t>0</w:t>
      </w:r>
      <w:r w:rsidR="00AE25E1" w:rsidRPr="00290C0C">
        <w:rPr>
          <w:rFonts w:eastAsia="Times New Roman" w:cstheme="minorHAnsi"/>
        </w:rPr>
        <w:t xml:space="preserve"> per le condizioni di fornitura relative ai PdR per i quali non sussistono i requisiti per l'attivazione del servizio di fornitura di ultima istanza (tipologia di cui all'art. 30.1 b) i. del TIVG);</w:t>
      </w:r>
    </w:p>
    <w:p w:rsidR="00AE25E1" w:rsidRPr="00290C0C" w:rsidRDefault="00290C0C" w:rsidP="00290C0C">
      <w:pPr>
        <w:spacing w:after="0" w:line="240" w:lineRule="auto"/>
        <w:ind w:left="709"/>
        <w:jc w:val="both"/>
        <w:rPr>
          <w:rFonts w:eastAsia="Times New Roman" w:cstheme="minorHAnsi"/>
        </w:rPr>
      </w:pPr>
      <w:r>
        <w:rPr>
          <w:rFonts w:eastAsia="Times New Roman" w:cstheme="minorHAnsi"/>
        </w:rPr>
        <w:t xml:space="preserve">5.2)  </w:t>
      </w:r>
      <w:r w:rsidR="00AE25E1" w:rsidRPr="00290C0C">
        <w:rPr>
          <w:rFonts w:eastAsia="Times New Roman" w:cstheme="minorHAnsi"/>
        </w:rPr>
        <w:t xml:space="preserve">Inserire </w:t>
      </w:r>
      <w:r w:rsidR="00AE25E1" w:rsidRPr="00290C0C">
        <w:rPr>
          <w:rFonts w:eastAsia="Times New Roman" w:cstheme="minorHAnsi"/>
          <w:b/>
          <w:bCs/>
        </w:rPr>
        <w:t>1</w:t>
      </w:r>
      <w:r w:rsidR="00AE25E1" w:rsidRPr="00290C0C">
        <w:rPr>
          <w:rFonts w:eastAsia="Times New Roman" w:cstheme="minorHAnsi"/>
        </w:rPr>
        <w:t xml:space="preserve"> per le condizioni di fornitura relative ai PdR aventi diritto al servizio di fornitura di ultima istanza (tipologia di cui all'art. 30.1 b) ii. del TIVG) nei casi in cui l'attivazione del servizio di default sia indipendente dalla volontà del cliente finale, ai sensi dell'art. 30.1, a1) del TIVG; </w:t>
      </w:r>
      <w:r>
        <w:rPr>
          <w:rFonts w:eastAsia="Times New Roman" w:cstheme="minorHAnsi"/>
        </w:rPr>
        <w:t xml:space="preserve">5.3)  </w:t>
      </w:r>
      <w:r w:rsidR="00AE25E1" w:rsidRPr="00290C0C">
        <w:rPr>
          <w:rFonts w:eastAsia="Times New Roman" w:cstheme="minorHAnsi"/>
        </w:rPr>
        <w:t xml:space="preserve">Inserire </w:t>
      </w:r>
      <w:r w:rsidR="00AE25E1" w:rsidRPr="00290C0C">
        <w:rPr>
          <w:rFonts w:eastAsia="Times New Roman" w:cstheme="minorHAnsi"/>
          <w:b/>
          <w:bCs/>
        </w:rPr>
        <w:t>2</w:t>
      </w:r>
      <w:r w:rsidR="00AE25E1" w:rsidRPr="00290C0C">
        <w:rPr>
          <w:rFonts w:eastAsia="Times New Roman" w:cstheme="minorHAnsi"/>
        </w:rPr>
        <w:t xml:space="preserve"> per le condizioni di fornitura relative ai PdR aventi diritto al servizio di fornitura di ultima istanza (tipologia di cui all'art. 30.1 b) ii. del TIVG), non disalimentabili (attività di servizio pubblico di cui all'art. 2.3, c) del TIVG), per cui è stata necessaria l'attivazione del servizio di default per qualsiasi causa, ai sensi dell'art. 30.1, a2) del TIVG.</w:t>
      </w:r>
    </w:p>
    <w:p w:rsidR="00AE25E1" w:rsidRDefault="00290C0C" w:rsidP="00A54639">
      <w:pPr>
        <w:pStyle w:val="Paragrafoelenco"/>
        <w:numPr>
          <w:ilvl w:val="0"/>
          <w:numId w:val="13"/>
        </w:numPr>
        <w:jc w:val="both"/>
      </w:pPr>
      <w:r w:rsidRPr="00290C0C">
        <w:rPr>
          <w:b/>
        </w:rPr>
        <w:t>Cella T00</w:t>
      </w:r>
      <w:r>
        <w:rPr>
          <w:b/>
        </w:rPr>
        <w:t xml:space="preserve">6: </w:t>
      </w:r>
      <w:r w:rsidRPr="00290C0C">
        <w:t>la tipologia di utenza</w:t>
      </w:r>
      <w:r>
        <w:t xml:space="preserve"> </w:t>
      </w:r>
      <w:r w:rsidRPr="00290C0C">
        <w:t>ai sensi dell’art. 2.3 del TIVG cui è applicata la componente QVD</w:t>
      </w:r>
      <w:r>
        <w:t>, in particolare:</w:t>
      </w:r>
    </w:p>
    <w:p w:rsidR="00C2205D" w:rsidRDefault="00C2205D" w:rsidP="00A54639">
      <w:pPr>
        <w:pStyle w:val="Paragrafoelenco"/>
        <w:numPr>
          <w:ilvl w:val="1"/>
          <w:numId w:val="14"/>
        </w:numPr>
        <w:spacing w:before="100" w:beforeAutospacing="1" w:after="100" w:afterAutospacing="1" w:line="240" w:lineRule="auto"/>
        <w:jc w:val="both"/>
        <w:rPr>
          <w:rFonts w:eastAsia="Times New Roman" w:cstheme="minorHAnsi"/>
        </w:rPr>
      </w:pPr>
      <w:r>
        <w:rPr>
          <w:rFonts w:eastAsia="Times New Roman" w:cstheme="minorHAnsi"/>
        </w:rPr>
        <w:t xml:space="preserve"> </w:t>
      </w:r>
      <w:r w:rsidR="005705AF">
        <w:rPr>
          <w:rFonts w:eastAsia="Times New Roman" w:cstheme="minorHAnsi"/>
        </w:rPr>
        <w:t xml:space="preserve"> </w:t>
      </w:r>
      <w:r w:rsidRPr="00C2205D">
        <w:rPr>
          <w:rFonts w:eastAsia="Times New Roman" w:cstheme="minorHAnsi"/>
        </w:rPr>
        <w:t xml:space="preserve">Inserire </w:t>
      </w:r>
      <w:r w:rsidRPr="00C2205D">
        <w:rPr>
          <w:rFonts w:eastAsia="Times New Roman" w:cstheme="minorHAnsi"/>
          <w:b/>
          <w:bCs/>
        </w:rPr>
        <w:t>"a"</w:t>
      </w:r>
      <w:r w:rsidRPr="00C2205D">
        <w:rPr>
          <w:rFonts w:eastAsia="Times New Roman" w:cstheme="minorHAnsi"/>
        </w:rPr>
        <w:t xml:space="preserve"> se il PdR è nella titolarità di un cliente domestico;</w:t>
      </w:r>
    </w:p>
    <w:p w:rsidR="00C2205D" w:rsidRDefault="00C2205D" w:rsidP="00A54639">
      <w:pPr>
        <w:pStyle w:val="Paragrafoelenco"/>
        <w:numPr>
          <w:ilvl w:val="1"/>
          <w:numId w:val="14"/>
        </w:numPr>
        <w:spacing w:before="100" w:beforeAutospacing="1" w:after="100" w:afterAutospacing="1" w:line="240" w:lineRule="auto"/>
        <w:jc w:val="both"/>
        <w:rPr>
          <w:rFonts w:eastAsia="Times New Roman" w:cstheme="minorHAnsi"/>
        </w:rPr>
      </w:pPr>
      <w:r>
        <w:rPr>
          <w:rFonts w:eastAsia="Times New Roman" w:cstheme="minorHAnsi"/>
        </w:rPr>
        <w:t xml:space="preserve"> </w:t>
      </w:r>
      <w:r w:rsidR="005705AF">
        <w:rPr>
          <w:rFonts w:eastAsia="Times New Roman" w:cstheme="minorHAnsi"/>
        </w:rPr>
        <w:t xml:space="preserve"> </w:t>
      </w:r>
      <w:r w:rsidRPr="00C2205D">
        <w:rPr>
          <w:rFonts w:eastAsia="Times New Roman" w:cstheme="minorHAnsi"/>
        </w:rPr>
        <w:t xml:space="preserve">Inserire </w:t>
      </w:r>
      <w:r w:rsidRPr="00C2205D">
        <w:rPr>
          <w:rFonts w:eastAsia="Times New Roman" w:cstheme="minorHAnsi"/>
          <w:b/>
          <w:bCs/>
        </w:rPr>
        <w:t>"b"</w:t>
      </w:r>
      <w:r w:rsidRPr="00C2205D">
        <w:rPr>
          <w:rFonts w:eastAsia="Times New Roman" w:cstheme="minorHAnsi"/>
        </w:rPr>
        <w:t xml:space="preserve"> se il PdR è relativo ad un condominio con uso domestico, con consumi;</w:t>
      </w:r>
    </w:p>
    <w:p w:rsidR="00C2205D" w:rsidRDefault="005705AF" w:rsidP="00A54639">
      <w:pPr>
        <w:pStyle w:val="Paragrafoelenco"/>
        <w:numPr>
          <w:ilvl w:val="1"/>
          <w:numId w:val="14"/>
        </w:numPr>
        <w:spacing w:before="100" w:beforeAutospacing="1" w:after="100" w:afterAutospacing="1" w:line="240" w:lineRule="auto"/>
        <w:ind w:left="1134" w:hanging="414"/>
        <w:jc w:val="both"/>
        <w:rPr>
          <w:rFonts w:eastAsia="Times New Roman" w:cstheme="minorHAnsi"/>
        </w:rPr>
      </w:pPr>
      <w:r>
        <w:rPr>
          <w:rFonts w:eastAsia="Times New Roman" w:cstheme="minorHAnsi"/>
        </w:rPr>
        <w:lastRenderedPageBreak/>
        <w:t xml:space="preserve"> </w:t>
      </w:r>
      <w:r w:rsidR="00C2205D" w:rsidRPr="00C2205D">
        <w:rPr>
          <w:rFonts w:eastAsia="Times New Roman" w:cstheme="minorHAnsi"/>
        </w:rPr>
        <w:t xml:space="preserve">Inserire </w:t>
      </w:r>
      <w:r w:rsidR="00C2205D" w:rsidRPr="00C2205D">
        <w:rPr>
          <w:rFonts w:eastAsia="Times New Roman" w:cstheme="minorHAnsi"/>
          <w:b/>
          <w:bCs/>
        </w:rPr>
        <w:t>"b &gt; 200.000 smc"</w:t>
      </w:r>
      <w:r w:rsidR="00C2205D" w:rsidRPr="00C2205D">
        <w:rPr>
          <w:rFonts w:eastAsia="Times New Roman" w:cstheme="minorHAnsi"/>
        </w:rPr>
        <w:t xml:space="preserve"> se il PdR è relativo ad un condominio con uso domestico, con consumi &gt; 200.000 smc;</w:t>
      </w:r>
    </w:p>
    <w:p w:rsidR="00C2205D" w:rsidRDefault="00C2205D" w:rsidP="00A54639">
      <w:pPr>
        <w:pStyle w:val="Paragrafoelenco"/>
        <w:numPr>
          <w:ilvl w:val="1"/>
          <w:numId w:val="14"/>
        </w:numPr>
        <w:spacing w:before="100" w:beforeAutospacing="1" w:after="100" w:afterAutospacing="1" w:line="240" w:lineRule="auto"/>
        <w:jc w:val="both"/>
        <w:rPr>
          <w:rFonts w:eastAsia="Times New Roman" w:cstheme="minorHAnsi"/>
        </w:rPr>
      </w:pPr>
      <w:r>
        <w:rPr>
          <w:rFonts w:eastAsia="Times New Roman" w:cstheme="minorHAnsi"/>
        </w:rPr>
        <w:t xml:space="preserve"> </w:t>
      </w:r>
      <w:r w:rsidR="005705AF">
        <w:rPr>
          <w:rFonts w:eastAsia="Times New Roman" w:cstheme="minorHAnsi"/>
        </w:rPr>
        <w:t xml:space="preserve"> </w:t>
      </w:r>
      <w:r w:rsidRPr="00C2205D">
        <w:rPr>
          <w:rFonts w:eastAsia="Times New Roman" w:cstheme="minorHAnsi"/>
        </w:rPr>
        <w:t xml:space="preserve">Inserire </w:t>
      </w:r>
      <w:r w:rsidRPr="00C2205D">
        <w:rPr>
          <w:rFonts w:eastAsia="Times New Roman" w:cstheme="minorHAnsi"/>
          <w:b/>
          <w:bCs/>
        </w:rPr>
        <w:t>"c"</w:t>
      </w:r>
      <w:r w:rsidRPr="00C2205D">
        <w:rPr>
          <w:rFonts w:eastAsia="Times New Roman" w:cstheme="minorHAnsi"/>
        </w:rPr>
        <w:t xml:space="preserve"> se il PdR è nella titolarità di un'utenza relativa ad attività di servizio pubblico;</w:t>
      </w:r>
    </w:p>
    <w:p w:rsidR="00C2205D" w:rsidRDefault="00C2205D" w:rsidP="00A54639">
      <w:pPr>
        <w:pStyle w:val="Paragrafoelenco"/>
        <w:numPr>
          <w:ilvl w:val="1"/>
          <w:numId w:val="14"/>
        </w:numPr>
        <w:spacing w:before="100" w:beforeAutospacing="1" w:after="100" w:afterAutospacing="1" w:line="240" w:lineRule="auto"/>
        <w:jc w:val="both"/>
        <w:rPr>
          <w:rFonts w:eastAsia="Times New Roman" w:cstheme="minorHAnsi"/>
        </w:rPr>
      </w:pPr>
      <w:r>
        <w:rPr>
          <w:rFonts w:eastAsia="Times New Roman" w:cstheme="minorHAnsi"/>
        </w:rPr>
        <w:t xml:space="preserve"> </w:t>
      </w:r>
      <w:r w:rsidR="005705AF">
        <w:rPr>
          <w:rFonts w:eastAsia="Times New Roman" w:cstheme="minorHAnsi"/>
        </w:rPr>
        <w:t xml:space="preserve"> </w:t>
      </w:r>
      <w:r w:rsidRPr="00C2205D">
        <w:rPr>
          <w:rFonts w:eastAsia="Times New Roman" w:cstheme="minorHAnsi"/>
        </w:rPr>
        <w:t xml:space="preserve">Inserire </w:t>
      </w:r>
      <w:r w:rsidRPr="00C2205D">
        <w:rPr>
          <w:rFonts w:eastAsia="Times New Roman" w:cstheme="minorHAnsi"/>
          <w:b/>
          <w:bCs/>
        </w:rPr>
        <w:t>"d"</w:t>
      </w:r>
      <w:r w:rsidRPr="00C2205D">
        <w:rPr>
          <w:rFonts w:eastAsia="Times New Roman" w:cstheme="minorHAnsi"/>
        </w:rPr>
        <w:t xml:space="preserve"> se il PdR è nella titolarità di un'utenza per usi diversi, con consumi &lt;= 50.000 smc;</w:t>
      </w:r>
    </w:p>
    <w:p w:rsidR="00C2205D" w:rsidRPr="006429CF" w:rsidRDefault="00C2205D" w:rsidP="00A54639">
      <w:pPr>
        <w:pStyle w:val="Paragrafoelenco"/>
        <w:numPr>
          <w:ilvl w:val="1"/>
          <w:numId w:val="14"/>
        </w:numPr>
        <w:spacing w:before="100" w:beforeAutospacing="1" w:after="100" w:afterAutospacing="1" w:line="240" w:lineRule="auto"/>
        <w:ind w:left="1134" w:hanging="414"/>
        <w:jc w:val="both"/>
        <w:rPr>
          <w:rFonts w:eastAsia="Times New Roman" w:cstheme="minorHAnsi"/>
        </w:rPr>
      </w:pPr>
      <w:r>
        <w:rPr>
          <w:rFonts w:eastAsia="Times New Roman" w:cstheme="minorHAnsi"/>
        </w:rPr>
        <w:t xml:space="preserve"> </w:t>
      </w:r>
      <w:r w:rsidR="005705AF">
        <w:rPr>
          <w:rFonts w:eastAsia="Times New Roman" w:cstheme="minorHAnsi"/>
        </w:rPr>
        <w:t xml:space="preserve"> </w:t>
      </w:r>
      <w:r w:rsidRPr="00C2205D">
        <w:rPr>
          <w:rFonts w:eastAsia="Times New Roman" w:cstheme="minorHAnsi"/>
        </w:rPr>
        <w:t xml:space="preserve">Inserire </w:t>
      </w:r>
      <w:r w:rsidRPr="00C2205D">
        <w:rPr>
          <w:rFonts w:eastAsia="Times New Roman" w:cstheme="minorHAnsi"/>
          <w:b/>
          <w:bCs/>
        </w:rPr>
        <w:t>"d &gt; 50.000 smc"</w:t>
      </w:r>
      <w:r w:rsidRPr="00C2205D">
        <w:rPr>
          <w:rFonts w:eastAsia="Times New Roman" w:cstheme="minorHAnsi"/>
        </w:rPr>
        <w:t xml:space="preserve"> se il PdR è nella titolarità di un'utenza per usi diversi, con consumi &gt; 50.000 smc.</w:t>
      </w:r>
    </w:p>
    <w:p w:rsidR="005F6605" w:rsidRDefault="006429CF" w:rsidP="00A54639">
      <w:pPr>
        <w:pStyle w:val="Paragrafoelenco"/>
        <w:numPr>
          <w:ilvl w:val="0"/>
          <w:numId w:val="13"/>
        </w:numPr>
        <w:jc w:val="both"/>
      </w:pPr>
      <w:r w:rsidRPr="006429CF">
        <w:rPr>
          <w:b/>
        </w:rPr>
        <w:t>Cella T00</w:t>
      </w:r>
      <w:r>
        <w:rPr>
          <w:b/>
        </w:rPr>
        <w:t>7</w:t>
      </w:r>
      <w:r w:rsidRPr="006429CF">
        <w:rPr>
          <w:b/>
        </w:rPr>
        <w:t xml:space="preserve">: </w:t>
      </w:r>
      <w:r>
        <w:rPr>
          <w:b/>
        </w:rPr>
        <w:t xml:space="preserve"> </w:t>
      </w:r>
      <w:r w:rsidRPr="006429CF">
        <w:t xml:space="preserve">con riferimento alle sole tipologie di utenza: </w:t>
      </w:r>
      <w:r w:rsidRPr="006429CF">
        <w:rPr>
          <w:bCs/>
        </w:rPr>
        <w:t>"b &gt; 200.000 smc"</w:t>
      </w:r>
      <w:r w:rsidRPr="006429CF">
        <w:t xml:space="preserve"> e </w:t>
      </w:r>
      <w:r w:rsidRPr="006429CF">
        <w:rPr>
          <w:bCs/>
        </w:rPr>
        <w:t>"d &gt; 50.000 smc"</w:t>
      </w:r>
      <w:r w:rsidRPr="006429CF">
        <w:t xml:space="preserve"> </w:t>
      </w:r>
      <w:r>
        <w:t xml:space="preserve">selezionate nella cella T006, </w:t>
      </w:r>
      <w:r w:rsidRPr="006429CF">
        <w:t>inserire i seguenti valori:</w:t>
      </w:r>
    </w:p>
    <w:p w:rsidR="006429CF" w:rsidRPr="006429CF" w:rsidRDefault="006429CF" w:rsidP="006429CF">
      <w:pPr>
        <w:pStyle w:val="Paragrafoelenco"/>
        <w:jc w:val="both"/>
      </w:pPr>
      <w:r>
        <w:t>7</w:t>
      </w:r>
      <w:r>
        <w:rPr>
          <w:b/>
        </w:rPr>
        <w:t>.</w:t>
      </w:r>
      <w:r>
        <w:t xml:space="preserve">1) </w:t>
      </w:r>
      <w:r w:rsidRPr="006429CF">
        <w:t xml:space="preserve"> </w:t>
      </w:r>
      <w:r w:rsidRPr="006429CF">
        <w:rPr>
          <w:b/>
          <w:bCs/>
        </w:rPr>
        <w:t>0</w:t>
      </w:r>
      <w:r w:rsidRPr="006429CF">
        <w:t xml:space="preserve"> se l'impresa non ha applicato la componente QVD;</w:t>
      </w:r>
    </w:p>
    <w:p w:rsidR="006429CF" w:rsidRPr="006429CF" w:rsidRDefault="006429CF" w:rsidP="00A54639">
      <w:pPr>
        <w:pStyle w:val="Paragrafoelenco"/>
        <w:numPr>
          <w:ilvl w:val="1"/>
          <w:numId w:val="15"/>
        </w:numPr>
        <w:jc w:val="both"/>
      </w:pPr>
      <w:r>
        <w:t xml:space="preserve">  </w:t>
      </w:r>
      <w:r w:rsidRPr="006429CF">
        <w:rPr>
          <w:b/>
          <w:bCs/>
        </w:rPr>
        <w:t>1</w:t>
      </w:r>
      <w:r w:rsidRPr="006429CF">
        <w:t xml:space="preserve"> se l'impresa ha applicato la componente QVD.</w:t>
      </w:r>
    </w:p>
    <w:p w:rsidR="006429CF" w:rsidRDefault="006429CF" w:rsidP="00A54639">
      <w:pPr>
        <w:pStyle w:val="Paragrafoelenco"/>
        <w:numPr>
          <w:ilvl w:val="0"/>
          <w:numId w:val="13"/>
        </w:numPr>
        <w:jc w:val="both"/>
      </w:pPr>
      <w:r w:rsidRPr="006429CF">
        <w:rPr>
          <w:b/>
        </w:rPr>
        <w:t>Cella T00</w:t>
      </w:r>
      <w:r>
        <w:rPr>
          <w:b/>
        </w:rPr>
        <w:t>8</w:t>
      </w:r>
      <w:r w:rsidRPr="006429CF">
        <w:rPr>
          <w:b/>
        </w:rPr>
        <w:t xml:space="preserve">: </w:t>
      </w:r>
      <w:r>
        <w:rPr>
          <w:b/>
        </w:rPr>
        <w:t xml:space="preserve"> </w:t>
      </w:r>
      <w:r w:rsidRPr="006429CF">
        <w:t>il totale di gas distribuito al PdR</w:t>
      </w:r>
      <w:r>
        <w:t>, espresso in GJ,</w:t>
      </w:r>
      <w:r w:rsidRPr="006429CF">
        <w:t xml:space="preserve"> nel periodo di erogazione del servizio di default </w:t>
      </w:r>
      <w:r>
        <w:t>nei mesi di febbraio-marzo 2013.</w:t>
      </w:r>
    </w:p>
    <w:p w:rsidR="006429CF" w:rsidRDefault="006429CF" w:rsidP="00A54639">
      <w:pPr>
        <w:pStyle w:val="Paragrafoelenco"/>
        <w:numPr>
          <w:ilvl w:val="0"/>
          <w:numId w:val="13"/>
        </w:numPr>
        <w:jc w:val="both"/>
      </w:pPr>
      <w:r>
        <w:rPr>
          <w:b/>
        </w:rPr>
        <w:t xml:space="preserve">Cella T009: </w:t>
      </w:r>
      <w:r>
        <w:t xml:space="preserve"> i</w:t>
      </w:r>
      <w:r w:rsidRPr="006429CF">
        <w:t>l totale di gas distribuito al PdR</w:t>
      </w:r>
      <w:r>
        <w:t>, espresso in GJ,</w:t>
      </w:r>
      <w:r w:rsidRPr="006429CF">
        <w:t xml:space="preserve"> nel periodo di erogazione del servizio di default</w:t>
      </w:r>
      <w:r>
        <w:t xml:space="preserve"> nei mesi di aprile-maggio 2013.</w:t>
      </w:r>
    </w:p>
    <w:p w:rsidR="006429CF" w:rsidRPr="006429CF" w:rsidRDefault="006429CF" w:rsidP="00A54639">
      <w:pPr>
        <w:pStyle w:val="Paragrafoelenco"/>
        <w:numPr>
          <w:ilvl w:val="0"/>
          <w:numId w:val="13"/>
        </w:numPr>
        <w:jc w:val="both"/>
      </w:pPr>
      <w:r>
        <w:rPr>
          <w:b/>
        </w:rPr>
        <w:t>Cella T010:</w:t>
      </w:r>
      <w:r>
        <w:t xml:space="preserve"> </w:t>
      </w:r>
      <w:r w:rsidRPr="006429CF">
        <w:t>il valore del Potere Calorifico Superiore del gas</w:t>
      </w:r>
      <w:r>
        <w:t>, espresso in GJ/mc,</w:t>
      </w:r>
      <w:r w:rsidRPr="006429CF">
        <w:t xml:space="preserve"> fornito per ciascun PdR, ai sensi dell'art. 12 del TIVG.</w:t>
      </w:r>
    </w:p>
    <w:p w:rsidR="00080F9D" w:rsidRPr="006429CF" w:rsidRDefault="006429CF" w:rsidP="00653D74">
      <w:pPr>
        <w:spacing w:after="120"/>
        <w:jc w:val="both"/>
      </w:pPr>
      <w:r>
        <w:t xml:space="preserve">Inoltre, occorre rispettare </w:t>
      </w:r>
      <w:r w:rsidR="00080F9D" w:rsidRPr="006429CF">
        <w:t>le indicazioni fornite nel seguito:</w:t>
      </w:r>
    </w:p>
    <w:p w:rsidR="005705AF" w:rsidRPr="006429CF" w:rsidRDefault="005705AF" w:rsidP="00A54639">
      <w:pPr>
        <w:pStyle w:val="Paragrafoelenco"/>
        <w:numPr>
          <w:ilvl w:val="0"/>
          <w:numId w:val="7"/>
        </w:numPr>
        <w:ind w:left="567" w:hanging="425"/>
        <w:jc w:val="both"/>
      </w:pPr>
      <w:r>
        <w:t>Sul</w:t>
      </w:r>
      <w:r w:rsidR="00080F9D" w:rsidRPr="006429CF">
        <w:t xml:space="preserve"> file CSV</w:t>
      </w:r>
      <w:r>
        <w:t xml:space="preserve"> da caricare</w:t>
      </w:r>
      <w:r w:rsidR="00080F9D" w:rsidRPr="006429CF">
        <w:t xml:space="preserve"> non deve essere riportata l’intestazione delle colonne, ovvero il file deve </w:t>
      </w:r>
      <w:r w:rsidR="00653D74">
        <w:t>contenere solo i dati effettivi.</w:t>
      </w:r>
    </w:p>
    <w:p w:rsidR="006429CF" w:rsidRDefault="005705AF" w:rsidP="00A54639">
      <w:pPr>
        <w:pStyle w:val="Paragrafoelenco"/>
        <w:numPr>
          <w:ilvl w:val="0"/>
          <w:numId w:val="7"/>
        </w:numPr>
        <w:ind w:left="567" w:hanging="425"/>
        <w:jc w:val="both"/>
      </w:pPr>
      <w:r>
        <w:t xml:space="preserve">Se il campo T006 viene valorizzato con:  </w:t>
      </w:r>
      <w:r w:rsidRPr="004A26C9">
        <w:rPr>
          <w:b/>
        </w:rPr>
        <w:t>“a”</w:t>
      </w:r>
      <w:r>
        <w:t xml:space="preserve">, </w:t>
      </w:r>
      <w:r w:rsidRPr="004A26C9">
        <w:rPr>
          <w:b/>
        </w:rPr>
        <w:t>”b”</w:t>
      </w:r>
      <w:r>
        <w:t xml:space="preserve">, </w:t>
      </w:r>
      <w:r w:rsidRPr="004A26C9">
        <w:rPr>
          <w:b/>
        </w:rPr>
        <w:t>”c”</w:t>
      </w:r>
      <w:r>
        <w:t xml:space="preserve">, </w:t>
      </w:r>
      <w:r w:rsidRPr="004A26C9">
        <w:rPr>
          <w:b/>
        </w:rPr>
        <w:t>”d”</w:t>
      </w:r>
      <w:r>
        <w:t xml:space="preserve"> nel campo T007</w:t>
      </w:r>
      <w:r w:rsidR="00080F9D" w:rsidRPr="006429CF">
        <w:t xml:space="preserve"> </w:t>
      </w:r>
      <w:r w:rsidR="006429CF">
        <w:t xml:space="preserve">occorre </w:t>
      </w:r>
      <w:r w:rsidR="00653D74">
        <w:t>lasciare la cella vuota.</w:t>
      </w:r>
    </w:p>
    <w:p w:rsidR="006429CF" w:rsidRDefault="004A26C9" w:rsidP="00A54639">
      <w:pPr>
        <w:pStyle w:val="Paragrafoelenco"/>
        <w:numPr>
          <w:ilvl w:val="0"/>
          <w:numId w:val="7"/>
        </w:numPr>
        <w:ind w:left="567" w:hanging="425"/>
        <w:jc w:val="both"/>
      </w:pPr>
      <w:r>
        <w:t>Nei campi T008 e T009, i</w:t>
      </w:r>
      <w:r w:rsidR="00080F9D" w:rsidRPr="006429CF">
        <w:t>l separatore delle migliaia non deve essere inserito</w:t>
      </w:r>
      <w:r w:rsidR="00653D74">
        <w:t>.</w:t>
      </w:r>
    </w:p>
    <w:p w:rsidR="00D86961" w:rsidRPr="006429CF" w:rsidRDefault="004A26C9" w:rsidP="00A54639">
      <w:pPr>
        <w:pStyle w:val="Paragrafoelenco"/>
        <w:numPr>
          <w:ilvl w:val="0"/>
          <w:numId w:val="7"/>
        </w:numPr>
        <w:ind w:left="567" w:hanging="425"/>
        <w:jc w:val="both"/>
      </w:pPr>
      <w:r>
        <w:t>Nei campi T008, T009 e T010, i</w:t>
      </w:r>
      <w:r w:rsidR="00080F9D" w:rsidRPr="006429CF">
        <w:t>l separatore dei deci</w:t>
      </w:r>
      <w:r w:rsidR="00B91DC1" w:rsidRPr="006429CF">
        <w:t>mali deve essere il carattere “,</w:t>
      </w:r>
      <w:r w:rsidR="00080F9D" w:rsidRPr="006429CF">
        <w:t>”</w:t>
      </w:r>
      <w:r w:rsidR="00653D74">
        <w:t>.</w:t>
      </w:r>
    </w:p>
    <w:p w:rsidR="006429CF" w:rsidRPr="006429CF" w:rsidRDefault="006429CF" w:rsidP="00653D74">
      <w:pPr>
        <w:pStyle w:val="Paragrafoelenco"/>
        <w:ind w:left="567"/>
        <w:jc w:val="both"/>
        <w:rPr>
          <w:highlight w:val="yellow"/>
        </w:rPr>
      </w:pPr>
    </w:p>
    <w:p w:rsidR="00080F9D" w:rsidRDefault="00080F9D" w:rsidP="00082412">
      <w:pPr>
        <w:pStyle w:val="Paragrafoelenco"/>
        <w:ind w:left="1134"/>
        <w:jc w:val="both"/>
        <w:rPr>
          <w:highlight w:val="yellow"/>
        </w:rPr>
      </w:pPr>
    </w:p>
    <w:p w:rsidR="004A26C9" w:rsidRDefault="004A26C9" w:rsidP="00082412">
      <w:pPr>
        <w:pStyle w:val="Paragrafoelenco"/>
        <w:ind w:left="1134"/>
        <w:jc w:val="both"/>
        <w:rPr>
          <w:highlight w:val="yellow"/>
        </w:rPr>
      </w:pPr>
    </w:p>
    <w:p w:rsidR="004A26C9" w:rsidRDefault="004A26C9" w:rsidP="00082412">
      <w:pPr>
        <w:pStyle w:val="Paragrafoelenco"/>
        <w:ind w:left="1134"/>
        <w:jc w:val="both"/>
        <w:rPr>
          <w:highlight w:val="yellow"/>
        </w:rPr>
      </w:pPr>
    </w:p>
    <w:p w:rsidR="004A26C9" w:rsidRDefault="004A26C9" w:rsidP="00082412">
      <w:pPr>
        <w:pStyle w:val="Paragrafoelenco"/>
        <w:ind w:left="1134"/>
        <w:jc w:val="both"/>
        <w:rPr>
          <w:highlight w:val="yellow"/>
        </w:rPr>
      </w:pPr>
    </w:p>
    <w:p w:rsidR="004A26C9" w:rsidRDefault="004A26C9" w:rsidP="00082412">
      <w:pPr>
        <w:pStyle w:val="Paragrafoelenco"/>
        <w:ind w:left="1134"/>
        <w:jc w:val="both"/>
        <w:rPr>
          <w:highlight w:val="yellow"/>
        </w:rPr>
      </w:pPr>
    </w:p>
    <w:p w:rsidR="004A26C9" w:rsidRDefault="004A26C9" w:rsidP="00082412">
      <w:pPr>
        <w:pStyle w:val="Paragrafoelenco"/>
        <w:ind w:left="1134"/>
        <w:jc w:val="both"/>
        <w:rPr>
          <w:highlight w:val="yellow"/>
        </w:rPr>
      </w:pPr>
    </w:p>
    <w:p w:rsidR="004A26C9" w:rsidRDefault="004A26C9" w:rsidP="00082412">
      <w:pPr>
        <w:pStyle w:val="Paragrafoelenco"/>
        <w:ind w:left="1134"/>
        <w:jc w:val="both"/>
        <w:rPr>
          <w:highlight w:val="yellow"/>
        </w:rPr>
      </w:pPr>
    </w:p>
    <w:p w:rsidR="007A0B56" w:rsidRDefault="007A0B56" w:rsidP="00082412">
      <w:pPr>
        <w:pStyle w:val="Paragrafoelenco"/>
        <w:ind w:left="1134"/>
        <w:jc w:val="both"/>
        <w:rPr>
          <w:highlight w:val="yellow"/>
        </w:rPr>
      </w:pPr>
    </w:p>
    <w:p w:rsidR="004A26C9" w:rsidRDefault="004A26C9" w:rsidP="00082412">
      <w:pPr>
        <w:pStyle w:val="Paragrafoelenco"/>
        <w:ind w:left="1134"/>
        <w:jc w:val="both"/>
        <w:rPr>
          <w:highlight w:val="yellow"/>
        </w:rPr>
      </w:pPr>
    </w:p>
    <w:p w:rsidR="004A26C9" w:rsidRPr="00CC1628" w:rsidRDefault="004A26C9" w:rsidP="00CC1628">
      <w:pPr>
        <w:jc w:val="both"/>
        <w:rPr>
          <w:highlight w:val="yellow"/>
        </w:rPr>
      </w:pPr>
    </w:p>
    <w:p w:rsidR="004A26C9" w:rsidRDefault="004A26C9" w:rsidP="004A26C9">
      <w:r w:rsidRPr="00485ACD">
        <w:rPr>
          <w:b/>
        </w:rPr>
        <w:lastRenderedPageBreak/>
        <w:t xml:space="preserve">Allegato </w:t>
      </w:r>
      <w:r>
        <w:rPr>
          <w:b/>
        </w:rPr>
        <w:t>2</w:t>
      </w:r>
      <w:r w:rsidRPr="00485ACD">
        <w:t xml:space="preserve">: </w:t>
      </w:r>
      <w:r>
        <w:t>File csv “Tracciato record_scheda Energia”: i</w:t>
      </w:r>
      <w:r w:rsidRPr="00485ACD">
        <w:t>struzioni per la co</w:t>
      </w:r>
      <w:r>
        <w:t>rretta compilazione del file</w:t>
      </w:r>
    </w:p>
    <w:p w:rsidR="004A26C9" w:rsidRDefault="00CC1628" w:rsidP="004A26C9">
      <w:r>
        <w:rPr>
          <w:noProof/>
        </w:rPr>
        <w:drawing>
          <wp:anchor distT="0" distB="0" distL="114300" distR="114300" simplePos="0" relativeHeight="251660288" behindDoc="0" locked="0" layoutInCell="1" allowOverlap="1" wp14:anchorId="61BBC130" wp14:editId="7AEF3443">
            <wp:simplePos x="0" y="0"/>
            <wp:positionH relativeFrom="column">
              <wp:posOffset>3947160</wp:posOffset>
            </wp:positionH>
            <wp:positionV relativeFrom="paragraph">
              <wp:posOffset>275590</wp:posOffset>
            </wp:positionV>
            <wp:extent cx="1242060" cy="4671060"/>
            <wp:effectExtent l="0" t="0" r="0" b="0"/>
            <wp:wrapSquare wrapText="bothSides"/>
            <wp:docPr id="41" name="Immagine 12"/>
            <wp:cNvGraphicFramePr/>
            <a:graphic xmlns:a="http://schemas.openxmlformats.org/drawingml/2006/main">
              <a:graphicData uri="http://schemas.openxmlformats.org/drawingml/2006/picture">
                <pic:pic xmlns:pic="http://schemas.openxmlformats.org/drawingml/2006/picture">
                  <pic:nvPicPr>
                    <pic:cNvPr id="13" name="Immagine 12"/>
                    <pic:cNvPicPr/>
                  </pic:nvPicPr>
                  <pic:blipFill rotWithShape="1">
                    <a:blip r:embed="rId36">
                      <a:extLst>
                        <a:ext uri="{28A0092B-C50C-407E-A947-70E740481C1C}">
                          <a14:useLocalDpi xmlns:a14="http://schemas.microsoft.com/office/drawing/2010/main" val="0"/>
                        </a:ext>
                      </a:extLst>
                    </a:blip>
                    <a:srcRect t="62274" b="-120"/>
                    <a:stretch/>
                  </pic:blipFill>
                  <pic:spPr bwMode="auto">
                    <a:xfrm>
                      <a:off x="0" y="0"/>
                      <a:ext cx="1242060" cy="467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7208A4C" wp14:editId="4666684A">
            <wp:simplePos x="0" y="0"/>
            <wp:positionH relativeFrom="column">
              <wp:posOffset>2019300</wp:posOffset>
            </wp:positionH>
            <wp:positionV relativeFrom="paragraph">
              <wp:posOffset>275590</wp:posOffset>
            </wp:positionV>
            <wp:extent cx="1242060" cy="4693920"/>
            <wp:effectExtent l="0" t="0" r="0" b="0"/>
            <wp:wrapSquare wrapText="bothSides"/>
            <wp:docPr id="40" name="Immagine 12"/>
            <wp:cNvGraphicFramePr/>
            <a:graphic xmlns:a="http://schemas.openxmlformats.org/drawingml/2006/main">
              <a:graphicData uri="http://schemas.openxmlformats.org/drawingml/2006/picture">
                <pic:pic xmlns:pic="http://schemas.openxmlformats.org/drawingml/2006/picture">
                  <pic:nvPicPr>
                    <pic:cNvPr id="13" name="Immagine 12"/>
                    <pic:cNvPicPr/>
                  </pic:nvPicPr>
                  <pic:blipFill rotWithShape="1">
                    <a:blip r:embed="rId36">
                      <a:extLst>
                        <a:ext uri="{28A0092B-C50C-407E-A947-70E740481C1C}">
                          <a14:useLocalDpi xmlns:a14="http://schemas.microsoft.com/office/drawing/2010/main" val="0"/>
                        </a:ext>
                      </a:extLst>
                    </a:blip>
                    <a:srcRect t="24563" b="37647"/>
                    <a:stretch/>
                  </pic:blipFill>
                  <pic:spPr bwMode="auto">
                    <a:xfrm>
                      <a:off x="0" y="0"/>
                      <a:ext cx="1242060" cy="469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26C9" w:rsidRDefault="004A26C9" w:rsidP="004A26C9">
      <w:r>
        <w:rPr>
          <w:noProof/>
        </w:rPr>
        <w:drawing>
          <wp:inline distT="0" distB="0" distL="0" distR="0" wp14:anchorId="374A3676" wp14:editId="35180B5C">
            <wp:extent cx="1242060" cy="2941320"/>
            <wp:effectExtent l="0" t="0" r="0" b="0"/>
            <wp:docPr id="39" name="Immagine 12"/>
            <wp:cNvGraphicFramePr/>
            <a:graphic xmlns:a="http://schemas.openxmlformats.org/drawingml/2006/main">
              <a:graphicData uri="http://schemas.openxmlformats.org/drawingml/2006/picture">
                <pic:pic xmlns:pic="http://schemas.openxmlformats.org/drawingml/2006/picture">
                  <pic:nvPicPr>
                    <pic:cNvPr id="13" name="Immagine 12"/>
                    <pic:cNvPicPr/>
                  </pic:nvPicPr>
                  <pic:blipFill rotWithShape="1">
                    <a:blip r:embed="rId36">
                      <a:extLst>
                        <a:ext uri="{28A0092B-C50C-407E-A947-70E740481C1C}">
                          <a14:useLocalDpi xmlns:a14="http://schemas.microsoft.com/office/drawing/2010/main" val="0"/>
                        </a:ext>
                      </a:extLst>
                    </a:blip>
                    <a:srcRect t="-1" b="75282"/>
                    <a:stretch/>
                  </pic:blipFill>
                  <pic:spPr bwMode="auto">
                    <a:xfrm>
                      <a:off x="0" y="0"/>
                      <a:ext cx="1246782" cy="2952502"/>
                    </a:xfrm>
                    <a:prstGeom prst="rect">
                      <a:avLst/>
                    </a:prstGeom>
                    <a:noFill/>
                    <a:ln>
                      <a:noFill/>
                    </a:ln>
                    <a:extLst>
                      <a:ext uri="{53640926-AAD7-44D8-BBD7-CCE9431645EC}">
                        <a14:shadowObscured xmlns:a14="http://schemas.microsoft.com/office/drawing/2010/main"/>
                      </a:ext>
                    </a:extLst>
                  </pic:spPr>
                </pic:pic>
              </a:graphicData>
            </a:graphic>
          </wp:inline>
        </w:drawing>
      </w:r>
    </w:p>
    <w:p w:rsidR="00CC1628" w:rsidRDefault="00CC1628" w:rsidP="004A26C9">
      <w:pPr>
        <w:pStyle w:val="Paragrafoelenco"/>
        <w:ind w:left="0"/>
        <w:jc w:val="both"/>
        <w:rPr>
          <w:highlight w:val="yellow"/>
        </w:rPr>
      </w:pPr>
    </w:p>
    <w:p w:rsidR="00CC1628" w:rsidRPr="00CC1628" w:rsidRDefault="00CC1628" w:rsidP="00CC1628">
      <w:pPr>
        <w:rPr>
          <w:highlight w:val="yellow"/>
        </w:rPr>
      </w:pPr>
    </w:p>
    <w:p w:rsidR="00CC1628" w:rsidRPr="00CC1628" w:rsidRDefault="00CC1628" w:rsidP="00CC1628">
      <w:pPr>
        <w:rPr>
          <w:highlight w:val="yellow"/>
        </w:rPr>
      </w:pPr>
    </w:p>
    <w:p w:rsidR="00CC1628" w:rsidRPr="00CC1628" w:rsidRDefault="00CC1628" w:rsidP="00CC1628">
      <w:pPr>
        <w:rPr>
          <w:highlight w:val="yellow"/>
        </w:rPr>
      </w:pPr>
    </w:p>
    <w:p w:rsidR="00CC1628" w:rsidRDefault="00CC1628" w:rsidP="00CC1628">
      <w:pPr>
        <w:rPr>
          <w:highlight w:val="yellow"/>
        </w:rPr>
      </w:pPr>
    </w:p>
    <w:p w:rsidR="00CC1628" w:rsidRDefault="00CC1628" w:rsidP="00CC1628"/>
    <w:p w:rsidR="004A26C9" w:rsidRDefault="00CC1628" w:rsidP="00CC1628">
      <w:r>
        <w:t xml:space="preserve">Nel presente tracciato occorre compilare le </w:t>
      </w:r>
      <w:r w:rsidR="007A0B56">
        <w:t>sole celle T001 e T002</w:t>
      </w:r>
      <w:r>
        <w:t>.</w:t>
      </w:r>
    </w:p>
    <w:p w:rsidR="00CC1628" w:rsidRDefault="00CC1628" w:rsidP="00CC1628">
      <w:pPr>
        <w:spacing w:after="120"/>
        <w:jc w:val="both"/>
      </w:pPr>
      <w:r>
        <w:t xml:space="preserve">Inoltre, occorre rispettare </w:t>
      </w:r>
      <w:r w:rsidRPr="006429CF">
        <w:t>le indicazioni fornite nel seguito:</w:t>
      </w:r>
    </w:p>
    <w:p w:rsidR="007A0B56" w:rsidRPr="006429CF" w:rsidRDefault="007A0B56" w:rsidP="00A54639">
      <w:pPr>
        <w:pStyle w:val="Paragrafoelenco"/>
        <w:numPr>
          <w:ilvl w:val="0"/>
          <w:numId w:val="7"/>
        </w:numPr>
        <w:ind w:left="567" w:hanging="425"/>
        <w:jc w:val="both"/>
      </w:pPr>
      <w:r>
        <w:t>Sul</w:t>
      </w:r>
      <w:r w:rsidRPr="006429CF">
        <w:t xml:space="preserve"> file CSV</w:t>
      </w:r>
      <w:r>
        <w:t xml:space="preserve"> da caricare</w:t>
      </w:r>
      <w:r w:rsidRPr="006429CF">
        <w:t xml:space="preserve"> non deve essere riportata </w:t>
      </w:r>
      <w:r>
        <w:t xml:space="preserve">né la colonna contenente i giorni (T000), né </w:t>
      </w:r>
      <w:r w:rsidRPr="006429CF">
        <w:t>l’intestazione delle colonne</w:t>
      </w:r>
      <w:r>
        <w:t xml:space="preserve"> T001 e T002,</w:t>
      </w:r>
      <w:r w:rsidRPr="006429CF">
        <w:t xml:space="preserve"> ovvero il file deve </w:t>
      </w:r>
      <w:r>
        <w:t>contenere solo i dati effettivi.</w:t>
      </w:r>
    </w:p>
    <w:p w:rsidR="00CC1628" w:rsidRDefault="00CC1628" w:rsidP="00A54639">
      <w:pPr>
        <w:pStyle w:val="Paragrafoelenco"/>
        <w:numPr>
          <w:ilvl w:val="0"/>
          <w:numId w:val="7"/>
        </w:numPr>
        <w:ind w:left="567" w:hanging="425"/>
        <w:jc w:val="both"/>
      </w:pPr>
      <w:r>
        <w:t>Nei campi T002 e T003, i</w:t>
      </w:r>
      <w:r w:rsidRPr="006429CF">
        <w:t>l separatore delle migliaia non deve essere inserito</w:t>
      </w:r>
      <w:r>
        <w:t>.</w:t>
      </w:r>
    </w:p>
    <w:p w:rsidR="00CC1628" w:rsidRDefault="00CC1628" w:rsidP="00A54639">
      <w:pPr>
        <w:pStyle w:val="Paragrafoelenco"/>
        <w:numPr>
          <w:ilvl w:val="0"/>
          <w:numId w:val="7"/>
        </w:numPr>
        <w:ind w:left="567" w:hanging="425"/>
        <w:jc w:val="both"/>
      </w:pPr>
      <w:r>
        <w:t>Nei campi T002 e T003, i</w:t>
      </w:r>
      <w:r w:rsidRPr="006429CF">
        <w:t>l separatore dei decimali deve essere il carattere “,”</w:t>
      </w:r>
      <w:r>
        <w:t>.</w:t>
      </w:r>
    </w:p>
    <w:p w:rsidR="007A0B56" w:rsidRPr="00CC1628" w:rsidRDefault="007A0B56" w:rsidP="00A54639">
      <w:pPr>
        <w:pStyle w:val="Paragrafoelenco"/>
        <w:numPr>
          <w:ilvl w:val="0"/>
          <w:numId w:val="7"/>
        </w:numPr>
        <w:ind w:left="567" w:hanging="425"/>
        <w:jc w:val="both"/>
      </w:pPr>
      <w:r>
        <w:lastRenderedPageBreak/>
        <w:t xml:space="preserve">E’ obbligatorio valorizzare </w:t>
      </w:r>
      <w:r w:rsidR="00A54639">
        <w:t xml:space="preserve">contemporaneamente </w:t>
      </w:r>
      <w:r>
        <w:t>entrambi i campi</w:t>
      </w:r>
      <w:r w:rsidR="00A54639">
        <w:t xml:space="preserve"> T002 e T003</w:t>
      </w:r>
      <w:r>
        <w:t xml:space="preserve">. </w:t>
      </w:r>
    </w:p>
    <w:sectPr w:rsidR="007A0B56" w:rsidRPr="00CC1628" w:rsidSect="007A17CD">
      <w:headerReference w:type="default" r:id="rId37"/>
      <w:footerReference w:type="default" r:id="rId38"/>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35E" w:rsidRDefault="00EF335E">
      <w:r>
        <w:separator/>
      </w:r>
    </w:p>
  </w:endnote>
  <w:endnote w:type="continuationSeparator" w:id="0">
    <w:p w:rsidR="00EF335E" w:rsidRDefault="00EF3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6946"/>
      <w:gridCol w:w="1581"/>
    </w:tblGrid>
    <w:tr w:rsidR="007A0B56" w:rsidTr="00266DF9">
      <w:tc>
        <w:tcPr>
          <w:tcW w:w="959" w:type="dxa"/>
          <w:tcBorders>
            <w:top w:val="nil"/>
            <w:left w:val="nil"/>
            <w:bottom w:val="nil"/>
            <w:right w:val="nil"/>
          </w:tcBorders>
        </w:tcPr>
        <w:p w:rsidR="007A0B56" w:rsidRDefault="007A0B56">
          <w:pPr>
            <w:ind w:right="360"/>
          </w:pPr>
        </w:p>
      </w:tc>
      <w:sdt>
        <w:sdtPr>
          <w:rPr>
            <w:b/>
          </w:rPr>
          <w:alias w:val="Oggetto"/>
          <w:id w:val="6023652"/>
          <w:dataBinding w:prefixMappings="xmlns:ns0='http://purl.org/dc/elements/1.1/' xmlns:ns1='http://schemas.openxmlformats.org/package/2006/metadata/core-properties' " w:xpath="/ns1:coreProperties[1]/ns0:subject[1]" w:storeItemID="{6C3C8BC8-F283-45AE-878A-BAB7291924A1}"/>
          <w:text/>
        </w:sdtPr>
        <w:sdtEndPr/>
        <w:sdtContent>
          <w:tc>
            <w:tcPr>
              <w:tcW w:w="6946" w:type="dxa"/>
              <w:tcBorders>
                <w:top w:val="nil"/>
                <w:left w:val="nil"/>
                <w:bottom w:val="nil"/>
                <w:right w:val="nil"/>
              </w:tcBorders>
            </w:tcPr>
            <w:p w:rsidR="007A0B56" w:rsidRPr="008B53AA" w:rsidRDefault="007A0B56" w:rsidP="005F1635">
              <w:pPr>
                <w:jc w:val="center"/>
              </w:pPr>
              <w:r>
                <w:rPr>
                  <w:b/>
                </w:rPr>
                <w:t>CCSE</w:t>
              </w:r>
              <w:r w:rsidRPr="00266DF9">
                <w:rPr>
                  <w:b/>
                </w:rPr>
                <w:t xml:space="preserve"> </w:t>
              </w:r>
              <w:r>
                <w:rPr>
                  <w:b/>
                </w:rPr>
                <w:t>-</w:t>
              </w:r>
              <w:r w:rsidRPr="00266DF9">
                <w:rPr>
                  <w:b/>
                </w:rPr>
                <w:t xml:space="preserve"> </w:t>
              </w:r>
              <w:r>
                <w:rPr>
                  <w:b/>
                </w:rPr>
                <w:t>(tipo di distribuzione: Pubblico)</w:t>
              </w:r>
            </w:p>
          </w:tc>
        </w:sdtContent>
      </w:sdt>
      <w:tc>
        <w:tcPr>
          <w:tcW w:w="1581" w:type="dxa"/>
          <w:tcBorders>
            <w:top w:val="nil"/>
            <w:left w:val="nil"/>
            <w:bottom w:val="nil"/>
            <w:right w:val="nil"/>
          </w:tcBorders>
        </w:tcPr>
        <w:p w:rsidR="007A0B56" w:rsidRDefault="007A0B56" w:rsidP="0008236D">
          <w:pPr>
            <w:jc w:val="right"/>
          </w:pPr>
          <w:r>
            <w:t xml:space="preserve">Pagina </w:t>
          </w:r>
          <w:r>
            <w:rPr>
              <w:rStyle w:val="Numeropagina"/>
            </w:rPr>
            <w:fldChar w:fldCharType="begin"/>
          </w:r>
          <w:r>
            <w:rPr>
              <w:rStyle w:val="Numeropagina"/>
            </w:rPr>
            <w:instrText xml:space="preserve"> PAGE </w:instrText>
          </w:r>
          <w:r>
            <w:rPr>
              <w:rStyle w:val="Numeropagina"/>
            </w:rPr>
            <w:fldChar w:fldCharType="separate"/>
          </w:r>
          <w:r w:rsidR="00C3191C">
            <w:rPr>
              <w:rStyle w:val="Numeropagina"/>
              <w:noProof/>
            </w:rPr>
            <w:t>18</w:t>
          </w:r>
          <w:r>
            <w:rPr>
              <w:rStyle w:val="Numeropagina"/>
            </w:rPr>
            <w:fldChar w:fldCharType="end"/>
          </w:r>
          <w:r>
            <w:rPr>
              <w:rStyle w:val="Numeropagina"/>
            </w:rPr>
            <w:t xml:space="preserve"> di </w:t>
          </w:r>
          <w:r w:rsidR="00EF335E">
            <w:fldChar w:fldCharType="begin"/>
          </w:r>
          <w:r w:rsidR="00EF335E">
            <w:instrText xml:space="preserve"> NUMPAGES  \* MERGEFORMAT </w:instrText>
          </w:r>
          <w:r w:rsidR="00EF335E">
            <w:fldChar w:fldCharType="separate"/>
          </w:r>
          <w:r w:rsidR="00C3191C" w:rsidRPr="00C3191C">
            <w:rPr>
              <w:rStyle w:val="Numeropagina"/>
              <w:noProof/>
            </w:rPr>
            <w:t>18</w:t>
          </w:r>
          <w:r w:rsidR="00EF335E">
            <w:rPr>
              <w:rStyle w:val="Numeropagina"/>
              <w:noProof/>
            </w:rPr>
            <w:fldChar w:fldCharType="end"/>
          </w:r>
        </w:p>
      </w:tc>
    </w:tr>
  </w:tbl>
  <w:p w:rsidR="007A0B56" w:rsidRDefault="007A0B5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35E" w:rsidRDefault="00EF335E">
      <w:r>
        <w:separator/>
      </w:r>
    </w:p>
  </w:footnote>
  <w:footnote w:type="continuationSeparator" w:id="0">
    <w:p w:rsidR="00EF335E" w:rsidRDefault="00EF33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7"/>
      <w:gridCol w:w="3827"/>
    </w:tblGrid>
    <w:tr w:rsidR="007A0B56" w:rsidRPr="00181162" w:rsidTr="00382AB1">
      <w:tc>
        <w:tcPr>
          <w:tcW w:w="5637" w:type="dxa"/>
        </w:tcPr>
        <w:p w:rsidR="007A0B56" w:rsidRPr="00382AB1" w:rsidRDefault="007A0B56" w:rsidP="00D45053">
          <w:r w:rsidRPr="00382AB1">
            <w:t>Nome del Progetto: Perequazione</w:t>
          </w:r>
          <w:r>
            <w:t xml:space="preserve"> default</w:t>
          </w:r>
          <w:r w:rsidRPr="00382AB1">
            <w:t xml:space="preserve"> gas</w:t>
          </w:r>
        </w:p>
      </w:tc>
      <w:tc>
        <w:tcPr>
          <w:tcW w:w="3827" w:type="dxa"/>
        </w:tcPr>
        <w:p w:rsidR="007A0B56" w:rsidRPr="00FC6C8F" w:rsidRDefault="007A0B56" w:rsidP="00FC6C8F">
          <w:pPr>
            <w:tabs>
              <w:tab w:val="left" w:pos="1135"/>
            </w:tabs>
            <w:spacing w:before="40"/>
            <w:ind w:right="68"/>
          </w:pPr>
          <w:r>
            <w:t xml:space="preserve">  Versione del documento: 1.0</w:t>
          </w:r>
        </w:p>
      </w:tc>
    </w:tr>
    <w:tr w:rsidR="007A0B56" w:rsidRPr="00292767" w:rsidTr="00382AB1">
      <w:tc>
        <w:tcPr>
          <w:tcW w:w="5637" w:type="dxa"/>
        </w:tcPr>
        <w:p w:rsidR="007A0B56" w:rsidRPr="00382AB1" w:rsidRDefault="007A0B56">
          <w:r w:rsidRPr="00382AB1">
            <w:t>Nome del Documento: Manuale utente del data entry</w:t>
          </w:r>
        </w:p>
      </w:tc>
      <w:tc>
        <w:tcPr>
          <w:tcW w:w="3827" w:type="dxa"/>
        </w:tcPr>
        <w:p w:rsidR="007A0B56" w:rsidRPr="00FC6C8F" w:rsidRDefault="007A0B56" w:rsidP="000749F0">
          <w:r w:rsidRPr="00CE12B4">
            <w:t xml:space="preserve">  </w:t>
          </w:r>
          <w:r w:rsidRPr="00FC6C8F">
            <w:t xml:space="preserve">Data del Documento:  </w:t>
          </w:r>
          <w:sdt>
            <w:sdtPr>
              <w:alias w:val="Data pubblicazione"/>
              <w:id w:val="22502022"/>
              <w:placeholder>
                <w:docPart w:val="C0605CE3AEC6495098A674EFF5119378"/>
              </w:placeholder>
              <w:dataBinding w:prefixMappings="xmlns:ns0='http://schemas.microsoft.com/office/2006/coverPageProps' " w:xpath="/ns0:CoverPageProperties[1]/ns0:PublishDate[1]" w:storeItemID="{55AF091B-3C7A-41E3-B477-F2FDAA23CFDA}"/>
              <w:date w:fullDate="2014-12-05T00:00:00Z">
                <w:dateFormat w:val="dd/MM/yyyy"/>
                <w:lid w:val="it-IT"/>
                <w:storeMappedDataAs w:val="dateTime"/>
                <w:calendar w:val="gregorian"/>
              </w:date>
            </w:sdtPr>
            <w:sdtEndPr/>
            <w:sdtContent>
              <w:r>
                <w:t>05/12/2014</w:t>
              </w:r>
            </w:sdtContent>
          </w:sdt>
        </w:p>
      </w:tc>
    </w:tr>
    <w:tr w:rsidR="007A0B56" w:rsidRPr="00292767" w:rsidTr="00382AB1">
      <w:tc>
        <w:tcPr>
          <w:tcW w:w="9464" w:type="dxa"/>
          <w:gridSpan w:val="2"/>
        </w:tcPr>
        <w:p w:rsidR="007A0B56" w:rsidRPr="00FC6C8F" w:rsidRDefault="007A0B56"/>
      </w:tc>
    </w:tr>
  </w:tbl>
  <w:p w:rsidR="007A0B56" w:rsidRPr="00FC6C8F" w:rsidRDefault="007A0B5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2984"/>
    <w:multiLevelType w:val="hybridMultilevel"/>
    <w:tmpl w:val="608417B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1190C5A"/>
    <w:multiLevelType w:val="multilevel"/>
    <w:tmpl w:val="0D96A8F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2EC90A0D"/>
    <w:multiLevelType w:val="multilevel"/>
    <w:tmpl w:val="7722F1F6"/>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4265553D"/>
    <w:multiLevelType w:val="hybridMultilevel"/>
    <w:tmpl w:val="B30ED400"/>
    <w:lvl w:ilvl="0" w:tplc="B73C2B2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5731B3F"/>
    <w:multiLevelType w:val="hybridMultilevel"/>
    <w:tmpl w:val="D7F693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AB24BD1"/>
    <w:multiLevelType w:val="multilevel"/>
    <w:tmpl w:val="CA886A5E"/>
    <w:lvl w:ilvl="0">
      <w:start w:val="3"/>
      <w:numFmt w:val="decimal"/>
      <w:lvlText w:val="%1."/>
      <w:lvlJc w:val="left"/>
      <w:pPr>
        <w:ind w:left="630" w:hanging="63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
    <w:nsid w:val="5304018C"/>
    <w:multiLevelType w:val="hybridMultilevel"/>
    <w:tmpl w:val="8466DBA6"/>
    <w:lvl w:ilvl="0" w:tplc="958C8BA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813207E"/>
    <w:multiLevelType w:val="multilevel"/>
    <w:tmpl w:val="624A1520"/>
    <w:lvl w:ilvl="0">
      <w:start w:val="1"/>
      <w:numFmt w:val="decimal"/>
      <w:pStyle w:val="Titolo1"/>
      <w:lvlText w:val="%1."/>
      <w:lvlJc w:val="left"/>
      <w:pPr>
        <w:ind w:left="1070" w:hanging="360"/>
      </w:p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60D50E47"/>
    <w:multiLevelType w:val="hybridMultilevel"/>
    <w:tmpl w:val="40988720"/>
    <w:lvl w:ilvl="0" w:tplc="A78A0336">
      <w:start w:val="1"/>
      <w:numFmt w:val="decimal"/>
      <w:pStyle w:val="Titolo2"/>
      <w:lvlText w:val="4.3.%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40F711E"/>
    <w:multiLevelType w:val="hybridMultilevel"/>
    <w:tmpl w:val="E6669D34"/>
    <w:lvl w:ilvl="0" w:tplc="9170164C">
      <w:start w:val="1"/>
      <w:numFmt w:val="upperRoman"/>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DE54030"/>
    <w:multiLevelType w:val="hybridMultilevel"/>
    <w:tmpl w:val="5AEEBEE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E2C5423"/>
    <w:multiLevelType w:val="hybridMultilevel"/>
    <w:tmpl w:val="5AC6F7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77857367"/>
    <w:multiLevelType w:val="hybridMultilevel"/>
    <w:tmpl w:val="B07C1ABC"/>
    <w:lvl w:ilvl="0" w:tplc="D24091D2">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7C80138D"/>
    <w:multiLevelType w:val="hybridMultilevel"/>
    <w:tmpl w:val="799E3C9C"/>
    <w:lvl w:ilvl="0" w:tplc="D0A4A152">
      <w:start w:val="1"/>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9"/>
  </w:num>
  <w:num w:numId="4">
    <w:abstractNumId w:val="4"/>
  </w:num>
  <w:num w:numId="5">
    <w:abstractNumId w:val="6"/>
  </w:num>
  <w:num w:numId="6">
    <w:abstractNumId w:val="3"/>
  </w:num>
  <w:num w:numId="7">
    <w:abstractNumId w:val="10"/>
  </w:num>
  <w:num w:numId="8">
    <w:abstractNumId w:val="11"/>
  </w:num>
  <w:num w:numId="9">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2"/>
  </w:num>
  <w:num w:numId="12">
    <w:abstractNumId w:val="13"/>
  </w:num>
  <w:num w:numId="13">
    <w:abstractNumId w:val="0"/>
  </w:num>
  <w:num w:numId="14">
    <w:abstractNumId w:val="1"/>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FB3"/>
    <w:rsid w:val="00000B47"/>
    <w:rsid w:val="0000566D"/>
    <w:rsid w:val="00022134"/>
    <w:rsid w:val="00032106"/>
    <w:rsid w:val="00033F8C"/>
    <w:rsid w:val="00035120"/>
    <w:rsid w:val="00043885"/>
    <w:rsid w:val="000467D5"/>
    <w:rsid w:val="00046F1B"/>
    <w:rsid w:val="000470F6"/>
    <w:rsid w:val="00050656"/>
    <w:rsid w:val="00053410"/>
    <w:rsid w:val="00056972"/>
    <w:rsid w:val="00056B52"/>
    <w:rsid w:val="0006323B"/>
    <w:rsid w:val="00065250"/>
    <w:rsid w:val="00065A11"/>
    <w:rsid w:val="00071482"/>
    <w:rsid w:val="000749F0"/>
    <w:rsid w:val="000804E1"/>
    <w:rsid w:val="00080F9D"/>
    <w:rsid w:val="0008236D"/>
    <w:rsid w:val="00082412"/>
    <w:rsid w:val="00091E0A"/>
    <w:rsid w:val="000927CB"/>
    <w:rsid w:val="000951FB"/>
    <w:rsid w:val="00097405"/>
    <w:rsid w:val="0009750F"/>
    <w:rsid w:val="000A06D7"/>
    <w:rsid w:val="000A3143"/>
    <w:rsid w:val="000B10B9"/>
    <w:rsid w:val="000C4587"/>
    <w:rsid w:val="000C5BC6"/>
    <w:rsid w:val="000C64C9"/>
    <w:rsid w:val="000D198C"/>
    <w:rsid w:val="000D1AEC"/>
    <w:rsid w:val="000D6724"/>
    <w:rsid w:val="000D6AD6"/>
    <w:rsid w:val="000E0303"/>
    <w:rsid w:val="000E0D47"/>
    <w:rsid w:val="000E7CEE"/>
    <w:rsid w:val="000F5B6D"/>
    <w:rsid w:val="001006D4"/>
    <w:rsid w:val="00113683"/>
    <w:rsid w:val="0013010E"/>
    <w:rsid w:val="00151615"/>
    <w:rsid w:val="0016296F"/>
    <w:rsid w:val="00163E36"/>
    <w:rsid w:val="001656A9"/>
    <w:rsid w:val="00166AF7"/>
    <w:rsid w:val="00170EBF"/>
    <w:rsid w:val="00175D8C"/>
    <w:rsid w:val="00177D01"/>
    <w:rsid w:val="00180DF8"/>
    <w:rsid w:val="00181162"/>
    <w:rsid w:val="00187FF1"/>
    <w:rsid w:val="00195A4A"/>
    <w:rsid w:val="001B1EA6"/>
    <w:rsid w:val="001C6C2D"/>
    <w:rsid w:val="001C77A6"/>
    <w:rsid w:val="001D0622"/>
    <w:rsid w:val="001D1293"/>
    <w:rsid w:val="001D6CE1"/>
    <w:rsid w:val="001E2515"/>
    <w:rsid w:val="001F6A2E"/>
    <w:rsid w:val="002014C7"/>
    <w:rsid w:val="00205264"/>
    <w:rsid w:val="00205BDE"/>
    <w:rsid w:val="00210EF3"/>
    <w:rsid w:val="002240A6"/>
    <w:rsid w:val="00231EB1"/>
    <w:rsid w:val="0025181A"/>
    <w:rsid w:val="00251BCD"/>
    <w:rsid w:val="00253FCC"/>
    <w:rsid w:val="00264CA1"/>
    <w:rsid w:val="00266DF9"/>
    <w:rsid w:val="00267F66"/>
    <w:rsid w:val="002727D4"/>
    <w:rsid w:val="00272B6A"/>
    <w:rsid w:val="0028385E"/>
    <w:rsid w:val="00285395"/>
    <w:rsid w:val="00286FD4"/>
    <w:rsid w:val="00290C0C"/>
    <w:rsid w:val="00290D0E"/>
    <w:rsid w:val="00292767"/>
    <w:rsid w:val="002A1679"/>
    <w:rsid w:val="002C7ABF"/>
    <w:rsid w:val="002D0801"/>
    <w:rsid w:val="002D0F94"/>
    <w:rsid w:val="002D6544"/>
    <w:rsid w:val="003075E0"/>
    <w:rsid w:val="003352AA"/>
    <w:rsid w:val="00336B6D"/>
    <w:rsid w:val="00342575"/>
    <w:rsid w:val="0035099B"/>
    <w:rsid w:val="00351D9D"/>
    <w:rsid w:val="00352B32"/>
    <w:rsid w:val="003663EE"/>
    <w:rsid w:val="00367101"/>
    <w:rsid w:val="003762A4"/>
    <w:rsid w:val="00382AB1"/>
    <w:rsid w:val="00382D12"/>
    <w:rsid w:val="0038548C"/>
    <w:rsid w:val="00391B02"/>
    <w:rsid w:val="003925D2"/>
    <w:rsid w:val="00393CBB"/>
    <w:rsid w:val="003A05C4"/>
    <w:rsid w:val="003A2FBF"/>
    <w:rsid w:val="003A6DF0"/>
    <w:rsid w:val="003A761B"/>
    <w:rsid w:val="003B15EC"/>
    <w:rsid w:val="003B5A04"/>
    <w:rsid w:val="003B5F2D"/>
    <w:rsid w:val="003C4323"/>
    <w:rsid w:val="003C6A16"/>
    <w:rsid w:val="003D552D"/>
    <w:rsid w:val="003D69F8"/>
    <w:rsid w:val="003E1B21"/>
    <w:rsid w:val="003F21A1"/>
    <w:rsid w:val="003F4EF6"/>
    <w:rsid w:val="003F6004"/>
    <w:rsid w:val="00404114"/>
    <w:rsid w:val="004072F2"/>
    <w:rsid w:val="004150B2"/>
    <w:rsid w:val="00417FDD"/>
    <w:rsid w:val="00430652"/>
    <w:rsid w:val="004413E0"/>
    <w:rsid w:val="00447EF4"/>
    <w:rsid w:val="00457177"/>
    <w:rsid w:val="00461D4E"/>
    <w:rsid w:val="004739A3"/>
    <w:rsid w:val="00485ACD"/>
    <w:rsid w:val="00496533"/>
    <w:rsid w:val="004A10B5"/>
    <w:rsid w:val="004A26C9"/>
    <w:rsid w:val="004B24B9"/>
    <w:rsid w:val="004C0516"/>
    <w:rsid w:val="004C6299"/>
    <w:rsid w:val="004C7476"/>
    <w:rsid w:val="004D29D7"/>
    <w:rsid w:val="004D41C2"/>
    <w:rsid w:val="004E6B68"/>
    <w:rsid w:val="004F68CF"/>
    <w:rsid w:val="004F74DB"/>
    <w:rsid w:val="005041B8"/>
    <w:rsid w:val="00505FBC"/>
    <w:rsid w:val="00507528"/>
    <w:rsid w:val="00507600"/>
    <w:rsid w:val="00515F58"/>
    <w:rsid w:val="00530D83"/>
    <w:rsid w:val="00532E52"/>
    <w:rsid w:val="00545E88"/>
    <w:rsid w:val="0055160C"/>
    <w:rsid w:val="005532DC"/>
    <w:rsid w:val="005705AF"/>
    <w:rsid w:val="00576406"/>
    <w:rsid w:val="005818E9"/>
    <w:rsid w:val="0058759E"/>
    <w:rsid w:val="0059203A"/>
    <w:rsid w:val="00593551"/>
    <w:rsid w:val="00594A2E"/>
    <w:rsid w:val="005A26FD"/>
    <w:rsid w:val="005A67D0"/>
    <w:rsid w:val="005B3868"/>
    <w:rsid w:val="005B3ADC"/>
    <w:rsid w:val="005C2938"/>
    <w:rsid w:val="005F1635"/>
    <w:rsid w:val="005F5EF8"/>
    <w:rsid w:val="005F6605"/>
    <w:rsid w:val="00604B8F"/>
    <w:rsid w:val="0061395E"/>
    <w:rsid w:val="00617D3E"/>
    <w:rsid w:val="006240C2"/>
    <w:rsid w:val="006260C7"/>
    <w:rsid w:val="006429CF"/>
    <w:rsid w:val="0065056E"/>
    <w:rsid w:val="00653D74"/>
    <w:rsid w:val="00654046"/>
    <w:rsid w:val="00680A55"/>
    <w:rsid w:val="00685D0B"/>
    <w:rsid w:val="00686791"/>
    <w:rsid w:val="00687544"/>
    <w:rsid w:val="006906F8"/>
    <w:rsid w:val="00690810"/>
    <w:rsid w:val="006A32AA"/>
    <w:rsid w:val="006B4672"/>
    <w:rsid w:val="006B4E95"/>
    <w:rsid w:val="006C0580"/>
    <w:rsid w:val="006C2D28"/>
    <w:rsid w:val="006C48EB"/>
    <w:rsid w:val="006D6721"/>
    <w:rsid w:val="006D6CB0"/>
    <w:rsid w:val="006E3954"/>
    <w:rsid w:val="006F707E"/>
    <w:rsid w:val="007035F3"/>
    <w:rsid w:val="007066BD"/>
    <w:rsid w:val="007109D5"/>
    <w:rsid w:val="00714B60"/>
    <w:rsid w:val="0071520C"/>
    <w:rsid w:val="00717C0B"/>
    <w:rsid w:val="00733481"/>
    <w:rsid w:val="0074217C"/>
    <w:rsid w:val="00757E6B"/>
    <w:rsid w:val="00761896"/>
    <w:rsid w:val="0076227F"/>
    <w:rsid w:val="007671F5"/>
    <w:rsid w:val="00770502"/>
    <w:rsid w:val="0077056B"/>
    <w:rsid w:val="00783610"/>
    <w:rsid w:val="007A0B56"/>
    <w:rsid w:val="007A17CD"/>
    <w:rsid w:val="007A4A24"/>
    <w:rsid w:val="007B610E"/>
    <w:rsid w:val="007B6589"/>
    <w:rsid w:val="007C37EC"/>
    <w:rsid w:val="007C3F2B"/>
    <w:rsid w:val="007C611E"/>
    <w:rsid w:val="007D4039"/>
    <w:rsid w:val="007F4EFA"/>
    <w:rsid w:val="008001A1"/>
    <w:rsid w:val="0080222B"/>
    <w:rsid w:val="008024CC"/>
    <w:rsid w:val="00817557"/>
    <w:rsid w:val="00835B07"/>
    <w:rsid w:val="008425C3"/>
    <w:rsid w:val="00847050"/>
    <w:rsid w:val="00850ACB"/>
    <w:rsid w:val="008543B8"/>
    <w:rsid w:val="00861451"/>
    <w:rsid w:val="00863592"/>
    <w:rsid w:val="00872E85"/>
    <w:rsid w:val="00873E47"/>
    <w:rsid w:val="00873FC2"/>
    <w:rsid w:val="00875048"/>
    <w:rsid w:val="0087507C"/>
    <w:rsid w:val="008834B2"/>
    <w:rsid w:val="008840CD"/>
    <w:rsid w:val="00887083"/>
    <w:rsid w:val="008A11DA"/>
    <w:rsid w:val="008A607E"/>
    <w:rsid w:val="008B44E0"/>
    <w:rsid w:val="008B53AA"/>
    <w:rsid w:val="008B7AEB"/>
    <w:rsid w:val="008C0C1D"/>
    <w:rsid w:val="008C3F09"/>
    <w:rsid w:val="008D51C8"/>
    <w:rsid w:val="008F62E7"/>
    <w:rsid w:val="008F64E7"/>
    <w:rsid w:val="009111CC"/>
    <w:rsid w:val="00912C4A"/>
    <w:rsid w:val="00924313"/>
    <w:rsid w:val="0093712A"/>
    <w:rsid w:val="00951628"/>
    <w:rsid w:val="00961EB5"/>
    <w:rsid w:val="00963E98"/>
    <w:rsid w:val="00966348"/>
    <w:rsid w:val="00980C82"/>
    <w:rsid w:val="009A52AD"/>
    <w:rsid w:val="009B0FF5"/>
    <w:rsid w:val="009B2002"/>
    <w:rsid w:val="009B4373"/>
    <w:rsid w:val="009B59A7"/>
    <w:rsid w:val="009B7A9A"/>
    <w:rsid w:val="009B7C07"/>
    <w:rsid w:val="009C3CC4"/>
    <w:rsid w:val="009C506C"/>
    <w:rsid w:val="009C6183"/>
    <w:rsid w:val="009C6DFB"/>
    <w:rsid w:val="009D33A3"/>
    <w:rsid w:val="009E08E4"/>
    <w:rsid w:val="009E408B"/>
    <w:rsid w:val="009F079C"/>
    <w:rsid w:val="009F5E71"/>
    <w:rsid w:val="009F7870"/>
    <w:rsid w:val="00A06661"/>
    <w:rsid w:val="00A109CE"/>
    <w:rsid w:val="00A213B4"/>
    <w:rsid w:val="00A26979"/>
    <w:rsid w:val="00A35208"/>
    <w:rsid w:val="00A37BA1"/>
    <w:rsid w:val="00A5005F"/>
    <w:rsid w:val="00A5072E"/>
    <w:rsid w:val="00A515A2"/>
    <w:rsid w:val="00A51E0F"/>
    <w:rsid w:val="00A54639"/>
    <w:rsid w:val="00A67011"/>
    <w:rsid w:val="00A72CE4"/>
    <w:rsid w:val="00A758AB"/>
    <w:rsid w:val="00A85822"/>
    <w:rsid w:val="00A8625A"/>
    <w:rsid w:val="00A900D9"/>
    <w:rsid w:val="00A912F7"/>
    <w:rsid w:val="00AA0BD0"/>
    <w:rsid w:val="00AA3C49"/>
    <w:rsid w:val="00AA6D3E"/>
    <w:rsid w:val="00AB1EC4"/>
    <w:rsid w:val="00AC016D"/>
    <w:rsid w:val="00AC56E0"/>
    <w:rsid w:val="00AD0718"/>
    <w:rsid w:val="00AD0991"/>
    <w:rsid w:val="00AD1EE3"/>
    <w:rsid w:val="00AD24BA"/>
    <w:rsid w:val="00AD5437"/>
    <w:rsid w:val="00AE1913"/>
    <w:rsid w:val="00AE25E1"/>
    <w:rsid w:val="00AE4474"/>
    <w:rsid w:val="00AE57FB"/>
    <w:rsid w:val="00AE5932"/>
    <w:rsid w:val="00AF0D9B"/>
    <w:rsid w:val="00B04856"/>
    <w:rsid w:val="00B04C44"/>
    <w:rsid w:val="00B2009A"/>
    <w:rsid w:val="00B23D7D"/>
    <w:rsid w:val="00B24880"/>
    <w:rsid w:val="00B3179F"/>
    <w:rsid w:val="00B31F8E"/>
    <w:rsid w:val="00B34BDA"/>
    <w:rsid w:val="00B34E18"/>
    <w:rsid w:val="00B379BD"/>
    <w:rsid w:val="00B54617"/>
    <w:rsid w:val="00B6252B"/>
    <w:rsid w:val="00B7065D"/>
    <w:rsid w:val="00B73A1F"/>
    <w:rsid w:val="00B816C3"/>
    <w:rsid w:val="00B84B25"/>
    <w:rsid w:val="00B90A08"/>
    <w:rsid w:val="00B91DC1"/>
    <w:rsid w:val="00B91FB3"/>
    <w:rsid w:val="00B96277"/>
    <w:rsid w:val="00B96A22"/>
    <w:rsid w:val="00BC1453"/>
    <w:rsid w:val="00BC4519"/>
    <w:rsid w:val="00BC48AB"/>
    <w:rsid w:val="00BC79EB"/>
    <w:rsid w:val="00BD2175"/>
    <w:rsid w:val="00BE4CE7"/>
    <w:rsid w:val="00C01E69"/>
    <w:rsid w:val="00C03366"/>
    <w:rsid w:val="00C14874"/>
    <w:rsid w:val="00C2205D"/>
    <w:rsid w:val="00C241A4"/>
    <w:rsid w:val="00C3191C"/>
    <w:rsid w:val="00C32318"/>
    <w:rsid w:val="00C32C33"/>
    <w:rsid w:val="00C32D07"/>
    <w:rsid w:val="00C4046A"/>
    <w:rsid w:val="00C41D0B"/>
    <w:rsid w:val="00C43A80"/>
    <w:rsid w:val="00C46982"/>
    <w:rsid w:val="00C524BC"/>
    <w:rsid w:val="00C53490"/>
    <w:rsid w:val="00C5437D"/>
    <w:rsid w:val="00C60088"/>
    <w:rsid w:val="00C63ABA"/>
    <w:rsid w:val="00C67A6F"/>
    <w:rsid w:val="00C7198C"/>
    <w:rsid w:val="00C76291"/>
    <w:rsid w:val="00C82339"/>
    <w:rsid w:val="00C93AB4"/>
    <w:rsid w:val="00C9650D"/>
    <w:rsid w:val="00CA0CA3"/>
    <w:rsid w:val="00CB038E"/>
    <w:rsid w:val="00CB281C"/>
    <w:rsid w:val="00CB3715"/>
    <w:rsid w:val="00CB590B"/>
    <w:rsid w:val="00CB5B1D"/>
    <w:rsid w:val="00CC0432"/>
    <w:rsid w:val="00CC1599"/>
    <w:rsid w:val="00CC1628"/>
    <w:rsid w:val="00CC312A"/>
    <w:rsid w:val="00CD39C1"/>
    <w:rsid w:val="00CD6F06"/>
    <w:rsid w:val="00CE0F80"/>
    <w:rsid w:val="00CE12B4"/>
    <w:rsid w:val="00CE1B43"/>
    <w:rsid w:val="00D057B6"/>
    <w:rsid w:val="00D103B7"/>
    <w:rsid w:val="00D107A7"/>
    <w:rsid w:val="00D1729D"/>
    <w:rsid w:val="00D20068"/>
    <w:rsid w:val="00D2602B"/>
    <w:rsid w:val="00D3117E"/>
    <w:rsid w:val="00D40F35"/>
    <w:rsid w:val="00D412D9"/>
    <w:rsid w:val="00D45053"/>
    <w:rsid w:val="00D57180"/>
    <w:rsid w:val="00D603DF"/>
    <w:rsid w:val="00D61305"/>
    <w:rsid w:val="00D65224"/>
    <w:rsid w:val="00D67290"/>
    <w:rsid w:val="00D81EA6"/>
    <w:rsid w:val="00D8217D"/>
    <w:rsid w:val="00D86961"/>
    <w:rsid w:val="00D92F84"/>
    <w:rsid w:val="00D94AE7"/>
    <w:rsid w:val="00DC1D1B"/>
    <w:rsid w:val="00DC3151"/>
    <w:rsid w:val="00DD055C"/>
    <w:rsid w:val="00DD0F1F"/>
    <w:rsid w:val="00DD3290"/>
    <w:rsid w:val="00DE3A60"/>
    <w:rsid w:val="00E0004F"/>
    <w:rsid w:val="00E10F8F"/>
    <w:rsid w:val="00E11651"/>
    <w:rsid w:val="00E133B1"/>
    <w:rsid w:val="00E16735"/>
    <w:rsid w:val="00E22499"/>
    <w:rsid w:val="00E277B0"/>
    <w:rsid w:val="00E2780C"/>
    <w:rsid w:val="00E34A52"/>
    <w:rsid w:val="00E461FC"/>
    <w:rsid w:val="00E464B7"/>
    <w:rsid w:val="00E549C3"/>
    <w:rsid w:val="00E61B1B"/>
    <w:rsid w:val="00E6235D"/>
    <w:rsid w:val="00E6764E"/>
    <w:rsid w:val="00E70143"/>
    <w:rsid w:val="00E84B08"/>
    <w:rsid w:val="00E87595"/>
    <w:rsid w:val="00E87F8D"/>
    <w:rsid w:val="00EA119D"/>
    <w:rsid w:val="00EA3DB9"/>
    <w:rsid w:val="00EA5AE2"/>
    <w:rsid w:val="00EA7E4D"/>
    <w:rsid w:val="00EB19A1"/>
    <w:rsid w:val="00EB6466"/>
    <w:rsid w:val="00EC0317"/>
    <w:rsid w:val="00EC6948"/>
    <w:rsid w:val="00EC6E81"/>
    <w:rsid w:val="00EE1C58"/>
    <w:rsid w:val="00EE1D15"/>
    <w:rsid w:val="00EE4FA3"/>
    <w:rsid w:val="00EF335E"/>
    <w:rsid w:val="00F20CFD"/>
    <w:rsid w:val="00F255F4"/>
    <w:rsid w:val="00F33504"/>
    <w:rsid w:val="00F33EA2"/>
    <w:rsid w:val="00F404AE"/>
    <w:rsid w:val="00F46395"/>
    <w:rsid w:val="00F652E4"/>
    <w:rsid w:val="00F9064E"/>
    <w:rsid w:val="00F91991"/>
    <w:rsid w:val="00FA55CC"/>
    <w:rsid w:val="00FA5A3E"/>
    <w:rsid w:val="00FA6117"/>
    <w:rsid w:val="00FB0DB8"/>
    <w:rsid w:val="00FB3FAD"/>
    <w:rsid w:val="00FB5BD9"/>
    <w:rsid w:val="00FC6C8F"/>
    <w:rsid w:val="00FC7AB2"/>
    <w:rsid w:val="00FD1CDD"/>
    <w:rsid w:val="00FD4CF0"/>
    <w:rsid w:val="00FF0827"/>
    <w:rsid w:val="00FF0ADA"/>
    <w:rsid w:val="00FF15F8"/>
    <w:rsid w:val="00FF72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style>
  <w:style w:type="paragraph" w:styleId="Titolo1">
    <w:name w:val="heading 1"/>
    <w:basedOn w:val="Normale"/>
    <w:next w:val="Normale"/>
    <w:link w:val="Titolo1Carattere"/>
    <w:uiPriority w:val="9"/>
    <w:qFormat/>
    <w:rsid w:val="00AF0D9B"/>
    <w:pPr>
      <w:keepNext/>
      <w:keepLines/>
      <w:numPr>
        <w:numId w:val="1"/>
      </w:numPr>
      <w:spacing w:before="480" w:after="0"/>
      <w:ind w:left="36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AF0D9B"/>
    <w:pPr>
      <w:keepNext/>
      <w:keepLines/>
      <w:numPr>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151615"/>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151615"/>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151615"/>
    <w:pPr>
      <w:keepNext/>
      <w:keepLines/>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unhideWhenUsed/>
    <w:qFormat/>
    <w:rsid w:val="0015161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unhideWhenUsed/>
    <w:qFormat/>
    <w:rsid w:val="0015161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unhideWhenUsed/>
    <w:qFormat/>
    <w:rsid w:val="0015161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olo9">
    <w:name w:val="heading 9"/>
    <w:basedOn w:val="Normale"/>
    <w:next w:val="Normale"/>
    <w:link w:val="Titolo9Carattere"/>
    <w:uiPriority w:val="9"/>
    <w:unhideWhenUsed/>
    <w:qFormat/>
    <w:rsid w:val="0015161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ph2">
    <w:name w:val="Paragraph2"/>
    <w:basedOn w:val="Normale"/>
    <w:rsid w:val="00817557"/>
    <w:pPr>
      <w:spacing w:before="80"/>
      <w:ind w:left="720"/>
      <w:jc w:val="both"/>
    </w:pPr>
    <w:rPr>
      <w:color w:val="000000"/>
      <w:lang w:val="en-AU"/>
    </w:rPr>
  </w:style>
  <w:style w:type="paragraph" w:styleId="Titolo">
    <w:name w:val="Title"/>
    <w:basedOn w:val="Normale"/>
    <w:next w:val="Normale"/>
    <w:link w:val="TitoloCarattere"/>
    <w:uiPriority w:val="10"/>
    <w:qFormat/>
    <w:rsid w:val="001516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ottotitolo">
    <w:name w:val="Subtitle"/>
    <w:basedOn w:val="Normale"/>
    <w:next w:val="Normale"/>
    <w:link w:val="SottotitoloCarattere"/>
    <w:uiPriority w:val="11"/>
    <w:qFormat/>
    <w:rsid w:val="00151615"/>
    <w:pPr>
      <w:numPr>
        <w:ilvl w:val="1"/>
      </w:numPr>
    </w:pPr>
    <w:rPr>
      <w:rFonts w:asciiTheme="majorHAnsi" w:eastAsiaTheme="majorEastAsia" w:hAnsiTheme="majorHAnsi" w:cstheme="majorBidi"/>
      <w:i/>
      <w:iCs/>
      <w:color w:val="4F81BD" w:themeColor="accent1"/>
      <w:spacing w:val="15"/>
      <w:sz w:val="24"/>
      <w:szCs w:val="24"/>
    </w:rPr>
  </w:style>
  <w:style w:type="paragraph" w:styleId="Rientronormale">
    <w:name w:val="Normal Indent"/>
    <w:basedOn w:val="Normale"/>
    <w:rsid w:val="00817557"/>
    <w:pPr>
      <w:ind w:left="900" w:hanging="900"/>
    </w:pPr>
  </w:style>
  <w:style w:type="paragraph" w:styleId="Sommario1">
    <w:name w:val="toc 1"/>
    <w:basedOn w:val="Normale"/>
    <w:next w:val="Normale"/>
    <w:uiPriority w:val="39"/>
    <w:rsid w:val="00817557"/>
    <w:pPr>
      <w:tabs>
        <w:tab w:val="right" w:pos="9360"/>
      </w:tabs>
      <w:spacing w:before="240" w:after="60"/>
      <w:ind w:right="720"/>
    </w:pPr>
  </w:style>
  <w:style w:type="paragraph" w:styleId="Sommario2">
    <w:name w:val="toc 2"/>
    <w:basedOn w:val="Normale"/>
    <w:next w:val="Normale"/>
    <w:uiPriority w:val="39"/>
    <w:rsid w:val="00817557"/>
    <w:pPr>
      <w:tabs>
        <w:tab w:val="right" w:pos="9360"/>
      </w:tabs>
      <w:ind w:left="432" w:right="720"/>
    </w:pPr>
  </w:style>
  <w:style w:type="paragraph" w:styleId="Sommario3">
    <w:name w:val="toc 3"/>
    <w:basedOn w:val="Normale"/>
    <w:next w:val="Normale"/>
    <w:uiPriority w:val="39"/>
    <w:rsid w:val="00817557"/>
    <w:pPr>
      <w:tabs>
        <w:tab w:val="left" w:pos="1440"/>
        <w:tab w:val="right" w:pos="9360"/>
      </w:tabs>
      <w:ind w:left="864"/>
    </w:pPr>
  </w:style>
  <w:style w:type="paragraph" w:styleId="Intestazione">
    <w:name w:val="header"/>
    <w:basedOn w:val="Normale"/>
    <w:link w:val="IntestazioneCarattere"/>
    <w:uiPriority w:val="99"/>
    <w:rsid w:val="00817557"/>
    <w:pPr>
      <w:tabs>
        <w:tab w:val="center" w:pos="4320"/>
        <w:tab w:val="right" w:pos="8640"/>
      </w:tabs>
    </w:pPr>
  </w:style>
  <w:style w:type="paragraph" w:styleId="Pidipagina">
    <w:name w:val="footer"/>
    <w:basedOn w:val="Normale"/>
    <w:rsid w:val="00817557"/>
    <w:pPr>
      <w:tabs>
        <w:tab w:val="center" w:pos="4320"/>
        <w:tab w:val="right" w:pos="8640"/>
      </w:tabs>
    </w:pPr>
  </w:style>
  <w:style w:type="character" w:styleId="Numeropagina">
    <w:name w:val="page number"/>
    <w:basedOn w:val="Carpredefinitoparagrafo"/>
    <w:rsid w:val="00817557"/>
  </w:style>
  <w:style w:type="paragraph" w:customStyle="1" w:styleId="Bullet1">
    <w:name w:val="Bullet1"/>
    <w:basedOn w:val="Normale"/>
    <w:rsid w:val="00817557"/>
    <w:pPr>
      <w:ind w:left="720" w:hanging="432"/>
    </w:pPr>
  </w:style>
  <w:style w:type="paragraph" w:customStyle="1" w:styleId="Bullet2">
    <w:name w:val="Bullet2"/>
    <w:basedOn w:val="Normale"/>
    <w:rsid w:val="00817557"/>
    <w:pPr>
      <w:ind w:left="1440" w:hanging="360"/>
    </w:pPr>
    <w:rPr>
      <w:color w:val="000080"/>
    </w:rPr>
  </w:style>
  <w:style w:type="paragraph" w:customStyle="1" w:styleId="Tabletext">
    <w:name w:val="Tabletext"/>
    <w:basedOn w:val="Normale"/>
    <w:rsid w:val="00817557"/>
    <w:pPr>
      <w:keepLines/>
      <w:spacing w:after="120"/>
    </w:pPr>
  </w:style>
  <w:style w:type="paragraph" w:styleId="Corpotesto">
    <w:name w:val="Body Text"/>
    <w:basedOn w:val="Normale"/>
    <w:rsid w:val="00817557"/>
    <w:pPr>
      <w:keepLines/>
      <w:spacing w:after="120"/>
      <w:ind w:left="720"/>
    </w:pPr>
  </w:style>
  <w:style w:type="paragraph" w:styleId="Mappadocumento">
    <w:name w:val="Document Map"/>
    <w:basedOn w:val="Normale"/>
    <w:semiHidden/>
    <w:rsid w:val="00817557"/>
    <w:pPr>
      <w:shd w:val="clear" w:color="auto" w:fill="000080"/>
    </w:pPr>
    <w:rPr>
      <w:rFonts w:ascii="Tahoma" w:hAnsi="Tahoma"/>
    </w:rPr>
  </w:style>
  <w:style w:type="character" w:styleId="Rimandonotaapidipagina">
    <w:name w:val="footnote reference"/>
    <w:basedOn w:val="Carpredefinitoparagrafo"/>
    <w:semiHidden/>
    <w:rsid w:val="00817557"/>
    <w:rPr>
      <w:sz w:val="20"/>
      <w:vertAlign w:val="superscript"/>
    </w:rPr>
  </w:style>
  <w:style w:type="paragraph" w:styleId="Testonotaapidipagina">
    <w:name w:val="footnote text"/>
    <w:basedOn w:val="Normale"/>
    <w:semiHidden/>
    <w:rsid w:val="00817557"/>
    <w:pPr>
      <w:keepNext/>
      <w:keepLines/>
      <w:pBdr>
        <w:bottom w:val="single" w:sz="6" w:space="0" w:color="000000"/>
      </w:pBdr>
      <w:spacing w:before="40" w:after="40"/>
      <w:ind w:left="360" w:hanging="360"/>
    </w:pPr>
    <w:rPr>
      <w:rFonts w:ascii="Helvetica" w:hAnsi="Helvetica"/>
      <w:sz w:val="16"/>
    </w:rPr>
  </w:style>
  <w:style w:type="paragraph" w:customStyle="1" w:styleId="MainTitle">
    <w:name w:val="Main Title"/>
    <w:basedOn w:val="Normale"/>
    <w:rsid w:val="00817557"/>
    <w:pPr>
      <w:spacing w:before="480" w:after="60" w:line="240" w:lineRule="auto"/>
      <w:jc w:val="center"/>
    </w:pPr>
    <w:rPr>
      <w:rFonts w:ascii="Arial" w:hAnsi="Arial"/>
      <w:b/>
      <w:kern w:val="28"/>
      <w:sz w:val="32"/>
    </w:rPr>
  </w:style>
  <w:style w:type="paragraph" w:customStyle="1" w:styleId="Paragraph1">
    <w:name w:val="Paragraph1"/>
    <w:basedOn w:val="Normale"/>
    <w:rsid w:val="00817557"/>
    <w:pPr>
      <w:spacing w:before="80" w:line="240" w:lineRule="auto"/>
      <w:jc w:val="both"/>
    </w:pPr>
  </w:style>
  <w:style w:type="paragraph" w:customStyle="1" w:styleId="Paragraph3">
    <w:name w:val="Paragraph3"/>
    <w:basedOn w:val="Normale"/>
    <w:rsid w:val="00817557"/>
    <w:pPr>
      <w:spacing w:before="80" w:line="240" w:lineRule="auto"/>
      <w:ind w:left="1530"/>
      <w:jc w:val="both"/>
    </w:pPr>
  </w:style>
  <w:style w:type="paragraph" w:customStyle="1" w:styleId="Paragraph4">
    <w:name w:val="Paragraph4"/>
    <w:basedOn w:val="Normale"/>
    <w:rsid w:val="00817557"/>
    <w:pPr>
      <w:spacing w:before="80" w:line="240" w:lineRule="auto"/>
      <w:ind w:left="2250"/>
      <w:jc w:val="both"/>
    </w:pPr>
  </w:style>
  <w:style w:type="paragraph" w:styleId="Sommario4">
    <w:name w:val="toc 4"/>
    <w:basedOn w:val="Normale"/>
    <w:next w:val="Normale"/>
    <w:autoRedefine/>
    <w:semiHidden/>
    <w:rsid w:val="00817557"/>
    <w:pPr>
      <w:ind w:left="600"/>
    </w:pPr>
  </w:style>
  <w:style w:type="paragraph" w:styleId="Sommario5">
    <w:name w:val="toc 5"/>
    <w:basedOn w:val="Normale"/>
    <w:next w:val="Normale"/>
    <w:autoRedefine/>
    <w:semiHidden/>
    <w:rsid w:val="00817557"/>
    <w:pPr>
      <w:ind w:left="800"/>
    </w:pPr>
  </w:style>
  <w:style w:type="paragraph" w:styleId="Sommario6">
    <w:name w:val="toc 6"/>
    <w:basedOn w:val="Normale"/>
    <w:next w:val="Normale"/>
    <w:autoRedefine/>
    <w:semiHidden/>
    <w:rsid w:val="00817557"/>
    <w:pPr>
      <w:ind w:left="1000"/>
    </w:pPr>
  </w:style>
  <w:style w:type="paragraph" w:styleId="Sommario7">
    <w:name w:val="toc 7"/>
    <w:basedOn w:val="Normale"/>
    <w:next w:val="Normale"/>
    <w:autoRedefine/>
    <w:semiHidden/>
    <w:rsid w:val="00817557"/>
    <w:pPr>
      <w:ind w:left="1200"/>
    </w:pPr>
  </w:style>
  <w:style w:type="paragraph" w:styleId="Sommario8">
    <w:name w:val="toc 8"/>
    <w:basedOn w:val="Normale"/>
    <w:next w:val="Normale"/>
    <w:autoRedefine/>
    <w:semiHidden/>
    <w:rsid w:val="00817557"/>
    <w:pPr>
      <w:ind w:left="1400"/>
    </w:pPr>
  </w:style>
  <w:style w:type="paragraph" w:styleId="Sommario9">
    <w:name w:val="toc 9"/>
    <w:basedOn w:val="Normale"/>
    <w:next w:val="Normale"/>
    <w:autoRedefine/>
    <w:semiHidden/>
    <w:rsid w:val="00817557"/>
    <w:pPr>
      <w:ind w:left="1600"/>
    </w:pPr>
  </w:style>
  <w:style w:type="paragraph" w:styleId="Corpodeltesto2">
    <w:name w:val="Body Text 2"/>
    <w:basedOn w:val="Normale"/>
    <w:rsid w:val="00817557"/>
    <w:rPr>
      <w:i/>
      <w:color w:val="0000FF"/>
    </w:rPr>
  </w:style>
  <w:style w:type="paragraph" w:styleId="Rientrocorpodeltesto">
    <w:name w:val="Body Text Indent"/>
    <w:basedOn w:val="Normale"/>
    <w:rsid w:val="00817557"/>
    <w:pPr>
      <w:ind w:left="720"/>
    </w:pPr>
    <w:rPr>
      <w:i/>
      <w:color w:val="0000FF"/>
      <w:u w:val="single"/>
    </w:rPr>
  </w:style>
  <w:style w:type="paragraph" w:customStyle="1" w:styleId="Body">
    <w:name w:val="Body"/>
    <w:basedOn w:val="Normale"/>
    <w:rsid w:val="00817557"/>
    <w:pPr>
      <w:spacing w:before="120" w:line="240" w:lineRule="auto"/>
      <w:jc w:val="both"/>
    </w:pPr>
    <w:rPr>
      <w:rFonts w:ascii="Book Antiqua" w:hAnsi="Book Antiqua"/>
    </w:rPr>
  </w:style>
  <w:style w:type="paragraph" w:customStyle="1" w:styleId="Bullet">
    <w:name w:val="Bullet"/>
    <w:basedOn w:val="Normale"/>
    <w:rsid w:val="00817557"/>
    <w:pPr>
      <w:tabs>
        <w:tab w:val="left" w:pos="720"/>
      </w:tabs>
      <w:spacing w:before="120" w:line="240" w:lineRule="auto"/>
      <w:ind w:left="720" w:right="360" w:hanging="720"/>
      <w:jc w:val="both"/>
    </w:pPr>
    <w:rPr>
      <w:rFonts w:ascii="Book Antiqua" w:hAnsi="Book Antiqua"/>
    </w:rPr>
  </w:style>
  <w:style w:type="paragraph" w:customStyle="1" w:styleId="InfoBlue">
    <w:name w:val="InfoBlue"/>
    <w:basedOn w:val="Normale"/>
    <w:next w:val="Corpotesto"/>
    <w:autoRedefine/>
    <w:rsid w:val="00817557"/>
    <w:pPr>
      <w:spacing w:after="120"/>
      <w:ind w:left="720"/>
    </w:pPr>
    <w:rPr>
      <w:i/>
      <w:color w:val="0000FF"/>
    </w:rPr>
  </w:style>
  <w:style w:type="character" w:styleId="Collegamentoipertestuale">
    <w:name w:val="Hyperlink"/>
    <w:basedOn w:val="Carpredefinitoparagrafo"/>
    <w:uiPriority w:val="99"/>
    <w:rsid w:val="00817557"/>
    <w:rPr>
      <w:color w:val="0000FF"/>
      <w:u w:val="single"/>
    </w:rPr>
  </w:style>
  <w:style w:type="character" w:styleId="Enfasigrassetto">
    <w:name w:val="Strong"/>
    <w:basedOn w:val="Carpredefinitoparagrafo"/>
    <w:uiPriority w:val="22"/>
    <w:qFormat/>
    <w:rsid w:val="00151615"/>
    <w:rPr>
      <w:b/>
      <w:bCs/>
    </w:rPr>
  </w:style>
  <w:style w:type="character" w:styleId="Collegamentovisitato">
    <w:name w:val="FollowedHyperlink"/>
    <w:basedOn w:val="Carpredefinitoparagrafo"/>
    <w:rsid w:val="00817557"/>
    <w:rPr>
      <w:color w:val="800080"/>
      <w:u w:val="single"/>
    </w:rPr>
  </w:style>
  <w:style w:type="table" w:styleId="Grigliatabella">
    <w:name w:val="Table Grid"/>
    <w:basedOn w:val="Tabellanormale"/>
    <w:rsid w:val="00D311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AF0D9B"/>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AF0D9B"/>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151615"/>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151615"/>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rsid w:val="00151615"/>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rsid w:val="00151615"/>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rsid w:val="0015161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rsid w:val="00151615"/>
    <w:rPr>
      <w:rFonts w:asciiTheme="majorHAnsi" w:eastAsiaTheme="majorEastAsia" w:hAnsiTheme="majorHAnsi" w:cstheme="majorBidi"/>
      <w:color w:val="4F81BD" w:themeColor="accent1"/>
      <w:sz w:val="20"/>
      <w:szCs w:val="20"/>
    </w:rPr>
  </w:style>
  <w:style w:type="character" w:customStyle="1" w:styleId="Titolo9Carattere">
    <w:name w:val="Titolo 9 Carattere"/>
    <w:basedOn w:val="Carpredefinitoparagrafo"/>
    <w:link w:val="Titolo9"/>
    <w:uiPriority w:val="9"/>
    <w:rsid w:val="00151615"/>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semiHidden/>
    <w:unhideWhenUsed/>
    <w:qFormat/>
    <w:rsid w:val="00151615"/>
    <w:pPr>
      <w:spacing w:line="240" w:lineRule="auto"/>
    </w:pPr>
    <w:rPr>
      <w:b/>
      <w:bCs/>
      <w:color w:val="4F81BD" w:themeColor="accent1"/>
      <w:sz w:val="18"/>
      <w:szCs w:val="18"/>
    </w:rPr>
  </w:style>
  <w:style w:type="character" w:customStyle="1" w:styleId="TitoloCarattere">
    <w:name w:val="Titolo Carattere"/>
    <w:basedOn w:val="Carpredefinitoparagrafo"/>
    <w:link w:val="Titolo"/>
    <w:uiPriority w:val="10"/>
    <w:rsid w:val="00151615"/>
    <w:rPr>
      <w:rFonts w:asciiTheme="majorHAnsi" w:eastAsiaTheme="majorEastAsia" w:hAnsiTheme="majorHAnsi" w:cstheme="majorBidi"/>
      <w:color w:val="17365D" w:themeColor="text2" w:themeShade="BF"/>
      <w:spacing w:val="5"/>
      <w:kern w:val="28"/>
      <w:sz w:val="52"/>
      <w:szCs w:val="52"/>
    </w:rPr>
  </w:style>
  <w:style w:type="character" w:customStyle="1" w:styleId="SottotitoloCarattere">
    <w:name w:val="Sottotitolo Carattere"/>
    <w:basedOn w:val="Carpredefinitoparagrafo"/>
    <w:link w:val="Sottotitolo"/>
    <w:uiPriority w:val="11"/>
    <w:rsid w:val="00151615"/>
    <w:rPr>
      <w:rFonts w:asciiTheme="majorHAnsi" w:eastAsiaTheme="majorEastAsia" w:hAnsiTheme="majorHAnsi" w:cstheme="majorBidi"/>
      <w:i/>
      <w:iCs/>
      <w:color w:val="4F81BD" w:themeColor="accent1"/>
      <w:spacing w:val="15"/>
      <w:sz w:val="24"/>
      <w:szCs w:val="24"/>
    </w:rPr>
  </w:style>
  <w:style w:type="character" w:styleId="Enfasicorsivo">
    <w:name w:val="Emphasis"/>
    <w:basedOn w:val="Carpredefinitoparagrafo"/>
    <w:uiPriority w:val="20"/>
    <w:qFormat/>
    <w:rsid w:val="00151615"/>
    <w:rPr>
      <w:i/>
      <w:iCs/>
    </w:rPr>
  </w:style>
  <w:style w:type="paragraph" w:styleId="Nessunaspaziatura">
    <w:name w:val="No Spacing"/>
    <w:uiPriority w:val="1"/>
    <w:qFormat/>
    <w:rsid w:val="00151615"/>
    <w:pPr>
      <w:spacing w:after="0" w:line="240" w:lineRule="auto"/>
    </w:pPr>
  </w:style>
  <w:style w:type="paragraph" w:styleId="Paragrafoelenco">
    <w:name w:val="List Paragraph"/>
    <w:basedOn w:val="Normale"/>
    <w:uiPriority w:val="34"/>
    <w:qFormat/>
    <w:rsid w:val="00151615"/>
    <w:pPr>
      <w:ind w:left="720"/>
      <w:contextualSpacing/>
    </w:pPr>
  </w:style>
  <w:style w:type="paragraph" w:styleId="Citazione">
    <w:name w:val="Quote"/>
    <w:basedOn w:val="Normale"/>
    <w:next w:val="Normale"/>
    <w:link w:val="CitazioneCarattere"/>
    <w:uiPriority w:val="29"/>
    <w:qFormat/>
    <w:rsid w:val="00151615"/>
    <w:rPr>
      <w:i/>
      <w:iCs/>
      <w:color w:val="000000" w:themeColor="text1"/>
    </w:rPr>
  </w:style>
  <w:style w:type="character" w:customStyle="1" w:styleId="CitazioneCarattere">
    <w:name w:val="Citazione Carattere"/>
    <w:basedOn w:val="Carpredefinitoparagrafo"/>
    <w:link w:val="Citazione"/>
    <w:uiPriority w:val="29"/>
    <w:rsid w:val="00151615"/>
    <w:rPr>
      <w:i/>
      <w:iCs/>
      <w:color w:val="000000" w:themeColor="text1"/>
    </w:rPr>
  </w:style>
  <w:style w:type="paragraph" w:styleId="Citazioneintensa">
    <w:name w:val="Intense Quote"/>
    <w:basedOn w:val="Normale"/>
    <w:next w:val="Normale"/>
    <w:link w:val="CitazioneintensaCarattere"/>
    <w:uiPriority w:val="30"/>
    <w:qFormat/>
    <w:rsid w:val="0015161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151615"/>
    <w:rPr>
      <w:b/>
      <w:bCs/>
      <w:i/>
      <w:iCs/>
      <w:color w:val="4F81BD" w:themeColor="accent1"/>
    </w:rPr>
  </w:style>
  <w:style w:type="character" w:styleId="Enfasidelicata">
    <w:name w:val="Subtle Emphasis"/>
    <w:basedOn w:val="Carpredefinitoparagrafo"/>
    <w:uiPriority w:val="19"/>
    <w:qFormat/>
    <w:rsid w:val="00151615"/>
    <w:rPr>
      <w:i/>
      <w:iCs/>
      <w:color w:val="808080" w:themeColor="text1" w:themeTint="7F"/>
    </w:rPr>
  </w:style>
  <w:style w:type="character" w:styleId="Enfasiintensa">
    <w:name w:val="Intense Emphasis"/>
    <w:basedOn w:val="Carpredefinitoparagrafo"/>
    <w:uiPriority w:val="21"/>
    <w:qFormat/>
    <w:rsid w:val="00151615"/>
    <w:rPr>
      <w:b/>
      <w:bCs/>
      <w:i/>
      <w:iCs/>
      <w:color w:val="4F81BD" w:themeColor="accent1"/>
    </w:rPr>
  </w:style>
  <w:style w:type="character" w:styleId="Riferimentodelicato">
    <w:name w:val="Subtle Reference"/>
    <w:basedOn w:val="Carpredefinitoparagrafo"/>
    <w:uiPriority w:val="31"/>
    <w:qFormat/>
    <w:rsid w:val="00151615"/>
    <w:rPr>
      <w:smallCaps/>
      <w:color w:val="C0504D" w:themeColor="accent2"/>
      <w:u w:val="single"/>
    </w:rPr>
  </w:style>
  <w:style w:type="character" w:styleId="Riferimentointenso">
    <w:name w:val="Intense Reference"/>
    <w:basedOn w:val="Carpredefinitoparagrafo"/>
    <w:uiPriority w:val="32"/>
    <w:qFormat/>
    <w:rsid w:val="00151615"/>
    <w:rPr>
      <w:b/>
      <w:bCs/>
      <w:smallCaps/>
      <w:color w:val="C0504D" w:themeColor="accent2"/>
      <w:spacing w:val="5"/>
      <w:u w:val="single"/>
    </w:rPr>
  </w:style>
  <w:style w:type="character" w:styleId="Titolodellibro">
    <w:name w:val="Book Title"/>
    <w:basedOn w:val="Carpredefinitoparagrafo"/>
    <w:uiPriority w:val="33"/>
    <w:qFormat/>
    <w:rsid w:val="00151615"/>
    <w:rPr>
      <w:b/>
      <w:bCs/>
      <w:smallCaps/>
      <w:spacing w:val="5"/>
    </w:rPr>
  </w:style>
  <w:style w:type="paragraph" w:styleId="Titolosommario">
    <w:name w:val="TOC Heading"/>
    <w:basedOn w:val="Titolo1"/>
    <w:next w:val="Normale"/>
    <w:uiPriority w:val="39"/>
    <w:semiHidden/>
    <w:unhideWhenUsed/>
    <w:qFormat/>
    <w:rsid w:val="00151615"/>
    <w:pPr>
      <w:outlineLvl w:val="9"/>
    </w:pPr>
  </w:style>
  <w:style w:type="character" w:styleId="Testosegnaposto">
    <w:name w:val="Placeholder Text"/>
    <w:basedOn w:val="Carpredefinitoparagrafo"/>
    <w:uiPriority w:val="99"/>
    <w:semiHidden/>
    <w:rsid w:val="00CE12B4"/>
    <w:rPr>
      <w:color w:val="808080"/>
    </w:rPr>
  </w:style>
  <w:style w:type="paragraph" w:styleId="Testofumetto">
    <w:name w:val="Balloon Text"/>
    <w:basedOn w:val="Normale"/>
    <w:link w:val="TestofumettoCarattere"/>
    <w:rsid w:val="00CE12B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CE12B4"/>
    <w:rPr>
      <w:rFonts w:ascii="Tahoma" w:hAnsi="Tahoma" w:cs="Tahoma"/>
      <w:sz w:val="16"/>
      <w:szCs w:val="16"/>
    </w:rPr>
  </w:style>
  <w:style w:type="character" w:customStyle="1" w:styleId="IntestazioneCarattere">
    <w:name w:val="Intestazione Carattere"/>
    <w:basedOn w:val="Carpredefinitoparagrafo"/>
    <w:link w:val="Intestazione"/>
    <w:uiPriority w:val="99"/>
    <w:rsid w:val="00FC6C8F"/>
  </w:style>
  <w:style w:type="paragraph" w:customStyle="1" w:styleId="Default">
    <w:name w:val="Default"/>
    <w:rsid w:val="004D29D7"/>
    <w:pPr>
      <w:autoSpaceDE w:val="0"/>
      <w:autoSpaceDN w:val="0"/>
      <w:adjustRightInd w:val="0"/>
      <w:spacing w:after="0" w:line="240" w:lineRule="auto"/>
    </w:pPr>
    <w:rPr>
      <w:rFonts w:ascii="Times New Roman" w:hAnsi="Times New Roman" w:cs="Times New Roman"/>
      <w:color w:val="000000"/>
      <w:sz w:val="24"/>
      <w:szCs w:val="24"/>
    </w:rPr>
  </w:style>
  <w:style w:type="paragraph" w:styleId="NormaleWeb">
    <w:name w:val="Normal (Web)"/>
    <w:basedOn w:val="Normale"/>
    <w:uiPriority w:val="99"/>
    <w:unhideWhenUsed/>
    <w:rsid w:val="00C719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row1">
    <w:name w:val="label_row1"/>
    <w:basedOn w:val="Carpredefinitoparagrafo"/>
    <w:rsid w:val="007109D5"/>
    <w:rPr>
      <w:rFonts w:ascii="Verdana" w:hAnsi="Verdana" w:hint="default"/>
      <w:b w:val="0"/>
      <w:bCs w:val="0"/>
      <w:i/>
      <w:i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style>
  <w:style w:type="paragraph" w:styleId="Titolo1">
    <w:name w:val="heading 1"/>
    <w:basedOn w:val="Normale"/>
    <w:next w:val="Normale"/>
    <w:link w:val="Titolo1Carattere"/>
    <w:uiPriority w:val="9"/>
    <w:qFormat/>
    <w:rsid w:val="00AF0D9B"/>
    <w:pPr>
      <w:keepNext/>
      <w:keepLines/>
      <w:numPr>
        <w:numId w:val="1"/>
      </w:numPr>
      <w:spacing w:before="480" w:after="0"/>
      <w:ind w:left="36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AF0D9B"/>
    <w:pPr>
      <w:keepNext/>
      <w:keepLines/>
      <w:numPr>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151615"/>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151615"/>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151615"/>
    <w:pPr>
      <w:keepNext/>
      <w:keepLines/>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unhideWhenUsed/>
    <w:qFormat/>
    <w:rsid w:val="0015161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unhideWhenUsed/>
    <w:qFormat/>
    <w:rsid w:val="0015161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unhideWhenUsed/>
    <w:qFormat/>
    <w:rsid w:val="0015161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olo9">
    <w:name w:val="heading 9"/>
    <w:basedOn w:val="Normale"/>
    <w:next w:val="Normale"/>
    <w:link w:val="Titolo9Carattere"/>
    <w:uiPriority w:val="9"/>
    <w:unhideWhenUsed/>
    <w:qFormat/>
    <w:rsid w:val="0015161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ph2">
    <w:name w:val="Paragraph2"/>
    <w:basedOn w:val="Normale"/>
    <w:rsid w:val="00817557"/>
    <w:pPr>
      <w:spacing w:before="80"/>
      <w:ind w:left="720"/>
      <w:jc w:val="both"/>
    </w:pPr>
    <w:rPr>
      <w:color w:val="000000"/>
      <w:lang w:val="en-AU"/>
    </w:rPr>
  </w:style>
  <w:style w:type="paragraph" w:styleId="Titolo">
    <w:name w:val="Title"/>
    <w:basedOn w:val="Normale"/>
    <w:next w:val="Normale"/>
    <w:link w:val="TitoloCarattere"/>
    <w:uiPriority w:val="10"/>
    <w:qFormat/>
    <w:rsid w:val="001516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ottotitolo">
    <w:name w:val="Subtitle"/>
    <w:basedOn w:val="Normale"/>
    <w:next w:val="Normale"/>
    <w:link w:val="SottotitoloCarattere"/>
    <w:uiPriority w:val="11"/>
    <w:qFormat/>
    <w:rsid w:val="00151615"/>
    <w:pPr>
      <w:numPr>
        <w:ilvl w:val="1"/>
      </w:numPr>
    </w:pPr>
    <w:rPr>
      <w:rFonts w:asciiTheme="majorHAnsi" w:eastAsiaTheme="majorEastAsia" w:hAnsiTheme="majorHAnsi" w:cstheme="majorBidi"/>
      <w:i/>
      <w:iCs/>
      <w:color w:val="4F81BD" w:themeColor="accent1"/>
      <w:spacing w:val="15"/>
      <w:sz w:val="24"/>
      <w:szCs w:val="24"/>
    </w:rPr>
  </w:style>
  <w:style w:type="paragraph" w:styleId="Rientronormale">
    <w:name w:val="Normal Indent"/>
    <w:basedOn w:val="Normale"/>
    <w:rsid w:val="00817557"/>
    <w:pPr>
      <w:ind w:left="900" w:hanging="900"/>
    </w:pPr>
  </w:style>
  <w:style w:type="paragraph" w:styleId="Sommario1">
    <w:name w:val="toc 1"/>
    <w:basedOn w:val="Normale"/>
    <w:next w:val="Normale"/>
    <w:uiPriority w:val="39"/>
    <w:rsid w:val="00817557"/>
    <w:pPr>
      <w:tabs>
        <w:tab w:val="right" w:pos="9360"/>
      </w:tabs>
      <w:spacing w:before="240" w:after="60"/>
      <w:ind w:right="720"/>
    </w:pPr>
  </w:style>
  <w:style w:type="paragraph" w:styleId="Sommario2">
    <w:name w:val="toc 2"/>
    <w:basedOn w:val="Normale"/>
    <w:next w:val="Normale"/>
    <w:uiPriority w:val="39"/>
    <w:rsid w:val="00817557"/>
    <w:pPr>
      <w:tabs>
        <w:tab w:val="right" w:pos="9360"/>
      </w:tabs>
      <w:ind w:left="432" w:right="720"/>
    </w:pPr>
  </w:style>
  <w:style w:type="paragraph" w:styleId="Sommario3">
    <w:name w:val="toc 3"/>
    <w:basedOn w:val="Normale"/>
    <w:next w:val="Normale"/>
    <w:uiPriority w:val="39"/>
    <w:rsid w:val="00817557"/>
    <w:pPr>
      <w:tabs>
        <w:tab w:val="left" w:pos="1440"/>
        <w:tab w:val="right" w:pos="9360"/>
      </w:tabs>
      <w:ind w:left="864"/>
    </w:pPr>
  </w:style>
  <w:style w:type="paragraph" w:styleId="Intestazione">
    <w:name w:val="header"/>
    <w:basedOn w:val="Normale"/>
    <w:link w:val="IntestazioneCarattere"/>
    <w:uiPriority w:val="99"/>
    <w:rsid w:val="00817557"/>
    <w:pPr>
      <w:tabs>
        <w:tab w:val="center" w:pos="4320"/>
        <w:tab w:val="right" w:pos="8640"/>
      </w:tabs>
    </w:pPr>
  </w:style>
  <w:style w:type="paragraph" w:styleId="Pidipagina">
    <w:name w:val="footer"/>
    <w:basedOn w:val="Normale"/>
    <w:rsid w:val="00817557"/>
    <w:pPr>
      <w:tabs>
        <w:tab w:val="center" w:pos="4320"/>
        <w:tab w:val="right" w:pos="8640"/>
      </w:tabs>
    </w:pPr>
  </w:style>
  <w:style w:type="character" w:styleId="Numeropagina">
    <w:name w:val="page number"/>
    <w:basedOn w:val="Carpredefinitoparagrafo"/>
    <w:rsid w:val="00817557"/>
  </w:style>
  <w:style w:type="paragraph" w:customStyle="1" w:styleId="Bullet1">
    <w:name w:val="Bullet1"/>
    <w:basedOn w:val="Normale"/>
    <w:rsid w:val="00817557"/>
    <w:pPr>
      <w:ind w:left="720" w:hanging="432"/>
    </w:pPr>
  </w:style>
  <w:style w:type="paragraph" w:customStyle="1" w:styleId="Bullet2">
    <w:name w:val="Bullet2"/>
    <w:basedOn w:val="Normale"/>
    <w:rsid w:val="00817557"/>
    <w:pPr>
      <w:ind w:left="1440" w:hanging="360"/>
    </w:pPr>
    <w:rPr>
      <w:color w:val="000080"/>
    </w:rPr>
  </w:style>
  <w:style w:type="paragraph" w:customStyle="1" w:styleId="Tabletext">
    <w:name w:val="Tabletext"/>
    <w:basedOn w:val="Normale"/>
    <w:rsid w:val="00817557"/>
    <w:pPr>
      <w:keepLines/>
      <w:spacing w:after="120"/>
    </w:pPr>
  </w:style>
  <w:style w:type="paragraph" w:styleId="Corpotesto">
    <w:name w:val="Body Text"/>
    <w:basedOn w:val="Normale"/>
    <w:rsid w:val="00817557"/>
    <w:pPr>
      <w:keepLines/>
      <w:spacing w:after="120"/>
      <w:ind w:left="720"/>
    </w:pPr>
  </w:style>
  <w:style w:type="paragraph" w:styleId="Mappadocumento">
    <w:name w:val="Document Map"/>
    <w:basedOn w:val="Normale"/>
    <w:semiHidden/>
    <w:rsid w:val="00817557"/>
    <w:pPr>
      <w:shd w:val="clear" w:color="auto" w:fill="000080"/>
    </w:pPr>
    <w:rPr>
      <w:rFonts w:ascii="Tahoma" w:hAnsi="Tahoma"/>
    </w:rPr>
  </w:style>
  <w:style w:type="character" w:styleId="Rimandonotaapidipagina">
    <w:name w:val="footnote reference"/>
    <w:basedOn w:val="Carpredefinitoparagrafo"/>
    <w:semiHidden/>
    <w:rsid w:val="00817557"/>
    <w:rPr>
      <w:sz w:val="20"/>
      <w:vertAlign w:val="superscript"/>
    </w:rPr>
  </w:style>
  <w:style w:type="paragraph" w:styleId="Testonotaapidipagina">
    <w:name w:val="footnote text"/>
    <w:basedOn w:val="Normale"/>
    <w:semiHidden/>
    <w:rsid w:val="00817557"/>
    <w:pPr>
      <w:keepNext/>
      <w:keepLines/>
      <w:pBdr>
        <w:bottom w:val="single" w:sz="6" w:space="0" w:color="000000"/>
      </w:pBdr>
      <w:spacing w:before="40" w:after="40"/>
      <w:ind w:left="360" w:hanging="360"/>
    </w:pPr>
    <w:rPr>
      <w:rFonts w:ascii="Helvetica" w:hAnsi="Helvetica"/>
      <w:sz w:val="16"/>
    </w:rPr>
  </w:style>
  <w:style w:type="paragraph" w:customStyle="1" w:styleId="MainTitle">
    <w:name w:val="Main Title"/>
    <w:basedOn w:val="Normale"/>
    <w:rsid w:val="00817557"/>
    <w:pPr>
      <w:spacing w:before="480" w:after="60" w:line="240" w:lineRule="auto"/>
      <w:jc w:val="center"/>
    </w:pPr>
    <w:rPr>
      <w:rFonts w:ascii="Arial" w:hAnsi="Arial"/>
      <w:b/>
      <w:kern w:val="28"/>
      <w:sz w:val="32"/>
    </w:rPr>
  </w:style>
  <w:style w:type="paragraph" w:customStyle="1" w:styleId="Paragraph1">
    <w:name w:val="Paragraph1"/>
    <w:basedOn w:val="Normale"/>
    <w:rsid w:val="00817557"/>
    <w:pPr>
      <w:spacing w:before="80" w:line="240" w:lineRule="auto"/>
      <w:jc w:val="both"/>
    </w:pPr>
  </w:style>
  <w:style w:type="paragraph" w:customStyle="1" w:styleId="Paragraph3">
    <w:name w:val="Paragraph3"/>
    <w:basedOn w:val="Normale"/>
    <w:rsid w:val="00817557"/>
    <w:pPr>
      <w:spacing w:before="80" w:line="240" w:lineRule="auto"/>
      <w:ind w:left="1530"/>
      <w:jc w:val="both"/>
    </w:pPr>
  </w:style>
  <w:style w:type="paragraph" w:customStyle="1" w:styleId="Paragraph4">
    <w:name w:val="Paragraph4"/>
    <w:basedOn w:val="Normale"/>
    <w:rsid w:val="00817557"/>
    <w:pPr>
      <w:spacing w:before="80" w:line="240" w:lineRule="auto"/>
      <w:ind w:left="2250"/>
      <w:jc w:val="both"/>
    </w:pPr>
  </w:style>
  <w:style w:type="paragraph" w:styleId="Sommario4">
    <w:name w:val="toc 4"/>
    <w:basedOn w:val="Normale"/>
    <w:next w:val="Normale"/>
    <w:autoRedefine/>
    <w:semiHidden/>
    <w:rsid w:val="00817557"/>
    <w:pPr>
      <w:ind w:left="600"/>
    </w:pPr>
  </w:style>
  <w:style w:type="paragraph" w:styleId="Sommario5">
    <w:name w:val="toc 5"/>
    <w:basedOn w:val="Normale"/>
    <w:next w:val="Normale"/>
    <w:autoRedefine/>
    <w:semiHidden/>
    <w:rsid w:val="00817557"/>
    <w:pPr>
      <w:ind w:left="800"/>
    </w:pPr>
  </w:style>
  <w:style w:type="paragraph" w:styleId="Sommario6">
    <w:name w:val="toc 6"/>
    <w:basedOn w:val="Normale"/>
    <w:next w:val="Normale"/>
    <w:autoRedefine/>
    <w:semiHidden/>
    <w:rsid w:val="00817557"/>
    <w:pPr>
      <w:ind w:left="1000"/>
    </w:pPr>
  </w:style>
  <w:style w:type="paragraph" w:styleId="Sommario7">
    <w:name w:val="toc 7"/>
    <w:basedOn w:val="Normale"/>
    <w:next w:val="Normale"/>
    <w:autoRedefine/>
    <w:semiHidden/>
    <w:rsid w:val="00817557"/>
    <w:pPr>
      <w:ind w:left="1200"/>
    </w:pPr>
  </w:style>
  <w:style w:type="paragraph" w:styleId="Sommario8">
    <w:name w:val="toc 8"/>
    <w:basedOn w:val="Normale"/>
    <w:next w:val="Normale"/>
    <w:autoRedefine/>
    <w:semiHidden/>
    <w:rsid w:val="00817557"/>
    <w:pPr>
      <w:ind w:left="1400"/>
    </w:pPr>
  </w:style>
  <w:style w:type="paragraph" w:styleId="Sommario9">
    <w:name w:val="toc 9"/>
    <w:basedOn w:val="Normale"/>
    <w:next w:val="Normale"/>
    <w:autoRedefine/>
    <w:semiHidden/>
    <w:rsid w:val="00817557"/>
    <w:pPr>
      <w:ind w:left="1600"/>
    </w:pPr>
  </w:style>
  <w:style w:type="paragraph" w:styleId="Corpodeltesto2">
    <w:name w:val="Body Text 2"/>
    <w:basedOn w:val="Normale"/>
    <w:rsid w:val="00817557"/>
    <w:rPr>
      <w:i/>
      <w:color w:val="0000FF"/>
    </w:rPr>
  </w:style>
  <w:style w:type="paragraph" w:styleId="Rientrocorpodeltesto">
    <w:name w:val="Body Text Indent"/>
    <w:basedOn w:val="Normale"/>
    <w:rsid w:val="00817557"/>
    <w:pPr>
      <w:ind w:left="720"/>
    </w:pPr>
    <w:rPr>
      <w:i/>
      <w:color w:val="0000FF"/>
      <w:u w:val="single"/>
    </w:rPr>
  </w:style>
  <w:style w:type="paragraph" w:customStyle="1" w:styleId="Body">
    <w:name w:val="Body"/>
    <w:basedOn w:val="Normale"/>
    <w:rsid w:val="00817557"/>
    <w:pPr>
      <w:spacing w:before="120" w:line="240" w:lineRule="auto"/>
      <w:jc w:val="both"/>
    </w:pPr>
    <w:rPr>
      <w:rFonts w:ascii="Book Antiqua" w:hAnsi="Book Antiqua"/>
    </w:rPr>
  </w:style>
  <w:style w:type="paragraph" w:customStyle="1" w:styleId="Bullet">
    <w:name w:val="Bullet"/>
    <w:basedOn w:val="Normale"/>
    <w:rsid w:val="00817557"/>
    <w:pPr>
      <w:tabs>
        <w:tab w:val="left" w:pos="720"/>
      </w:tabs>
      <w:spacing w:before="120" w:line="240" w:lineRule="auto"/>
      <w:ind w:left="720" w:right="360" w:hanging="720"/>
      <w:jc w:val="both"/>
    </w:pPr>
    <w:rPr>
      <w:rFonts w:ascii="Book Antiqua" w:hAnsi="Book Antiqua"/>
    </w:rPr>
  </w:style>
  <w:style w:type="paragraph" w:customStyle="1" w:styleId="InfoBlue">
    <w:name w:val="InfoBlue"/>
    <w:basedOn w:val="Normale"/>
    <w:next w:val="Corpotesto"/>
    <w:autoRedefine/>
    <w:rsid w:val="00817557"/>
    <w:pPr>
      <w:spacing w:after="120"/>
      <w:ind w:left="720"/>
    </w:pPr>
    <w:rPr>
      <w:i/>
      <w:color w:val="0000FF"/>
    </w:rPr>
  </w:style>
  <w:style w:type="character" w:styleId="Collegamentoipertestuale">
    <w:name w:val="Hyperlink"/>
    <w:basedOn w:val="Carpredefinitoparagrafo"/>
    <w:uiPriority w:val="99"/>
    <w:rsid w:val="00817557"/>
    <w:rPr>
      <w:color w:val="0000FF"/>
      <w:u w:val="single"/>
    </w:rPr>
  </w:style>
  <w:style w:type="character" w:styleId="Enfasigrassetto">
    <w:name w:val="Strong"/>
    <w:basedOn w:val="Carpredefinitoparagrafo"/>
    <w:uiPriority w:val="22"/>
    <w:qFormat/>
    <w:rsid w:val="00151615"/>
    <w:rPr>
      <w:b/>
      <w:bCs/>
    </w:rPr>
  </w:style>
  <w:style w:type="character" w:styleId="Collegamentovisitato">
    <w:name w:val="FollowedHyperlink"/>
    <w:basedOn w:val="Carpredefinitoparagrafo"/>
    <w:rsid w:val="00817557"/>
    <w:rPr>
      <w:color w:val="800080"/>
      <w:u w:val="single"/>
    </w:rPr>
  </w:style>
  <w:style w:type="table" w:styleId="Grigliatabella">
    <w:name w:val="Table Grid"/>
    <w:basedOn w:val="Tabellanormale"/>
    <w:rsid w:val="00D311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AF0D9B"/>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AF0D9B"/>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151615"/>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151615"/>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rsid w:val="00151615"/>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rsid w:val="00151615"/>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rsid w:val="0015161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rsid w:val="00151615"/>
    <w:rPr>
      <w:rFonts w:asciiTheme="majorHAnsi" w:eastAsiaTheme="majorEastAsia" w:hAnsiTheme="majorHAnsi" w:cstheme="majorBidi"/>
      <w:color w:val="4F81BD" w:themeColor="accent1"/>
      <w:sz w:val="20"/>
      <w:szCs w:val="20"/>
    </w:rPr>
  </w:style>
  <w:style w:type="character" w:customStyle="1" w:styleId="Titolo9Carattere">
    <w:name w:val="Titolo 9 Carattere"/>
    <w:basedOn w:val="Carpredefinitoparagrafo"/>
    <w:link w:val="Titolo9"/>
    <w:uiPriority w:val="9"/>
    <w:rsid w:val="00151615"/>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semiHidden/>
    <w:unhideWhenUsed/>
    <w:qFormat/>
    <w:rsid w:val="00151615"/>
    <w:pPr>
      <w:spacing w:line="240" w:lineRule="auto"/>
    </w:pPr>
    <w:rPr>
      <w:b/>
      <w:bCs/>
      <w:color w:val="4F81BD" w:themeColor="accent1"/>
      <w:sz w:val="18"/>
      <w:szCs w:val="18"/>
    </w:rPr>
  </w:style>
  <w:style w:type="character" w:customStyle="1" w:styleId="TitoloCarattere">
    <w:name w:val="Titolo Carattere"/>
    <w:basedOn w:val="Carpredefinitoparagrafo"/>
    <w:link w:val="Titolo"/>
    <w:uiPriority w:val="10"/>
    <w:rsid w:val="00151615"/>
    <w:rPr>
      <w:rFonts w:asciiTheme="majorHAnsi" w:eastAsiaTheme="majorEastAsia" w:hAnsiTheme="majorHAnsi" w:cstheme="majorBidi"/>
      <w:color w:val="17365D" w:themeColor="text2" w:themeShade="BF"/>
      <w:spacing w:val="5"/>
      <w:kern w:val="28"/>
      <w:sz w:val="52"/>
      <w:szCs w:val="52"/>
    </w:rPr>
  </w:style>
  <w:style w:type="character" w:customStyle="1" w:styleId="SottotitoloCarattere">
    <w:name w:val="Sottotitolo Carattere"/>
    <w:basedOn w:val="Carpredefinitoparagrafo"/>
    <w:link w:val="Sottotitolo"/>
    <w:uiPriority w:val="11"/>
    <w:rsid w:val="00151615"/>
    <w:rPr>
      <w:rFonts w:asciiTheme="majorHAnsi" w:eastAsiaTheme="majorEastAsia" w:hAnsiTheme="majorHAnsi" w:cstheme="majorBidi"/>
      <w:i/>
      <w:iCs/>
      <w:color w:val="4F81BD" w:themeColor="accent1"/>
      <w:spacing w:val="15"/>
      <w:sz w:val="24"/>
      <w:szCs w:val="24"/>
    </w:rPr>
  </w:style>
  <w:style w:type="character" w:styleId="Enfasicorsivo">
    <w:name w:val="Emphasis"/>
    <w:basedOn w:val="Carpredefinitoparagrafo"/>
    <w:uiPriority w:val="20"/>
    <w:qFormat/>
    <w:rsid w:val="00151615"/>
    <w:rPr>
      <w:i/>
      <w:iCs/>
    </w:rPr>
  </w:style>
  <w:style w:type="paragraph" w:styleId="Nessunaspaziatura">
    <w:name w:val="No Spacing"/>
    <w:uiPriority w:val="1"/>
    <w:qFormat/>
    <w:rsid w:val="00151615"/>
    <w:pPr>
      <w:spacing w:after="0" w:line="240" w:lineRule="auto"/>
    </w:pPr>
  </w:style>
  <w:style w:type="paragraph" w:styleId="Paragrafoelenco">
    <w:name w:val="List Paragraph"/>
    <w:basedOn w:val="Normale"/>
    <w:uiPriority w:val="34"/>
    <w:qFormat/>
    <w:rsid w:val="00151615"/>
    <w:pPr>
      <w:ind w:left="720"/>
      <w:contextualSpacing/>
    </w:pPr>
  </w:style>
  <w:style w:type="paragraph" w:styleId="Citazione">
    <w:name w:val="Quote"/>
    <w:basedOn w:val="Normale"/>
    <w:next w:val="Normale"/>
    <w:link w:val="CitazioneCarattere"/>
    <w:uiPriority w:val="29"/>
    <w:qFormat/>
    <w:rsid w:val="00151615"/>
    <w:rPr>
      <w:i/>
      <w:iCs/>
      <w:color w:val="000000" w:themeColor="text1"/>
    </w:rPr>
  </w:style>
  <w:style w:type="character" w:customStyle="1" w:styleId="CitazioneCarattere">
    <w:name w:val="Citazione Carattere"/>
    <w:basedOn w:val="Carpredefinitoparagrafo"/>
    <w:link w:val="Citazione"/>
    <w:uiPriority w:val="29"/>
    <w:rsid w:val="00151615"/>
    <w:rPr>
      <w:i/>
      <w:iCs/>
      <w:color w:val="000000" w:themeColor="text1"/>
    </w:rPr>
  </w:style>
  <w:style w:type="paragraph" w:styleId="Citazioneintensa">
    <w:name w:val="Intense Quote"/>
    <w:basedOn w:val="Normale"/>
    <w:next w:val="Normale"/>
    <w:link w:val="CitazioneintensaCarattere"/>
    <w:uiPriority w:val="30"/>
    <w:qFormat/>
    <w:rsid w:val="0015161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151615"/>
    <w:rPr>
      <w:b/>
      <w:bCs/>
      <w:i/>
      <w:iCs/>
      <w:color w:val="4F81BD" w:themeColor="accent1"/>
    </w:rPr>
  </w:style>
  <w:style w:type="character" w:styleId="Enfasidelicata">
    <w:name w:val="Subtle Emphasis"/>
    <w:basedOn w:val="Carpredefinitoparagrafo"/>
    <w:uiPriority w:val="19"/>
    <w:qFormat/>
    <w:rsid w:val="00151615"/>
    <w:rPr>
      <w:i/>
      <w:iCs/>
      <w:color w:val="808080" w:themeColor="text1" w:themeTint="7F"/>
    </w:rPr>
  </w:style>
  <w:style w:type="character" w:styleId="Enfasiintensa">
    <w:name w:val="Intense Emphasis"/>
    <w:basedOn w:val="Carpredefinitoparagrafo"/>
    <w:uiPriority w:val="21"/>
    <w:qFormat/>
    <w:rsid w:val="00151615"/>
    <w:rPr>
      <w:b/>
      <w:bCs/>
      <w:i/>
      <w:iCs/>
      <w:color w:val="4F81BD" w:themeColor="accent1"/>
    </w:rPr>
  </w:style>
  <w:style w:type="character" w:styleId="Riferimentodelicato">
    <w:name w:val="Subtle Reference"/>
    <w:basedOn w:val="Carpredefinitoparagrafo"/>
    <w:uiPriority w:val="31"/>
    <w:qFormat/>
    <w:rsid w:val="00151615"/>
    <w:rPr>
      <w:smallCaps/>
      <w:color w:val="C0504D" w:themeColor="accent2"/>
      <w:u w:val="single"/>
    </w:rPr>
  </w:style>
  <w:style w:type="character" w:styleId="Riferimentointenso">
    <w:name w:val="Intense Reference"/>
    <w:basedOn w:val="Carpredefinitoparagrafo"/>
    <w:uiPriority w:val="32"/>
    <w:qFormat/>
    <w:rsid w:val="00151615"/>
    <w:rPr>
      <w:b/>
      <w:bCs/>
      <w:smallCaps/>
      <w:color w:val="C0504D" w:themeColor="accent2"/>
      <w:spacing w:val="5"/>
      <w:u w:val="single"/>
    </w:rPr>
  </w:style>
  <w:style w:type="character" w:styleId="Titolodellibro">
    <w:name w:val="Book Title"/>
    <w:basedOn w:val="Carpredefinitoparagrafo"/>
    <w:uiPriority w:val="33"/>
    <w:qFormat/>
    <w:rsid w:val="00151615"/>
    <w:rPr>
      <w:b/>
      <w:bCs/>
      <w:smallCaps/>
      <w:spacing w:val="5"/>
    </w:rPr>
  </w:style>
  <w:style w:type="paragraph" w:styleId="Titolosommario">
    <w:name w:val="TOC Heading"/>
    <w:basedOn w:val="Titolo1"/>
    <w:next w:val="Normale"/>
    <w:uiPriority w:val="39"/>
    <w:semiHidden/>
    <w:unhideWhenUsed/>
    <w:qFormat/>
    <w:rsid w:val="00151615"/>
    <w:pPr>
      <w:outlineLvl w:val="9"/>
    </w:pPr>
  </w:style>
  <w:style w:type="character" w:styleId="Testosegnaposto">
    <w:name w:val="Placeholder Text"/>
    <w:basedOn w:val="Carpredefinitoparagrafo"/>
    <w:uiPriority w:val="99"/>
    <w:semiHidden/>
    <w:rsid w:val="00CE12B4"/>
    <w:rPr>
      <w:color w:val="808080"/>
    </w:rPr>
  </w:style>
  <w:style w:type="paragraph" w:styleId="Testofumetto">
    <w:name w:val="Balloon Text"/>
    <w:basedOn w:val="Normale"/>
    <w:link w:val="TestofumettoCarattere"/>
    <w:rsid w:val="00CE12B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CE12B4"/>
    <w:rPr>
      <w:rFonts w:ascii="Tahoma" w:hAnsi="Tahoma" w:cs="Tahoma"/>
      <w:sz w:val="16"/>
      <w:szCs w:val="16"/>
    </w:rPr>
  </w:style>
  <w:style w:type="character" w:customStyle="1" w:styleId="IntestazioneCarattere">
    <w:name w:val="Intestazione Carattere"/>
    <w:basedOn w:val="Carpredefinitoparagrafo"/>
    <w:link w:val="Intestazione"/>
    <w:uiPriority w:val="99"/>
    <w:rsid w:val="00FC6C8F"/>
  </w:style>
  <w:style w:type="paragraph" w:customStyle="1" w:styleId="Default">
    <w:name w:val="Default"/>
    <w:rsid w:val="004D29D7"/>
    <w:pPr>
      <w:autoSpaceDE w:val="0"/>
      <w:autoSpaceDN w:val="0"/>
      <w:adjustRightInd w:val="0"/>
      <w:spacing w:after="0" w:line="240" w:lineRule="auto"/>
    </w:pPr>
    <w:rPr>
      <w:rFonts w:ascii="Times New Roman" w:hAnsi="Times New Roman" w:cs="Times New Roman"/>
      <w:color w:val="000000"/>
      <w:sz w:val="24"/>
      <w:szCs w:val="24"/>
    </w:rPr>
  </w:style>
  <w:style w:type="paragraph" w:styleId="NormaleWeb">
    <w:name w:val="Normal (Web)"/>
    <w:basedOn w:val="Normale"/>
    <w:uiPriority w:val="99"/>
    <w:unhideWhenUsed/>
    <w:rsid w:val="00C719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row1">
    <w:name w:val="label_row1"/>
    <w:basedOn w:val="Carpredefinitoparagrafo"/>
    <w:rsid w:val="007109D5"/>
    <w:rPr>
      <w:rFonts w:ascii="Verdana" w:hAnsi="Verdana" w:hint="default"/>
      <w:b w:val="0"/>
      <w:bCs w:val="0"/>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325">
      <w:bodyDiv w:val="1"/>
      <w:marLeft w:val="0"/>
      <w:marRight w:val="0"/>
      <w:marTop w:val="0"/>
      <w:marBottom w:val="0"/>
      <w:divBdr>
        <w:top w:val="none" w:sz="0" w:space="0" w:color="auto"/>
        <w:left w:val="none" w:sz="0" w:space="0" w:color="auto"/>
        <w:bottom w:val="none" w:sz="0" w:space="0" w:color="auto"/>
        <w:right w:val="none" w:sz="0" w:space="0" w:color="auto"/>
      </w:divBdr>
      <w:divsChild>
        <w:div w:id="416903793">
          <w:marLeft w:val="0"/>
          <w:marRight w:val="0"/>
          <w:marTop w:val="0"/>
          <w:marBottom w:val="0"/>
          <w:divBdr>
            <w:top w:val="none" w:sz="0" w:space="0" w:color="auto"/>
            <w:left w:val="none" w:sz="0" w:space="0" w:color="auto"/>
            <w:bottom w:val="none" w:sz="0" w:space="0" w:color="auto"/>
            <w:right w:val="none" w:sz="0" w:space="0" w:color="auto"/>
          </w:divBdr>
          <w:divsChild>
            <w:div w:id="128744010">
              <w:marLeft w:val="0"/>
              <w:marRight w:val="0"/>
              <w:marTop w:val="0"/>
              <w:marBottom w:val="0"/>
              <w:divBdr>
                <w:top w:val="none" w:sz="0" w:space="0" w:color="auto"/>
                <w:left w:val="none" w:sz="0" w:space="0" w:color="auto"/>
                <w:bottom w:val="none" w:sz="0" w:space="0" w:color="auto"/>
                <w:right w:val="none" w:sz="0" w:space="0" w:color="auto"/>
              </w:divBdr>
              <w:divsChild>
                <w:div w:id="1683244647">
                  <w:marLeft w:val="0"/>
                  <w:marRight w:val="0"/>
                  <w:marTop w:val="0"/>
                  <w:marBottom w:val="0"/>
                  <w:divBdr>
                    <w:top w:val="none" w:sz="0" w:space="0" w:color="auto"/>
                    <w:left w:val="none" w:sz="0" w:space="0" w:color="auto"/>
                    <w:bottom w:val="none" w:sz="0" w:space="0" w:color="auto"/>
                    <w:right w:val="none" w:sz="0" w:space="0" w:color="auto"/>
                  </w:divBdr>
                  <w:divsChild>
                    <w:div w:id="1687636870">
                      <w:marLeft w:val="0"/>
                      <w:marRight w:val="0"/>
                      <w:marTop w:val="0"/>
                      <w:marBottom w:val="0"/>
                      <w:divBdr>
                        <w:top w:val="single" w:sz="6" w:space="0" w:color="0B5CA0"/>
                        <w:left w:val="single" w:sz="6" w:space="0" w:color="0B5CA0"/>
                        <w:bottom w:val="single" w:sz="6" w:space="0" w:color="0B5CA0"/>
                        <w:right w:val="single" w:sz="6" w:space="0" w:color="0B5CA0"/>
                      </w:divBdr>
                      <w:divsChild>
                        <w:div w:id="216669288">
                          <w:marLeft w:val="0"/>
                          <w:marRight w:val="0"/>
                          <w:marTop w:val="0"/>
                          <w:marBottom w:val="0"/>
                          <w:divBdr>
                            <w:top w:val="none" w:sz="0" w:space="0" w:color="auto"/>
                            <w:left w:val="none" w:sz="0" w:space="0" w:color="auto"/>
                            <w:bottom w:val="none" w:sz="0" w:space="0" w:color="auto"/>
                            <w:right w:val="none" w:sz="0" w:space="0" w:color="auto"/>
                          </w:divBdr>
                          <w:divsChild>
                            <w:div w:id="2035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1470">
      <w:bodyDiv w:val="1"/>
      <w:marLeft w:val="0"/>
      <w:marRight w:val="0"/>
      <w:marTop w:val="0"/>
      <w:marBottom w:val="0"/>
      <w:divBdr>
        <w:top w:val="none" w:sz="0" w:space="0" w:color="auto"/>
        <w:left w:val="none" w:sz="0" w:space="0" w:color="auto"/>
        <w:bottom w:val="none" w:sz="0" w:space="0" w:color="auto"/>
        <w:right w:val="none" w:sz="0" w:space="0" w:color="auto"/>
      </w:divBdr>
      <w:divsChild>
        <w:div w:id="951285432">
          <w:marLeft w:val="0"/>
          <w:marRight w:val="0"/>
          <w:marTop w:val="0"/>
          <w:marBottom w:val="0"/>
          <w:divBdr>
            <w:top w:val="none" w:sz="0" w:space="0" w:color="auto"/>
            <w:left w:val="none" w:sz="0" w:space="0" w:color="auto"/>
            <w:bottom w:val="none" w:sz="0" w:space="0" w:color="auto"/>
            <w:right w:val="none" w:sz="0" w:space="0" w:color="auto"/>
          </w:divBdr>
          <w:divsChild>
            <w:div w:id="135680421">
              <w:marLeft w:val="0"/>
              <w:marRight w:val="0"/>
              <w:marTop w:val="0"/>
              <w:marBottom w:val="0"/>
              <w:divBdr>
                <w:top w:val="none" w:sz="0" w:space="0" w:color="auto"/>
                <w:left w:val="none" w:sz="0" w:space="0" w:color="auto"/>
                <w:bottom w:val="none" w:sz="0" w:space="0" w:color="auto"/>
                <w:right w:val="none" w:sz="0" w:space="0" w:color="auto"/>
              </w:divBdr>
              <w:divsChild>
                <w:div w:id="296842805">
                  <w:marLeft w:val="0"/>
                  <w:marRight w:val="0"/>
                  <w:marTop w:val="0"/>
                  <w:marBottom w:val="0"/>
                  <w:divBdr>
                    <w:top w:val="none" w:sz="0" w:space="0" w:color="auto"/>
                    <w:left w:val="none" w:sz="0" w:space="0" w:color="auto"/>
                    <w:bottom w:val="none" w:sz="0" w:space="0" w:color="auto"/>
                    <w:right w:val="none" w:sz="0" w:space="0" w:color="auto"/>
                  </w:divBdr>
                  <w:divsChild>
                    <w:div w:id="1836728211">
                      <w:marLeft w:val="0"/>
                      <w:marRight w:val="0"/>
                      <w:marTop w:val="0"/>
                      <w:marBottom w:val="0"/>
                      <w:divBdr>
                        <w:top w:val="single" w:sz="6" w:space="0" w:color="0B5CA0"/>
                        <w:left w:val="single" w:sz="6" w:space="0" w:color="0B5CA0"/>
                        <w:bottom w:val="single" w:sz="6" w:space="0" w:color="0B5CA0"/>
                        <w:right w:val="single" w:sz="6" w:space="0" w:color="0B5CA0"/>
                      </w:divBdr>
                      <w:divsChild>
                        <w:div w:id="1539396733">
                          <w:marLeft w:val="0"/>
                          <w:marRight w:val="0"/>
                          <w:marTop w:val="0"/>
                          <w:marBottom w:val="0"/>
                          <w:divBdr>
                            <w:top w:val="none" w:sz="0" w:space="0" w:color="auto"/>
                            <w:left w:val="none" w:sz="0" w:space="0" w:color="auto"/>
                            <w:bottom w:val="none" w:sz="0" w:space="0" w:color="auto"/>
                            <w:right w:val="none" w:sz="0" w:space="0" w:color="auto"/>
                          </w:divBdr>
                          <w:divsChild>
                            <w:div w:id="762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44606">
      <w:bodyDiv w:val="1"/>
      <w:marLeft w:val="0"/>
      <w:marRight w:val="0"/>
      <w:marTop w:val="0"/>
      <w:marBottom w:val="0"/>
      <w:divBdr>
        <w:top w:val="none" w:sz="0" w:space="0" w:color="auto"/>
        <w:left w:val="none" w:sz="0" w:space="0" w:color="auto"/>
        <w:bottom w:val="none" w:sz="0" w:space="0" w:color="auto"/>
        <w:right w:val="none" w:sz="0" w:space="0" w:color="auto"/>
      </w:divBdr>
      <w:divsChild>
        <w:div w:id="1554848056">
          <w:marLeft w:val="0"/>
          <w:marRight w:val="0"/>
          <w:marTop w:val="0"/>
          <w:marBottom w:val="0"/>
          <w:divBdr>
            <w:top w:val="none" w:sz="0" w:space="0" w:color="auto"/>
            <w:left w:val="none" w:sz="0" w:space="0" w:color="auto"/>
            <w:bottom w:val="none" w:sz="0" w:space="0" w:color="auto"/>
            <w:right w:val="none" w:sz="0" w:space="0" w:color="auto"/>
          </w:divBdr>
          <w:divsChild>
            <w:div w:id="1919443390">
              <w:marLeft w:val="0"/>
              <w:marRight w:val="0"/>
              <w:marTop w:val="0"/>
              <w:marBottom w:val="0"/>
              <w:divBdr>
                <w:top w:val="none" w:sz="0" w:space="0" w:color="auto"/>
                <w:left w:val="none" w:sz="0" w:space="0" w:color="auto"/>
                <w:bottom w:val="none" w:sz="0" w:space="0" w:color="auto"/>
                <w:right w:val="none" w:sz="0" w:space="0" w:color="auto"/>
              </w:divBdr>
              <w:divsChild>
                <w:div w:id="669599545">
                  <w:marLeft w:val="0"/>
                  <w:marRight w:val="0"/>
                  <w:marTop w:val="0"/>
                  <w:marBottom w:val="0"/>
                  <w:divBdr>
                    <w:top w:val="none" w:sz="0" w:space="0" w:color="auto"/>
                    <w:left w:val="none" w:sz="0" w:space="0" w:color="auto"/>
                    <w:bottom w:val="none" w:sz="0" w:space="0" w:color="auto"/>
                    <w:right w:val="none" w:sz="0" w:space="0" w:color="auto"/>
                  </w:divBdr>
                  <w:divsChild>
                    <w:div w:id="1887183729">
                      <w:marLeft w:val="0"/>
                      <w:marRight w:val="0"/>
                      <w:marTop w:val="0"/>
                      <w:marBottom w:val="0"/>
                      <w:divBdr>
                        <w:top w:val="single" w:sz="6" w:space="0" w:color="0B5CA0"/>
                        <w:left w:val="single" w:sz="6" w:space="0" w:color="0B5CA0"/>
                        <w:bottom w:val="single" w:sz="6" w:space="0" w:color="0B5CA0"/>
                        <w:right w:val="single" w:sz="6" w:space="0" w:color="0B5CA0"/>
                      </w:divBdr>
                      <w:divsChild>
                        <w:div w:id="1716540485">
                          <w:marLeft w:val="0"/>
                          <w:marRight w:val="0"/>
                          <w:marTop w:val="0"/>
                          <w:marBottom w:val="0"/>
                          <w:divBdr>
                            <w:top w:val="none" w:sz="0" w:space="0" w:color="auto"/>
                            <w:left w:val="none" w:sz="0" w:space="0" w:color="auto"/>
                            <w:bottom w:val="none" w:sz="0" w:space="0" w:color="auto"/>
                            <w:right w:val="none" w:sz="0" w:space="0" w:color="auto"/>
                          </w:divBdr>
                          <w:divsChild>
                            <w:div w:id="9237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368487">
      <w:bodyDiv w:val="1"/>
      <w:marLeft w:val="0"/>
      <w:marRight w:val="0"/>
      <w:marTop w:val="0"/>
      <w:marBottom w:val="0"/>
      <w:divBdr>
        <w:top w:val="none" w:sz="0" w:space="0" w:color="auto"/>
        <w:left w:val="none" w:sz="0" w:space="0" w:color="auto"/>
        <w:bottom w:val="none" w:sz="0" w:space="0" w:color="auto"/>
        <w:right w:val="none" w:sz="0" w:space="0" w:color="auto"/>
      </w:divBdr>
    </w:div>
    <w:div w:id="237835702">
      <w:bodyDiv w:val="1"/>
      <w:marLeft w:val="0"/>
      <w:marRight w:val="0"/>
      <w:marTop w:val="0"/>
      <w:marBottom w:val="0"/>
      <w:divBdr>
        <w:top w:val="none" w:sz="0" w:space="0" w:color="auto"/>
        <w:left w:val="none" w:sz="0" w:space="0" w:color="auto"/>
        <w:bottom w:val="none" w:sz="0" w:space="0" w:color="auto"/>
        <w:right w:val="none" w:sz="0" w:space="0" w:color="auto"/>
      </w:divBdr>
    </w:div>
    <w:div w:id="340159391">
      <w:bodyDiv w:val="1"/>
      <w:marLeft w:val="0"/>
      <w:marRight w:val="0"/>
      <w:marTop w:val="0"/>
      <w:marBottom w:val="0"/>
      <w:divBdr>
        <w:top w:val="none" w:sz="0" w:space="0" w:color="auto"/>
        <w:left w:val="none" w:sz="0" w:space="0" w:color="auto"/>
        <w:bottom w:val="none" w:sz="0" w:space="0" w:color="auto"/>
        <w:right w:val="none" w:sz="0" w:space="0" w:color="auto"/>
      </w:divBdr>
    </w:div>
    <w:div w:id="486896131">
      <w:bodyDiv w:val="1"/>
      <w:marLeft w:val="0"/>
      <w:marRight w:val="0"/>
      <w:marTop w:val="0"/>
      <w:marBottom w:val="0"/>
      <w:divBdr>
        <w:top w:val="none" w:sz="0" w:space="0" w:color="auto"/>
        <w:left w:val="none" w:sz="0" w:space="0" w:color="auto"/>
        <w:bottom w:val="none" w:sz="0" w:space="0" w:color="auto"/>
        <w:right w:val="none" w:sz="0" w:space="0" w:color="auto"/>
      </w:divBdr>
    </w:div>
    <w:div w:id="537473185">
      <w:bodyDiv w:val="1"/>
      <w:marLeft w:val="0"/>
      <w:marRight w:val="0"/>
      <w:marTop w:val="0"/>
      <w:marBottom w:val="0"/>
      <w:divBdr>
        <w:top w:val="none" w:sz="0" w:space="0" w:color="auto"/>
        <w:left w:val="none" w:sz="0" w:space="0" w:color="auto"/>
        <w:bottom w:val="none" w:sz="0" w:space="0" w:color="auto"/>
        <w:right w:val="none" w:sz="0" w:space="0" w:color="auto"/>
      </w:divBdr>
    </w:div>
    <w:div w:id="610016760">
      <w:bodyDiv w:val="1"/>
      <w:marLeft w:val="0"/>
      <w:marRight w:val="0"/>
      <w:marTop w:val="0"/>
      <w:marBottom w:val="0"/>
      <w:divBdr>
        <w:top w:val="none" w:sz="0" w:space="0" w:color="auto"/>
        <w:left w:val="none" w:sz="0" w:space="0" w:color="auto"/>
        <w:bottom w:val="none" w:sz="0" w:space="0" w:color="auto"/>
        <w:right w:val="none" w:sz="0" w:space="0" w:color="auto"/>
      </w:divBdr>
    </w:div>
    <w:div w:id="640354798">
      <w:bodyDiv w:val="1"/>
      <w:marLeft w:val="0"/>
      <w:marRight w:val="0"/>
      <w:marTop w:val="0"/>
      <w:marBottom w:val="0"/>
      <w:divBdr>
        <w:top w:val="none" w:sz="0" w:space="0" w:color="auto"/>
        <w:left w:val="none" w:sz="0" w:space="0" w:color="auto"/>
        <w:bottom w:val="none" w:sz="0" w:space="0" w:color="auto"/>
        <w:right w:val="none" w:sz="0" w:space="0" w:color="auto"/>
      </w:divBdr>
      <w:divsChild>
        <w:div w:id="201678976">
          <w:marLeft w:val="0"/>
          <w:marRight w:val="0"/>
          <w:marTop w:val="0"/>
          <w:marBottom w:val="0"/>
          <w:divBdr>
            <w:top w:val="none" w:sz="0" w:space="0" w:color="auto"/>
            <w:left w:val="none" w:sz="0" w:space="0" w:color="auto"/>
            <w:bottom w:val="none" w:sz="0" w:space="0" w:color="auto"/>
            <w:right w:val="none" w:sz="0" w:space="0" w:color="auto"/>
          </w:divBdr>
          <w:divsChild>
            <w:div w:id="1213735075">
              <w:marLeft w:val="0"/>
              <w:marRight w:val="0"/>
              <w:marTop w:val="0"/>
              <w:marBottom w:val="0"/>
              <w:divBdr>
                <w:top w:val="none" w:sz="0" w:space="0" w:color="auto"/>
                <w:left w:val="none" w:sz="0" w:space="0" w:color="auto"/>
                <w:bottom w:val="none" w:sz="0" w:space="0" w:color="auto"/>
                <w:right w:val="none" w:sz="0" w:space="0" w:color="auto"/>
              </w:divBdr>
              <w:divsChild>
                <w:div w:id="226571219">
                  <w:marLeft w:val="0"/>
                  <w:marRight w:val="0"/>
                  <w:marTop w:val="0"/>
                  <w:marBottom w:val="0"/>
                  <w:divBdr>
                    <w:top w:val="none" w:sz="0" w:space="0" w:color="auto"/>
                    <w:left w:val="none" w:sz="0" w:space="0" w:color="auto"/>
                    <w:bottom w:val="none" w:sz="0" w:space="0" w:color="auto"/>
                    <w:right w:val="none" w:sz="0" w:space="0" w:color="auto"/>
                  </w:divBdr>
                  <w:divsChild>
                    <w:div w:id="1044453178">
                      <w:marLeft w:val="0"/>
                      <w:marRight w:val="0"/>
                      <w:marTop w:val="0"/>
                      <w:marBottom w:val="0"/>
                      <w:divBdr>
                        <w:top w:val="single" w:sz="6" w:space="0" w:color="0B5CA0"/>
                        <w:left w:val="single" w:sz="6" w:space="0" w:color="0B5CA0"/>
                        <w:bottom w:val="single" w:sz="6" w:space="0" w:color="0B5CA0"/>
                        <w:right w:val="single" w:sz="6" w:space="0" w:color="0B5CA0"/>
                      </w:divBdr>
                      <w:divsChild>
                        <w:div w:id="1811939356">
                          <w:marLeft w:val="0"/>
                          <w:marRight w:val="0"/>
                          <w:marTop w:val="0"/>
                          <w:marBottom w:val="0"/>
                          <w:divBdr>
                            <w:top w:val="none" w:sz="0" w:space="0" w:color="auto"/>
                            <w:left w:val="none" w:sz="0" w:space="0" w:color="auto"/>
                            <w:bottom w:val="none" w:sz="0" w:space="0" w:color="auto"/>
                            <w:right w:val="none" w:sz="0" w:space="0" w:color="auto"/>
                          </w:divBdr>
                          <w:divsChild>
                            <w:div w:id="12571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698633">
      <w:bodyDiv w:val="1"/>
      <w:marLeft w:val="0"/>
      <w:marRight w:val="0"/>
      <w:marTop w:val="0"/>
      <w:marBottom w:val="0"/>
      <w:divBdr>
        <w:top w:val="none" w:sz="0" w:space="0" w:color="auto"/>
        <w:left w:val="none" w:sz="0" w:space="0" w:color="auto"/>
        <w:bottom w:val="none" w:sz="0" w:space="0" w:color="auto"/>
        <w:right w:val="none" w:sz="0" w:space="0" w:color="auto"/>
      </w:divBdr>
    </w:div>
    <w:div w:id="872502739">
      <w:bodyDiv w:val="1"/>
      <w:marLeft w:val="0"/>
      <w:marRight w:val="0"/>
      <w:marTop w:val="0"/>
      <w:marBottom w:val="0"/>
      <w:divBdr>
        <w:top w:val="none" w:sz="0" w:space="0" w:color="auto"/>
        <w:left w:val="none" w:sz="0" w:space="0" w:color="auto"/>
        <w:bottom w:val="none" w:sz="0" w:space="0" w:color="auto"/>
        <w:right w:val="none" w:sz="0" w:space="0" w:color="auto"/>
      </w:divBdr>
      <w:divsChild>
        <w:div w:id="138768803">
          <w:marLeft w:val="0"/>
          <w:marRight w:val="0"/>
          <w:marTop w:val="0"/>
          <w:marBottom w:val="0"/>
          <w:divBdr>
            <w:top w:val="none" w:sz="0" w:space="0" w:color="auto"/>
            <w:left w:val="none" w:sz="0" w:space="0" w:color="auto"/>
            <w:bottom w:val="none" w:sz="0" w:space="0" w:color="auto"/>
            <w:right w:val="none" w:sz="0" w:space="0" w:color="auto"/>
          </w:divBdr>
          <w:divsChild>
            <w:div w:id="1218856328">
              <w:marLeft w:val="0"/>
              <w:marRight w:val="0"/>
              <w:marTop w:val="0"/>
              <w:marBottom w:val="0"/>
              <w:divBdr>
                <w:top w:val="none" w:sz="0" w:space="0" w:color="auto"/>
                <w:left w:val="none" w:sz="0" w:space="0" w:color="auto"/>
                <w:bottom w:val="none" w:sz="0" w:space="0" w:color="auto"/>
                <w:right w:val="none" w:sz="0" w:space="0" w:color="auto"/>
              </w:divBdr>
              <w:divsChild>
                <w:div w:id="593829014">
                  <w:marLeft w:val="0"/>
                  <w:marRight w:val="0"/>
                  <w:marTop w:val="0"/>
                  <w:marBottom w:val="0"/>
                  <w:divBdr>
                    <w:top w:val="none" w:sz="0" w:space="0" w:color="auto"/>
                    <w:left w:val="none" w:sz="0" w:space="0" w:color="auto"/>
                    <w:bottom w:val="none" w:sz="0" w:space="0" w:color="auto"/>
                    <w:right w:val="none" w:sz="0" w:space="0" w:color="auto"/>
                  </w:divBdr>
                  <w:divsChild>
                    <w:div w:id="60183495">
                      <w:marLeft w:val="0"/>
                      <w:marRight w:val="0"/>
                      <w:marTop w:val="0"/>
                      <w:marBottom w:val="0"/>
                      <w:divBdr>
                        <w:top w:val="single" w:sz="6" w:space="0" w:color="0B5CA0"/>
                        <w:left w:val="single" w:sz="6" w:space="0" w:color="0B5CA0"/>
                        <w:bottom w:val="single" w:sz="6" w:space="0" w:color="0B5CA0"/>
                        <w:right w:val="single" w:sz="6" w:space="0" w:color="0B5CA0"/>
                      </w:divBdr>
                      <w:divsChild>
                        <w:div w:id="234584413">
                          <w:marLeft w:val="0"/>
                          <w:marRight w:val="0"/>
                          <w:marTop w:val="0"/>
                          <w:marBottom w:val="0"/>
                          <w:divBdr>
                            <w:top w:val="none" w:sz="0" w:space="0" w:color="auto"/>
                            <w:left w:val="none" w:sz="0" w:space="0" w:color="auto"/>
                            <w:bottom w:val="none" w:sz="0" w:space="0" w:color="auto"/>
                            <w:right w:val="none" w:sz="0" w:space="0" w:color="auto"/>
                          </w:divBdr>
                          <w:divsChild>
                            <w:div w:id="19152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072990">
      <w:bodyDiv w:val="1"/>
      <w:marLeft w:val="0"/>
      <w:marRight w:val="0"/>
      <w:marTop w:val="0"/>
      <w:marBottom w:val="0"/>
      <w:divBdr>
        <w:top w:val="none" w:sz="0" w:space="0" w:color="auto"/>
        <w:left w:val="none" w:sz="0" w:space="0" w:color="auto"/>
        <w:bottom w:val="none" w:sz="0" w:space="0" w:color="auto"/>
        <w:right w:val="none" w:sz="0" w:space="0" w:color="auto"/>
      </w:divBdr>
      <w:divsChild>
        <w:div w:id="1316446016">
          <w:marLeft w:val="0"/>
          <w:marRight w:val="0"/>
          <w:marTop w:val="0"/>
          <w:marBottom w:val="0"/>
          <w:divBdr>
            <w:top w:val="none" w:sz="0" w:space="0" w:color="auto"/>
            <w:left w:val="none" w:sz="0" w:space="0" w:color="auto"/>
            <w:bottom w:val="none" w:sz="0" w:space="0" w:color="auto"/>
            <w:right w:val="none" w:sz="0" w:space="0" w:color="auto"/>
          </w:divBdr>
          <w:divsChild>
            <w:div w:id="767700393">
              <w:marLeft w:val="0"/>
              <w:marRight w:val="0"/>
              <w:marTop w:val="0"/>
              <w:marBottom w:val="0"/>
              <w:divBdr>
                <w:top w:val="none" w:sz="0" w:space="0" w:color="auto"/>
                <w:left w:val="none" w:sz="0" w:space="0" w:color="auto"/>
                <w:bottom w:val="none" w:sz="0" w:space="0" w:color="auto"/>
                <w:right w:val="none" w:sz="0" w:space="0" w:color="auto"/>
              </w:divBdr>
              <w:divsChild>
                <w:div w:id="1932813547">
                  <w:marLeft w:val="0"/>
                  <w:marRight w:val="0"/>
                  <w:marTop w:val="0"/>
                  <w:marBottom w:val="0"/>
                  <w:divBdr>
                    <w:top w:val="none" w:sz="0" w:space="0" w:color="auto"/>
                    <w:left w:val="none" w:sz="0" w:space="0" w:color="auto"/>
                    <w:bottom w:val="none" w:sz="0" w:space="0" w:color="auto"/>
                    <w:right w:val="none" w:sz="0" w:space="0" w:color="auto"/>
                  </w:divBdr>
                  <w:divsChild>
                    <w:div w:id="612245746">
                      <w:marLeft w:val="0"/>
                      <w:marRight w:val="0"/>
                      <w:marTop w:val="0"/>
                      <w:marBottom w:val="0"/>
                      <w:divBdr>
                        <w:top w:val="single" w:sz="6" w:space="0" w:color="0B5CA0"/>
                        <w:left w:val="single" w:sz="6" w:space="0" w:color="0B5CA0"/>
                        <w:bottom w:val="single" w:sz="6" w:space="0" w:color="0B5CA0"/>
                        <w:right w:val="single" w:sz="6" w:space="0" w:color="0B5CA0"/>
                      </w:divBdr>
                      <w:divsChild>
                        <w:div w:id="584264571">
                          <w:marLeft w:val="0"/>
                          <w:marRight w:val="0"/>
                          <w:marTop w:val="0"/>
                          <w:marBottom w:val="0"/>
                          <w:divBdr>
                            <w:top w:val="none" w:sz="0" w:space="0" w:color="auto"/>
                            <w:left w:val="none" w:sz="0" w:space="0" w:color="auto"/>
                            <w:bottom w:val="none" w:sz="0" w:space="0" w:color="auto"/>
                            <w:right w:val="none" w:sz="0" w:space="0" w:color="auto"/>
                          </w:divBdr>
                          <w:divsChild>
                            <w:div w:id="189153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602341">
      <w:bodyDiv w:val="1"/>
      <w:marLeft w:val="0"/>
      <w:marRight w:val="0"/>
      <w:marTop w:val="0"/>
      <w:marBottom w:val="0"/>
      <w:divBdr>
        <w:top w:val="none" w:sz="0" w:space="0" w:color="auto"/>
        <w:left w:val="none" w:sz="0" w:space="0" w:color="auto"/>
        <w:bottom w:val="none" w:sz="0" w:space="0" w:color="auto"/>
        <w:right w:val="none" w:sz="0" w:space="0" w:color="auto"/>
      </w:divBdr>
    </w:div>
    <w:div w:id="1303583992">
      <w:bodyDiv w:val="1"/>
      <w:marLeft w:val="0"/>
      <w:marRight w:val="0"/>
      <w:marTop w:val="0"/>
      <w:marBottom w:val="0"/>
      <w:divBdr>
        <w:top w:val="none" w:sz="0" w:space="0" w:color="auto"/>
        <w:left w:val="none" w:sz="0" w:space="0" w:color="auto"/>
        <w:bottom w:val="none" w:sz="0" w:space="0" w:color="auto"/>
        <w:right w:val="none" w:sz="0" w:space="0" w:color="auto"/>
      </w:divBdr>
      <w:divsChild>
        <w:div w:id="90243357">
          <w:marLeft w:val="0"/>
          <w:marRight w:val="0"/>
          <w:marTop w:val="0"/>
          <w:marBottom w:val="0"/>
          <w:divBdr>
            <w:top w:val="none" w:sz="0" w:space="0" w:color="auto"/>
            <w:left w:val="none" w:sz="0" w:space="0" w:color="auto"/>
            <w:bottom w:val="none" w:sz="0" w:space="0" w:color="auto"/>
            <w:right w:val="none" w:sz="0" w:space="0" w:color="auto"/>
          </w:divBdr>
          <w:divsChild>
            <w:div w:id="392238498">
              <w:marLeft w:val="0"/>
              <w:marRight w:val="0"/>
              <w:marTop w:val="0"/>
              <w:marBottom w:val="0"/>
              <w:divBdr>
                <w:top w:val="none" w:sz="0" w:space="0" w:color="auto"/>
                <w:left w:val="none" w:sz="0" w:space="0" w:color="auto"/>
                <w:bottom w:val="none" w:sz="0" w:space="0" w:color="auto"/>
                <w:right w:val="none" w:sz="0" w:space="0" w:color="auto"/>
              </w:divBdr>
              <w:divsChild>
                <w:div w:id="711155712">
                  <w:marLeft w:val="0"/>
                  <w:marRight w:val="0"/>
                  <w:marTop w:val="0"/>
                  <w:marBottom w:val="0"/>
                  <w:divBdr>
                    <w:top w:val="none" w:sz="0" w:space="0" w:color="auto"/>
                    <w:left w:val="none" w:sz="0" w:space="0" w:color="auto"/>
                    <w:bottom w:val="none" w:sz="0" w:space="0" w:color="auto"/>
                    <w:right w:val="none" w:sz="0" w:space="0" w:color="auto"/>
                  </w:divBdr>
                  <w:divsChild>
                    <w:div w:id="546373683">
                      <w:marLeft w:val="0"/>
                      <w:marRight w:val="0"/>
                      <w:marTop w:val="0"/>
                      <w:marBottom w:val="0"/>
                      <w:divBdr>
                        <w:top w:val="single" w:sz="6" w:space="0" w:color="0B5CA0"/>
                        <w:left w:val="single" w:sz="6" w:space="0" w:color="0B5CA0"/>
                        <w:bottom w:val="single" w:sz="6" w:space="0" w:color="0B5CA0"/>
                        <w:right w:val="single" w:sz="6" w:space="0" w:color="0B5CA0"/>
                      </w:divBdr>
                      <w:divsChild>
                        <w:div w:id="708795339">
                          <w:marLeft w:val="0"/>
                          <w:marRight w:val="0"/>
                          <w:marTop w:val="0"/>
                          <w:marBottom w:val="0"/>
                          <w:divBdr>
                            <w:top w:val="none" w:sz="0" w:space="0" w:color="auto"/>
                            <w:left w:val="none" w:sz="0" w:space="0" w:color="auto"/>
                            <w:bottom w:val="none" w:sz="0" w:space="0" w:color="auto"/>
                            <w:right w:val="none" w:sz="0" w:space="0" w:color="auto"/>
                          </w:divBdr>
                          <w:divsChild>
                            <w:div w:id="28550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178036">
      <w:bodyDiv w:val="1"/>
      <w:marLeft w:val="0"/>
      <w:marRight w:val="0"/>
      <w:marTop w:val="0"/>
      <w:marBottom w:val="0"/>
      <w:divBdr>
        <w:top w:val="none" w:sz="0" w:space="0" w:color="auto"/>
        <w:left w:val="none" w:sz="0" w:space="0" w:color="auto"/>
        <w:bottom w:val="none" w:sz="0" w:space="0" w:color="auto"/>
        <w:right w:val="none" w:sz="0" w:space="0" w:color="auto"/>
      </w:divBdr>
    </w:div>
    <w:div w:id="1562326139">
      <w:bodyDiv w:val="1"/>
      <w:marLeft w:val="0"/>
      <w:marRight w:val="0"/>
      <w:marTop w:val="0"/>
      <w:marBottom w:val="0"/>
      <w:divBdr>
        <w:top w:val="none" w:sz="0" w:space="0" w:color="auto"/>
        <w:left w:val="none" w:sz="0" w:space="0" w:color="auto"/>
        <w:bottom w:val="none" w:sz="0" w:space="0" w:color="auto"/>
        <w:right w:val="none" w:sz="0" w:space="0" w:color="auto"/>
      </w:divBdr>
    </w:div>
    <w:div w:id="1667977905">
      <w:bodyDiv w:val="1"/>
      <w:marLeft w:val="0"/>
      <w:marRight w:val="0"/>
      <w:marTop w:val="0"/>
      <w:marBottom w:val="0"/>
      <w:divBdr>
        <w:top w:val="none" w:sz="0" w:space="0" w:color="auto"/>
        <w:left w:val="none" w:sz="0" w:space="0" w:color="auto"/>
        <w:bottom w:val="none" w:sz="0" w:space="0" w:color="auto"/>
        <w:right w:val="none" w:sz="0" w:space="0" w:color="auto"/>
      </w:divBdr>
    </w:div>
    <w:div w:id="1766268144">
      <w:bodyDiv w:val="1"/>
      <w:marLeft w:val="0"/>
      <w:marRight w:val="0"/>
      <w:marTop w:val="0"/>
      <w:marBottom w:val="0"/>
      <w:divBdr>
        <w:top w:val="none" w:sz="0" w:space="0" w:color="auto"/>
        <w:left w:val="none" w:sz="0" w:space="0" w:color="auto"/>
        <w:bottom w:val="none" w:sz="0" w:space="0" w:color="auto"/>
        <w:right w:val="none" w:sz="0" w:space="0" w:color="auto"/>
      </w:divBdr>
    </w:div>
    <w:div w:id="1792701907">
      <w:bodyDiv w:val="1"/>
      <w:marLeft w:val="0"/>
      <w:marRight w:val="0"/>
      <w:marTop w:val="0"/>
      <w:marBottom w:val="0"/>
      <w:divBdr>
        <w:top w:val="none" w:sz="0" w:space="0" w:color="auto"/>
        <w:left w:val="none" w:sz="0" w:space="0" w:color="auto"/>
        <w:bottom w:val="none" w:sz="0" w:space="0" w:color="auto"/>
        <w:right w:val="none" w:sz="0" w:space="0" w:color="auto"/>
      </w:divBdr>
    </w:div>
    <w:div w:id="1805927435">
      <w:bodyDiv w:val="1"/>
      <w:marLeft w:val="0"/>
      <w:marRight w:val="0"/>
      <w:marTop w:val="0"/>
      <w:marBottom w:val="0"/>
      <w:divBdr>
        <w:top w:val="none" w:sz="0" w:space="0" w:color="auto"/>
        <w:left w:val="none" w:sz="0" w:space="0" w:color="auto"/>
        <w:bottom w:val="none" w:sz="0" w:space="0" w:color="auto"/>
        <w:right w:val="none" w:sz="0" w:space="0" w:color="auto"/>
      </w:divBdr>
    </w:div>
    <w:div w:id="1920746404">
      <w:bodyDiv w:val="1"/>
      <w:marLeft w:val="0"/>
      <w:marRight w:val="0"/>
      <w:marTop w:val="0"/>
      <w:marBottom w:val="0"/>
      <w:divBdr>
        <w:top w:val="none" w:sz="0" w:space="0" w:color="auto"/>
        <w:left w:val="none" w:sz="0" w:space="0" w:color="auto"/>
        <w:bottom w:val="none" w:sz="0" w:space="0" w:color="auto"/>
        <w:right w:val="none" w:sz="0" w:space="0" w:color="auto"/>
      </w:divBdr>
    </w:div>
    <w:div w:id="1953976068">
      <w:bodyDiv w:val="1"/>
      <w:marLeft w:val="0"/>
      <w:marRight w:val="0"/>
      <w:marTop w:val="0"/>
      <w:marBottom w:val="0"/>
      <w:divBdr>
        <w:top w:val="none" w:sz="0" w:space="0" w:color="auto"/>
        <w:left w:val="none" w:sz="0" w:space="0" w:color="auto"/>
        <w:bottom w:val="none" w:sz="0" w:space="0" w:color="auto"/>
        <w:right w:val="none" w:sz="0" w:space="0" w:color="auto"/>
      </w:divBdr>
      <w:divsChild>
        <w:div w:id="1035352788">
          <w:marLeft w:val="0"/>
          <w:marRight w:val="0"/>
          <w:marTop w:val="0"/>
          <w:marBottom w:val="0"/>
          <w:divBdr>
            <w:top w:val="none" w:sz="0" w:space="0" w:color="auto"/>
            <w:left w:val="none" w:sz="0" w:space="0" w:color="auto"/>
            <w:bottom w:val="none" w:sz="0" w:space="0" w:color="auto"/>
            <w:right w:val="none" w:sz="0" w:space="0" w:color="auto"/>
          </w:divBdr>
          <w:divsChild>
            <w:div w:id="1300572314">
              <w:marLeft w:val="0"/>
              <w:marRight w:val="0"/>
              <w:marTop w:val="0"/>
              <w:marBottom w:val="0"/>
              <w:divBdr>
                <w:top w:val="none" w:sz="0" w:space="0" w:color="auto"/>
                <w:left w:val="none" w:sz="0" w:space="0" w:color="auto"/>
                <w:bottom w:val="none" w:sz="0" w:space="0" w:color="auto"/>
                <w:right w:val="none" w:sz="0" w:space="0" w:color="auto"/>
              </w:divBdr>
              <w:divsChild>
                <w:div w:id="675575681">
                  <w:marLeft w:val="0"/>
                  <w:marRight w:val="0"/>
                  <w:marTop w:val="0"/>
                  <w:marBottom w:val="0"/>
                  <w:divBdr>
                    <w:top w:val="none" w:sz="0" w:space="0" w:color="auto"/>
                    <w:left w:val="none" w:sz="0" w:space="0" w:color="auto"/>
                    <w:bottom w:val="none" w:sz="0" w:space="0" w:color="auto"/>
                    <w:right w:val="none" w:sz="0" w:space="0" w:color="auto"/>
                  </w:divBdr>
                  <w:divsChild>
                    <w:div w:id="545336037">
                      <w:marLeft w:val="0"/>
                      <w:marRight w:val="0"/>
                      <w:marTop w:val="0"/>
                      <w:marBottom w:val="0"/>
                      <w:divBdr>
                        <w:top w:val="single" w:sz="6" w:space="0" w:color="0B5CA0"/>
                        <w:left w:val="single" w:sz="6" w:space="0" w:color="0B5CA0"/>
                        <w:bottom w:val="single" w:sz="6" w:space="0" w:color="0B5CA0"/>
                        <w:right w:val="single" w:sz="6" w:space="0" w:color="0B5CA0"/>
                      </w:divBdr>
                      <w:divsChild>
                        <w:div w:id="988629044">
                          <w:marLeft w:val="0"/>
                          <w:marRight w:val="0"/>
                          <w:marTop w:val="0"/>
                          <w:marBottom w:val="0"/>
                          <w:divBdr>
                            <w:top w:val="none" w:sz="0" w:space="0" w:color="auto"/>
                            <w:left w:val="none" w:sz="0" w:space="0" w:color="auto"/>
                            <w:bottom w:val="none" w:sz="0" w:space="0" w:color="auto"/>
                            <w:right w:val="none" w:sz="0" w:space="0" w:color="auto"/>
                          </w:divBdr>
                          <w:divsChild>
                            <w:div w:id="94523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5885">
      <w:bodyDiv w:val="1"/>
      <w:marLeft w:val="0"/>
      <w:marRight w:val="0"/>
      <w:marTop w:val="0"/>
      <w:marBottom w:val="0"/>
      <w:divBdr>
        <w:top w:val="none" w:sz="0" w:space="0" w:color="auto"/>
        <w:left w:val="none" w:sz="0" w:space="0" w:color="auto"/>
        <w:bottom w:val="none" w:sz="0" w:space="0" w:color="auto"/>
        <w:right w:val="none" w:sz="0" w:space="0" w:color="auto"/>
      </w:divBdr>
    </w:div>
    <w:div w:id="211297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engoli.alberto@ccse.cc"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zoppo.giorgio@ccse.cc" TargetMode="External"/><Relationship Id="rId34" Type="http://schemas.openxmlformats.org/officeDocument/2006/relationships/hyperlink" Target="mailto:zoppo.giorgio@ccse.cc" TargetMode="External"/><Relationship Id="rId7" Type="http://schemas.openxmlformats.org/officeDocument/2006/relationships/webSettings" Target="webSettings.xml"/><Relationship Id="rId12" Type="http://schemas.openxmlformats.org/officeDocument/2006/relationships/hyperlink" Target="mailto:proventi@pec.ccse.cc"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mailto:mengoli.alberto@ccse.cc"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mengoli.alberto@ccse.cc"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emf"/><Relationship Id="rId10" Type="http://schemas.openxmlformats.org/officeDocument/2006/relationships/hyperlink" Target="http://perequazione.ccse.cc/perequazioneDEFAULT" TargetMode="External"/><Relationship Id="rId19" Type="http://schemas.openxmlformats.org/officeDocument/2006/relationships/image" Target="media/image6.emf"/><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zoppo.giorgio@ccse.cc"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cro\Downloads\Software%20Architecture%20Document.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0605CE3AEC6495098A674EFF5119378"/>
        <w:category>
          <w:name w:val="Generale"/>
          <w:gallery w:val="placeholder"/>
        </w:category>
        <w:types>
          <w:type w:val="bbPlcHdr"/>
        </w:types>
        <w:behaviors>
          <w:behavior w:val="content"/>
        </w:behaviors>
        <w:guid w:val="{07C743CF-F167-4AE8-90AC-C67430C7FB7F}"/>
      </w:docPartPr>
      <w:docPartBody>
        <w:p w:rsidR="00504450" w:rsidRDefault="00F1051D">
          <w:r w:rsidRPr="00EE159B">
            <w:rPr>
              <w:rStyle w:val="Testosegnaposto"/>
            </w:rPr>
            <w:t>[Data pubblicazione]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283"/>
  <w:characterSpacingControl w:val="doNotCompress"/>
  <w:compat>
    <w:useFELayout/>
    <w:compatSetting w:name="compatibilityMode" w:uri="http://schemas.microsoft.com/office/word" w:val="12"/>
  </w:compat>
  <w:rsids>
    <w:rsidRoot w:val="00F1051D"/>
    <w:rsid w:val="00011BB0"/>
    <w:rsid w:val="000518F1"/>
    <w:rsid w:val="000C5404"/>
    <w:rsid w:val="000F18B3"/>
    <w:rsid w:val="0015069C"/>
    <w:rsid w:val="002233A5"/>
    <w:rsid w:val="002C0CEE"/>
    <w:rsid w:val="004B23DC"/>
    <w:rsid w:val="004C3B88"/>
    <w:rsid w:val="00504450"/>
    <w:rsid w:val="005A39CF"/>
    <w:rsid w:val="00726EE8"/>
    <w:rsid w:val="00772848"/>
    <w:rsid w:val="007D2F66"/>
    <w:rsid w:val="008401C0"/>
    <w:rsid w:val="00850BFC"/>
    <w:rsid w:val="0089595E"/>
    <w:rsid w:val="008F0C91"/>
    <w:rsid w:val="00927E20"/>
    <w:rsid w:val="009469A7"/>
    <w:rsid w:val="00982E76"/>
    <w:rsid w:val="00A326EE"/>
    <w:rsid w:val="00A54D97"/>
    <w:rsid w:val="00A84D7A"/>
    <w:rsid w:val="00C10467"/>
    <w:rsid w:val="00C15B67"/>
    <w:rsid w:val="00C251A2"/>
    <w:rsid w:val="00C60D85"/>
    <w:rsid w:val="00C61CCB"/>
    <w:rsid w:val="00CD47A5"/>
    <w:rsid w:val="00D1077A"/>
    <w:rsid w:val="00D851C9"/>
    <w:rsid w:val="00D86D62"/>
    <w:rsid w:val="00D92D6C"/>
    <w:rsid w:val="00DD3AA6"/>
    <w:rsid w:val="00DF2FC2"/>
    <w:rsid w:val="00E12B4C"/>
    <w:rsid w:val="00EC5092"/>
    <w:rsid w:val="00F1051D"/>
    <w:rsid w:val="00F344A8"/>
    <w:rsid w:val="00FC53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04450"/>
    <w:rPr>
      <w:rFonts w:cs="Times New Roman"/>
      <w:sz w:val="3276"/>
      <w:szCs w:val="327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504450"/>
    <w:rPr>
      <w:color w:val="808080"/>
    </w:rPr>
  </w:style>
  <w:style w:type="paragraph" w:customStyle="1" w:styleId="4C3109FE08F1477183D0DC188B28EA1E">
    <w:name w:val="4C3109FE08F1477183D0DC188B28EA1E"/>
    <w:rsid w:val="00DF2FC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41062B-AA50-4780-909F-1BE86DC5C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Software Architecture Document.dot</Template>
  <TotalTime>0</TotalTime>
  <Pages>18</Pages>
  <Words>2808</Words>
  <Characters>16012</Characters>
  <Application>Microsoft Office Word</Application>
  <DocSecurity>0</DocSecurity>
  <Lines>133</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Flussi CCO - Logical View</vt:lpstr>
      <vt:lpstr>Flussi CCO - Logical View</vt:lpstr>
    </vt:vector>
  </TitlesOfParts>
  <Company>CCSE</Company>
  <LinksUpToDate>false</LinksUpToDate>
  <CharactersWithSpaces>18783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Flussi CCO - Logical View</dc:title>
  <dc:subject>CCSE - (tipo di distribuzione: Pubblico)</dc:subject>
  <dc:creator>Sincro Consulting SpA</dc:creator>
  <cp:keywords>Flussi, CCO, Logical View</cp:keywords>
  <cp:lastModifiedBy>Valeria Capezio</cp:lastModifiedBy>
  <cp:revision>2</cp:revision>
  <cp:lastPrinted>2014-07-07T10:37:00Z</cp:lastPrinted>
  <dcterms:created xsi:type="dcterms:W3CDTF">2014-12-09T14:10:00Z</dcterms:created>
  <dcterms:modified xsi:type="dcterms:W3CDTF">2014-12-09T14:10:00Z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Name" linkTarget="_Toc430444386">
    <vt:lpwstr>Objectives</vt:lpwstr>
  </property>
</Properties>
</file>