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F84" w:rsidRDefault="00D92F84" w:rsidP="00FC6C8F">
      <w:pPr>
        <w:pStyle w:val="Titolo"/>
        <w:jc w:val="center"/>
      </w:pPr>
    </w:p>
    <w:p w:rsidR="00D92F84" w:rsidRDefault="00D92F84" w:rsidP="00FC6C8F">
      <w:pPr>
        <w:pStyle w:val="Titolo"/>
        <w:jc w:val="center"/>
      </w:pPr>
    </w:p>
    <w:p w:rsidR="00D92F84" w:rsidRDefault="00D92F84" w:rsidP="00FC6C8F">
      <w:pPr>
        <w:pStyle w:val="Titolo"/>
        <w:jc w:val="center"/>
      </w:pPr>
    </w:p>
    <w:p w:rsidR="00D92F84" w:rsidRDefault="00D92F84" w:rsidP="00FC6C8F">
      <w:pPr>
        <w:pStyle w:val="Titolo"/>
        <w:jc w:val="center"/>
      </w:pPr>
    </w:p>
    <w:p w:rsidR="00D92F84" w:rsidRDefault="00D92F84" w:rsidP="00FC6C8F">
      <w:pPr>
        <w:pStyle w:val="Titolo"/>
        <w:jc w:val="center"/>
      </w:pPr>
    </w:p>
    <w:p w:rsidR="00FC6C8F" w:rsidRPr="00166AF7" w:rsidRDefault="003B5F2D" w:rsidP="00FC6C8F">
      <w:pPr>
        <w:pStyle w:val="Titolo"/>
        <w:jc w:val="center"/>
        <w:rPr>
          <w:sz w:val="96"/>
          <w:szCs w:val="96"/>
        </w:rPr>
      </w:pPr>
      <w:r w:rsidRPr="00166AF7">
        <w:fldChar w:fldCharType="begin"/>
      </w:r>
      <w:r w:rsidR="003D552D" w:rsidRPr="00166AF7">
        <w:instrText xml:space="preserve"> SUBJECT   \* MERGEFORMAT </w:instrText>
      </w:r>
      <w:r w:rsidRPr="00166AF7">
        <w:fldChar w:fldCharType="separate"/>
      </w:r>
      <w:r w:rsidR="00393CBB">
        <w:rPr>
          <w:sz w:val="96"/>
          <w:szCs w:val="96"/>
        </w:rPr>
        <w:t>P</w:t>
      </w:r>
      <w:r w:rsidR="00181162">
        <w:rPr>
          <w:sz w:val="96"/>
          <w:szCs w:val="96"/>
        </w:rPr>
        <w:t>erequazione</w:t>
      </w:r>
      <w:r w:rsidR="00393CBB">
        <w:rPr>
          <w:sz w:val="96"/>
          <w:szCs w:val="96"/>
        </w:rPr>
        <w:t xml:space="preserve"> G</w:t>
      </w:r>
      <w:r w:rsidR="00181162">
        <w:rPr>
          <w:sz w:val="96"/>
          <w:szCs w:val="96"/>
        </w:rPr>
        <w:t>as</w:t>
      </w:r>
      <w:r w:rsidR="00CE12B4" w:rsidRPr="00166AF7">
        <w:rPr>
          <w:sz w:val="96"/>
          <w:szCs w:val="96"/>
        </w:rPr>
        <w:t xml:space="preserve"> </w:t>
      </w:r>
    </w:p>
    <w:p w:rsidR="00E133B1" w:rsidRPr="000749F0" w:rsidRDefault="003B5F2D" w:rsidP="00393CBB">
      <w:pPr>
        <w:pStyle w:val="Titolo"/>
        <w:jc w:val="center"/>
      </w:pPr>
      <w:r w:rsidRPr="00166AF7">
        <w:fldChar w:fldCharType="end"/>
      </w:r>
      <w:r w:rsidR="00393CBB" w:rsidRPr="00393CBB">
        <w:t>Manuale utente del data entry</w:t>
      </w:r>
    </w:p>
    <w:p w:rsidR="00E133B1" w:rsidRPr="000749F0" w:rsidRDefault="00E133B1">
      <w:pPr>
        <w:pStyle w:val="InfoBlue"/>
      </w:pPr>
    </w:p>
    <w:p w:rsidR="00430652" w:rsidRPr="008F74EB" w:rsidRDefault="00430652" w:rsidP="00430652">
      <w:pPr>
        <w:pStyle w:val="Corpotesto"/>
      </w:pPr>
    </w:p>
    <w:p w:rsidR="00430652" w:rsidRPr="008F74EB" w:rsidRDefault="00430652" w:rsidP="00430652">
      <w:pPr>
        <w:pStyle w:val="Corpotesto"/>
      </w:pPr>
    </w:p>
    <w:p w:rsidR="00D92F84" w:rsidRDefault="00D92F84" w:rsidP="00430652">
      <w:pPr>
        <w:pStyle w:val="Titolo"/>
      </w:pPr>
    </w:p>
    <w:p w:rsidR="00D92F84" w:rsidRDefault="00D92F84" w:rsidP="00430652">
      <w:pPr>
        <w:pStyle w:val="Titolo"/>
      </w:pPr>
    </w:p>
    <w:p w:rsidR="00D92F84" w:rsidRDefault="00D92F84" w:rsidP="00430652">
      <w:pPr>
        <w:pStyle w:val="Titolo"/>
      </w:pPr>
    </w:p>
    <w:p w:rsidR="00D92F84" w:rsidRDefault="00D92F84" w:rsidP="00430652">
      <w:pPr>
        <w:pStyle w:val="Titolo"/>
      </w:pPr>
    </w:p>
    <w:p w:rsidR="00D92F84" w:rsidRDefault="00D92F84" w:rsidP="00430652">
      <w:pPr>
        <w:pStyle w:val="Titolo"/>
      </w:pPr>
    </w:p>
    <w:p w:rsidR="00D92F84" w:rsidRDefault="00D92F84" w:rsidP="00430652">
      <w:pPr>
        <w:pStyle w:val="Titolo"/>
      </w:pPr>
    </w:p>
    <w:p w:rsidR="00D92F84" w:rsidRDefault="00D92F84" w:rsidP="00430652">
      <w:pPr>
        <w:pStyle w:val="Titolo"/>
      </w:pPr>
    </w:p>
    <w:p w:rsidR="00E133B1" w:rsidRPr="00DB652A" w:rsidRDefault="00430652" w:rsidP="00430652">
      <w:pPr>
        <w:pStyle w:val="Titolo"/>
      </w:pPr>
      <w:r w:rsidRPr="00DB652A">
        <w:t>Indice</w:t>
      </w:r>
    </w:p>
    <w:p w:rsidR="009C051B" w:rsidRDefault="003B5F2D">
      <w:pPr>
        <w:pStyle w:val="Sommario1"/>
        <w:tabs>
          <w:tab w:val="left" w:pos="432"/>
        </w:tabs>
        <w:rPr>
          <w:noProof/>
        </w:rPr>
      </w:pPr>
      <w:r w:rsidRPr="00DB652A">
        <w:lastRenderedPageBreak/>
        <w:fldChar w:fldCharType="begin"/>
      </w:r>
      <w:r w:rsidR="009F7870" w:rsidRPr="00DB652A">
        <w:instrText xml:space="preserve"> TOC \o "1-3" \h \z \u </w:instrText>
      </w:r>
      <w:r w:rsidRPr="00DB652A">
        <w:fldChar w:fldCharType="separate"/>
      </w:r>
      <w:hyperlink w:anchor="_Toc521673184" w:history="1">
        <w:r w:rsidR="009C051B" w:rsidRPr="001742E0">
          <w:rPr>
            <w:rStyle w:val="Collegamentoipertestuale"/>
            <w:noProof/>
          </w:rPr>
          <w:t>1.</w:t>
        </w:r>
        <w:r w:rsidR="009C051B">
          <w:rPr>
            <w:noProof/>
          </w:rPr>
          <w:tab/>
        </w:r>
        <w:r w:rsidR="009C051B" w:rsidRPr="001742E0">
          <w:rPr>
            <w:rStyle w:val="Collegamentoipertestuale"/>
            <w:noProof/>
          </w:rPr>
          <w:t>Introduzione</w:t>
        </w:r>
        <w:r w:rsidR="009C051B">
          <w:rPr>
            <w:noProof/>
            <w:webHidden/>
          </w:rPr>
          <w:tab/>
        </w:r>
        <w:r w:rsidR="009C051B">
          <w:rPr>
            <w:noProof/>
            <w:webHidden/>
          </w:rPr>
          <w:fldChar w:fldCharType="begin"/>
        </w:r>
        <w:r w:rsidR="009C051B">
          <w:rPr>
            <w:noProof/>
            <w:webHidden/>
          </w:rPr>
          <w:instrText xml:space="preserve"> PAGEREF _Toc521673184 \h </w:instrText>
        </w:r>
        <w:r w:rsidR="009C051B">
          <w:rPr>
            <w:noProof/>
            <w:webHidden/>
          </w:rPr>
        </w:r>
        <w:r w:rsidR="009C051B">
          <w:rPr>
            <w:noProof/>
            <w:webHidden/>
          </w:rPr>
          <w:fldChar w:fldCharType="separate"/>
        </w:r>
        <w:r w:rsidR="009C051B">
          <w:rPr>
            <w:noProof/>
            <w:webHidden/>
          </w:rPr>
          <w:t>3</w:t>
        </w:r>
        <w:r w:rsidR="009C051B">
          <w:rPr>
            <w:noProof/>
            <w:webHidden/>
          </w:rPr>
          <w:fldChar w:fldCharType="end"/>
        </w:r>
      </w:hyperlink>
    </w:p>
    <w:p w:rsidR="009C051B" w:rsidRDefault="0062175A">
      <w:pPr>
        <w:pStyle w:val="Sommario1"/>
        <w:tabs>
          <w:tab w:val="left" w:pos="432"/>
        </w:tabs>
        <w:rPr>
          <w:noProof/>
        </w:rPr>
      </w:pPr>
      <w:hyperlink w:anchor="_Toc521673185" w:history="1">
        <w:r w:rsidR="009C051B" w:rsidRPr="001742E0">
          <w:rPr>
            <w:rStyle w:val="Collegamentoipertestuale"/>
            <w:noProof/>
          </w:rPr>
          <w:t>2.</w:t>
        </w:r>
        <w:r w:rsidR="009C051B">
          <w:rPr>
            <w:noProof/>
          </w:rPr>
          <w:tab/>
        </w:r>
        <w:r w:rsidR="009C051B" w:rsidRPr="001742E0">
          <w:rPr>
            <w:rStyle w:val="Collegamentoipertestuale"/>
            <w:noProof/>
          </w:rPr>
          <w:t>Riferimenti normativi</w:t>
        </w:r>
        <w:r w:rsidR="009C051B">
          <w:rPr>
            <w:noProof/>
            <w:webHidden/>
          </w:rPr>
          <w:tab/>
        </w:r>
        <w:r w:rsidR="009C051B">
          <w:rPr>
            <w:noProof/>
            <w:webHidden/>
          </w:rPr>
          <w:fldChar w:fldCharType="begin"/>
        </w:r>
        <w:r w:rsidR="009C051B">
          <w:rPr>
            <w:noProof/>
            <w:webHidden/>
          </w:rPr>
          <w:instrText xml:space="preserve"> PAGEREF _Toc521673185 \h </w:instrText>
        </w:r>
        <w:r w:rsidR="009C051B">
          <w:rPr>
            <w:noProof/>
            <w:webHidden/>
          </w:rPr>
        </w:r>
        <w:r w:rsidR="009C051B">
          <w:rPr>
            <w:noProof/>
            <w:webHidden/>
          </w:rPr>
          <w:fldChar w:fldCharType="separate"/>
        </w:r>
        <w:r w:rsidR="009C051B">
          <w:rPr>
            <w:noProof/>
            <w:webHidden/>
          </w:rPr>
          <w:t>3</w:t>
        </w:r>
        <w:r w:rsidR="009C051B">
          <w:rPr>
            <w:noProof/>
            <w:webHidden/>
          </w:rPr>
          <w:fldChar w:fldCharType="end"/>
        </w:r>
      </w:hyperlink>
    </w:p>
    <w:p w:rsidR="009C051B" w:rsidRDefault="0062175A">
      <w:pPr>
        <w:pStyle w:val="Sommario1"/>
        <w:tabs>
          <w:tab w:val="left" w:pos="432"/>
        </w:tabs>
        <w:rPr>
          <w:noProof/>
        </w:rPr>
      </w:pPr>
      <w:hyperlink w:anchor="_Toc521673186" w:history="1">
        <w:r w:rsidR="009C051B" w:rsidRPr="001742E0">
          <w:rPr>
            <w:rStyle w:val="Collegamentoipertestuale"/>
            <w:noProof/>
          </w:rPr>
          <w:t>3.</w:t>
        </w:r>
        <w:r w:rsidR="009C051B">
          <w:rPr>
            <w:noProof/>
          </w:rPr>
          <w:tab/>
        </w:r>
        <w:r w:rsidR="009C051B" w:rsidRPr="001742E0">
          <w:rPr>
            <w:rStyle w:val="Collegamentoipertestuale"/>
            <w:noProof/>
          </w:rPr>
          <w:t>Definizioni, Acronimi e Abbreviazioni</w:t>
        </w:r>
        <w:r w:rsidR="009C051B">
          <w:rPr>
            <w:noProof/>
            <w:webHidden/>
          </w:rPr>
          <w:tab/>
        </w:r>
        <w:r w:rsidR="009C051B">
          <w:rPr>
            <w:noProof/>
            <w:webHidden/>
          </w:rPr>
          <w:fldChar w:fldCharType="begin"/>
        </w:r>
        <w:r w:rsidR="009C051B">
          <w:rPr>
            <w:noProof/>
            <w:webHidden/>
          </w:rPr>
          <w:instrText xml:space="preserve"> PAGEREF _Toc521673186 \h </w:instrText>
        </w:r>
        <w:r w:rsidR="009C051B">
          <w:rPr>
            <w:noProof/>
            <w:webHidden/>
          </w:rPr>
        </w:r>
        <w:r w:rsidR="009C051B">
          <w:rPr>
            <w:noProof/>
            <w:webHidden/>
          </w:rPr>
          <w:fldChar w:fldCharType="separate"/>
        </w:r>
        <w:r w:rsidR="009C051B">
          <w:rPr>
            <w:noProof/>
            <w:webHidden/>
          </w:rPr>
          <w:t>4</w:t>
        </w:r>
        <w:r w:rsidR="009C051B">
          <w:rPr>
            <w:noProof/>
            <w:webHidden/>
          </w:rPr>
          <w:fldChar w:fldCharType="end"/>
        </w:r>
      </w:hyperlink>
    </w:p>
    <w:p w:rsidR="009C051B" w:rsidRDefault="0062175A">
      <w:pPr>
        <w:pStyle w:val="Sommario1"/>
        <w:tabs>
          <w:tab w:val="left" w:pos="432"/>
        </w:tabs>
        <w:rPr>
          <w:noProof/>
        </w:rPr>
      </w:pPr>
      <w:hyperlink w:anchor="_Toc521673187" w:history="1">
        <w:r w:rsidR="009C051B" w:rsidRPr="001742E0">
          <w:rPr>
            <w:rStyle w:val="Collegamentoipertestuale"/>
            <w:noProof/>
          </w:rPr>
          <w:t>4.</w:t>
        </w:r>
        <w:r w:rsidR="009C051B">
          <w:rPr>
            <w:noProof/>
          </w:rPr>
          <w:tab/>
        </w:r>
        <w:r w:rsidR="009C051B" w:rsidRPr="001742E0">
          <w:rPr>
            <w:rStyle w:val="Collegamentoipertestuale"/>
            <w:noProof/>
          </w:rPr>
          <w:t>Dichiarazione dei dati</w:t>
        </w:r>
        <w:r w:rsidR="009C051B">
          <w:rPr>
            <w:noProof/>
            <w:webHidden/>
          </w:rPr>
          <w:tab/>
        </w:r>
        <w:r w:rsidR="009C051B">
          <w:rPr>
            <w:noProof/>
            <w:webHidden/>
          </w:rPr>
          <w:fldChar w:fldCharType="begin"/>
        </w:r>
        <w:r w:rsidR="009C051B">
          <w:rPr>
            <w:noProof/>
            <w:webHidden/>
          </w:rPr>
          <w:instrText xml:space="preserve"> PAGEREF _Toc521673187 \h </w:instrText>
        </w:r>
        <w:r w:rsidR="009C051B">
          <w:rPr>
            <w:noProof/>
            <w:webHidden/>
          </w:rPr>
        </w:r>
        <w:r w:rsidR="009C051B">
          <w:rPr>
            <w:noProof/>
            <w:webHidden/>
          </w:rPr>
          <w:fldChar w:fldCharType="separate"/>
        </w:r>
        <w:r w:rsidR="009C051B">
          <w:rPr>
            <w:noProof/>
            <w:webHidden/>
          </w:rPr>
          <w:t>4</w:t>
        </w:r>
        <w:r w:rsidR="009C051B">
          <w:rPr>
            <w:noProof/>
            <w:webHidden/>
          </w:rPr>
          <w:fldChar w:fldCharType="end"/>
        </w:r>
      </w:hyperlink>
    </w:p>
    <w:p w:rsidR="009C051B" w:rsidRDefault="0062175A">
      <w:pPr>
        <w:pStyle w:val="Sommario2"/>
        <w:tabs>
          <w:tab w:val="left" w:pos="1000"/>
        </w:tabs>
        <w:rPr>
          <w:noProof/>
        </w:rPr>
      </w:pPr>
      <w:hyperlink w:anchor="_Toc521673188" w:history="1">
        <w:r w:rsidR="009C051B" w:rsidRPr="001742E0">
          <w:rPr>
            <w:rStyle w:val="Collegamentoipertestuale"/>
            <w:noProof/>
          </w:rPr>
          <w:t>4.1</w:t>
        </w:r>
        <w:r w:rsidR="009C051B">
          <w:rPr>
            <w:noProof/>
          </w:rPr>
          <w:tab/>
        </w:r>
        <w:r w:rsidR="009C051B" w:rsidRPr="001742E0">
          <w:rPr>
            <w:rStyle w:val="Collegamentoipertestuale"/>
            <w:noProof/>
          </w:rPr>
          <w:t>Accesso al data entry</w:t>
        </w:r>
        <w:r w:rsidR="009C051B">
          <w:rPr>
            <w:noProof/>
            <w:webHidden/>
          </w:rPr>
          <w:tab/>
        </w:r>
        <w:r w:rsidR="009C051B">
          <w:rPr>
            <w:noProof/>
            <w:webHidden/>
          </w:rPr>
          <w:fldChar w:fldCharType="begin"/>
        </w:r>
        <w:r w:rsidR="009C051B">
          <w:rPr>
            <w:noProof/>
            <w:webHidden/>
          </w:rPr>
          <w:instrText xml:space="preserve"> PAGEREF _Toc521673188 \h </w:instrText>
        </w:r>
        <w:r w:rsidR="009C051B">
          <w:rPr>
            <w:noProof/>
            <w:webHidden/>
          </w:rPr>
        </w:r>
        <w:r w:rsidR="009C051B">
          <w:rPr>
            <w:noProof/>
            <w:webHidden/>
          </w:rPr>
          <w:fldChar w:fldCharType="separate"/>
        </w:r>
        <w:r w:rsidR="009C051B">
          <w:rPr>
            <w:noProof/>
            <w:webHidden/>
          </w:rPr>
          <w:t>4</w:t>
        </w:r>
        <w:r w:rsidR="009C051B">
          <w:rPr>
            <w:noProof/>
            <w:webHidden/>
          </w:rPr>
          <w:fldChar w:fldCharType="end"/>
        </w:r>
      </w:hyperlink>
    </w:p>
    <w:p w:rsidR="009C051B" w:rsidRDefault="0062175A">
      <w:pPr>
        <w:pStyle w:val="Sommario2"/>
        <w:tabs>
          <w:tab w:val="left" w:pos="1000"/>
        </w:tabs>
        <w:rPr>
          <w:noProof/>
        </w:rPr>
      </w:pPr>
      <w:hyperlink w:anchor="_Toc521673189" w:history="1">
        <w:r w:rsidR="009C051B" w:rsidRPr="001742E0">
          <w:rPr>
            <w:rStyle w:val="Collegamentoipertestuale"/>
            <w:noProof/>
          </w:rPr>
          <w:t>4.2</w:t>
        </w:r>
        <w:r w:rsidR="009C051B">
          <w:rPr>
            <w:noProof/>
          </w:rPr>
          <w:tab/>
        </w:r>
        <w:r w:rsidR="009C051B" w:rsidRPr="001742E0">
          <w:rPr>
            <w:rStyle w:val="Collegamentoipertestuale"/>
            <w:noProof/>
          </w:rPr>
          <w:t>Creazione di una nuova dichiarazione</w:t>
        </w:r>
        <w:r w:rsidR="009C051B">
          <w:rPr>
            <w:noProof/>
            <w:webHidden/>
          </w:rPr>
          <w:tab/>
        </w:r>
        <w:r w:rsidR="009C051B">
          <w:rPr>
            <w:noProof/>
            <w:webHidden/>
          </w:rPr>
          <w:fldChar w:fldCharType="begin"/>
        </w:r>
        <w:r w:rsidR="009C051B">
          <w:rPr>
            <w:noProof/>
            <w:webHidden/>
          </w:rPr>
          <w:instrText xml:space="preserve"> PAGEREF _Toc521673189 \h </w:instrText>
        </w:r>
        <w:r w:rsidR="009C051B">
          <w:rPr>
            <w:noProof/>
            <w:webHidden/>
          </w:rPr>
        </w:r>
        <w:r w:rsidR="009C051B">
          <w:rPr>
            <w:noProof/>
            <w:webHidden/>
          </w:rPr>
          <w:fldChar w:fldCharType="separate"/>
        </w:r>
        <w:r w:rsidR="009C051B">
          <w:rPr>
            <w:noProof/>
            <w:webHidden/>
          </w:rPr>
          <w:t>5</w:t>
        </w:r>
        <w:r w:rsidR="009C051B">
          <w:rPr>
            <w:noProof/>
            <w:webHidden/>
          </w:rPr>
          <w:fldChar w:fldCharType="end"/>
        </w:r>
      </w:hyperlink>
    </w:p>
    <w:p w:rsidR="009C051B" w:rsidRDefault="0062175A">
      <w:pPr>
        <w:pStyle w:val="Sommario2"/>
        <w:tabs>
          <w:tab w:val="left" w:pos="1000"/>
        </w:tabs>
        <w:rPr>
          <w:noProof/>
        </w:rPr>
      </w:pPr>
      <w:hyperlink w:anchor="_Toc521673190" w:history="1">
        <w:r w:rsidR="009C051B" w:rsidRPr="001742E0">
          <w:rPr>
            <w:rStyle w:val="Collegamentoipertestuale"/>
            <w:noProof/>
          </w:rPr>
          <w:t>4.3</w:t>
        </w:r>
        <w:r w:rsidR="009C051B">
          <w:rPr>
            <w:noProof/>
          </w:rPr>
          <w:tab/>
        </w:r>
        <w:r w:rsidR="009C051B" w:rsidRPr="001742E0">
          <w:rPr>
            <w:rStyle w:val="Collegamentoipertestuale"/>
            <w:noProof/>
          </w:rPr>
          <w:t>Compilazione delle maschere</w:t>
        </w:r>
        <w:r w:rsidR="009C051B">
          <w:rPr>
            <w:noProof/>
            <w:webHidden/>
          </w:rPr>
          <w:tab/>
        </w:r>
        <w:r w:rsidR="009C051B">
          <w:rPr>
            <w:noProof/>
            <w:webHidden/>
          </w:rPr>
          <w:fldChar w:fldCharType="begin"/>
        </w:r>
        <w:r w:rsidR="009C051B">
          <w:rPr>
            <w:noProof/>
            <w:webHidden/>
          </w:rPr>
          <w:instrText xml:space="preserve"> PAGEREF _Toc521673190 \h </w:instrText>
        </w:r>
        <w:r w:rsidR="009C051B">
          <w:rPr>
            <w:noProof/>
            <w:webHidden/>
          </w:rPr>
        </w:r>
        <w:r w:rsidR="009C051B">
          <w:rPr>
            <w:noProof/>
            <w:webHidden/>
          </w:rPr>
          <w:fldChar w:fldCharType="separate"/>
        </w:r>
        <w:r w:rsidR="009C051B">
          <w:rPr>
            <w:noProof/>
            <w:webHidden/>
          </w:rPr>
          <w:t>7</w:t>
        </w:r>
        <w:r w:rsidR="009C051B">
          <w:rPr>
            <w:noProof/>
            <w:webHidden/>
          </w:rPr>
          <w:fldChar w:fldCharType="end"/>
        </w:r>
      </w:hyperlink>
    </w:p>
    <w:p w:rsidR="009C051B" w:rsidRDefault="0062175A">
      <w:pPr>
        <w:pStyle w:val="Sommario1"/>
        <w:tabs>
          <w:tab w:val="left" w:pos="432"/>
        </w:tabs>
        <w:rPr>
          <w:noProof/>
        </w:rPr>
      </w:pPr>
      <w:hyperlink w:anchor="_Toc521673191" w:history="1">
        <w:r w:rsidR="009C051B" w:rsidRPr="001742E0">
          <w:rPr>
            <w:rStyle w:val="Collegamentoipertestuale"/>
            <w:noProof/>
          </w:rPr>
          <w:t>5.</w:t>
        </w:r>
        <w:r w:rsidR="009C051B">
          <w:rPr>
            <w:noProof/>
          </w:rPr>
          <w:tab/>
        </w:r>
        <w:r w:rsidR="009C051B" w:rsidRPr="001742E0">
          <w:rPr>
            <w:rStyle w:val="Collegamentoipertestuale"/>
            <w:noProof/>
          </w:rPr>
          <w:t>Salvataggio dei dati</w:t>
        </w:r>
        <w:r w:rsidR="009C051B">
          <w:rPr>
            <w:noProof/>
            <w:webHidden/>
          </w:rPr>
          <w:tab/>
        </w:r>
        <w:r w:rsidR="009C051B">
          <w:rPr>
            <w:noProof/>
            <w:webHidden/>
          </w:rPr>
          <w:fldChar w:fldCharType="begin"/>
        </w:r>
        <w:r w:rsidR="009C051B">
          <w:rPr>
            <w:noProof/>
            <w:webHidden/>
          </w:rPr>
          <w:instrText xml:space="preserve"> PAGEREF _Toc521673191 \h </w:instrText>
        </w:r>
        <w:r w:rsidR="009C051B">
          <w:rPr>
            <w:noProof/>
            <w:webHidden/>
          </w:rPr>
        </w:r>
        <w:r w:rsidR="009C051B">
          <w:rPr>
            <w:noProof/>
            <w:webHidden/>
          </w:rPr>
          <w:fldChar w:fldCharType="separate"/>
        </w:r>
        <w:r w:rsidR="009C051B">
          <w:rPr>
            <w:noProof/>
            <w:webHidden/>
          </w:rPr>
          <w:t>21</w:t>
        </w:r>
        <w:r w:rsidR="009C051B">
          <w:rPr>
            <w:noProof/>
            <w:webHidden/>
          </w:rPr>
          <w:fldChar w:fldCharType="end"/>
        </w:r>
      </w:hyperlink>
    </w:p>
    <w:p w:rsidR="009C051B" w:rsidRDefault="0062175A">
      <w:pPr>
        <w:pStyle w:val="Sommario1"/>
        <w:tabs>
          <w:tab w:val="left" w:pos="432"/>
        </w:tabs>
        <w:rPr>
          <w:noProof/>
        </w:rPr>
      </w:pPr>
      <w:hyperlink w:anchor="_Toc521673192" w:history="1">
        <w:r w:rsidR="009C051B" w:rsidRPr="001742E0">
          <w:rPr>
            <w:rStyle w:val="Collegamentoipertestuale"/>
            <w:noProof/>
          </w:rPr>
          <w:t>6.</w:t>
        </w:r>
        <w:r w:rsidR="009C051B">
          <w:rPr>
            <w:noProof/>
          </w:rPr>
          <w:tab/>
        </w:r>
        <w:r w:rsidR="009C051B" w:rsidRPr="001742E0">
          <w:rPr>
            <w:rStyle w:val="Collegamentoipertestuale"/>
            <w:noProof/>
          </w:rPr>
          <w:t>Invio dei dati</w:t>
        </w:r>
        <w:r w:rsidR="009C051B">
          <w:rPr>
            <w:noProof/>
            <w:webHidden/>
          </w:rPr>
          <w:tab/>
        </w:r>
        <w:r w:rsidR="009C051B">
          <w:rPr>
            <w:noProof/>
            <w:webHidden/>
          </w:rPr>
          <w:fldChar w:fldCharType="begin"/>
        </w:r>
        <w:r w:rsidR="009C051B">
          <w:rPr>
            <w:noProof/>
            <w:webHidden/>
          </w:rPr>
          <w:instrText xml:space="preserve"> PAGEREF _Toc521673192 \h </w:instrText>
        </w:r>
        <w:r w:rsidR="009C051B">
          <w:rPr>
            <w:noProof/>
            <w:webHidden/>
          </w:rPr>
        </w:r>
        <w:r w:rsidR="009C051B">
          <w:rPr>
            <w:noProof/>
            <w:webHidden/>
          </w:rPr>
          <w:fldChar w:fldCharType="separate"/>
        </w:r>
        <w:r w:rsidR="009C051B">
          <w:rPr>
            <w:noProof/>
            <w:webHidden/>
          </w:rPr>
          <w:t>22</w:t>
        </w:r>
        <w:r w:rsidR="009C051B">
          <w:rPr>
            <w:noProof/>
            <w:webHidden/>
          </w:rPr>
          <w:fldChar w:fldCharType="end"/>
        </w:r>
      </w:hyperlink>
    </w:p>
    <w:p w:rsidR="009C051B" w:rsidRDefault="0062175A">
      <w:pPr>
        <w:pStyle w:val="Sommario1"/>
        <w:tabs>
          <w:tab w:val="left" w:pos="432"/>
        </w:tabs>
        <w:rPr>
          <w:noProof/>
        </w:rPr>
      </w:pPr>
      <w:hyperlink w:anchor="_Toc521673193" w:history="1">
        <w:r w:rsidR="009C051B" w:rsidRPr="001742E0">
          <w:rPr>
            <w:rStyle w:val="Collegamentoipertestuale"/>
            <w:noProof/>
          </w:rPr>
          <w:t>7.</w:t>
        </w:r>
        <w:r w:rsidR="009C051B">
          <w:rPr>
            <w:noProof/>
          </w:rPr>
          <w:tab/>
        </w:r>
        <w:r w:rsidR="009C051B" w:rsidRPr="001742E0">
          <w:rPr>
            <w:rStyle w:val="Collegamentoipertestuale"/>
            <w:noProof/>
          </w:rPr>
          <w:t>Rettifica dei dati</w:t>
        </w:r>
        <w:r w:rsidR="009C051B">
          <w:rPr>
            <w:noProof/>
            <w:webHidden/>
          </w:rPr>
          <w:tab/>
        </w:r>
        <w:r w:rsidR="009C051B">
          <w:rPr>
            <w:noProof/>
            <w:webHidden/>
          </w:rPr>
          <w:fldChar w:fldCharType="begin"/>
        </w:r>
        <w:r w:rsidR="009C051B">
          <w:rPr>
            <w:noProof/>
            <w:webHidden/>
          </w:rPr>
          <w:instrText xml:space="preserve"> PAGEREF _Toc521673193 \h </w:instrText>
        </w:r>
        <w:r w:rsidR="009C051B">
          <w:rPr>
            <w:noProof/>
            <w:webHidden/>
          </w:rPr>
        </w:r>
        <w:r w:rsidR="009C051B">
          <w:rPr>
            <w:noProof/>
            <w:webHidden/>
          </w:rPr>
          <w:fldChar w:fldCharType="separate"/>
        </w:r>
        <w:r w:rsidR="009C051B">
          <w:rPr>
            <w:noProof/>
            <w:webHidden/>
          </w:rPr>
          <w:t>25</w:t>
        </w:r>
        <w:r w:rsidR="009C051B">
          <w:rPr>
            <w:noProof/>
            <w:webHidden/>
          </w:rPr>
          <w:fldChar w:fldCharType="end"/>
        </w:r>
      </w:hyperlink>
    </w:p>
    <w:p w:rsidR="009C051B" w:rsidRDefault="0062175A">
      <w:pPr>
        <w:pStyle w:val="Sommario1"/>
        <w:tabs>
          <w:tab w:val="left" w:pos="432"/>
        </w:tabs>
        <w:rPr>
          <w:noProof/>
        </w:rPr>
      </w:pPr>
      <w:hyperlink w:anchor="_Toc521673194" w:history="1">
        <w:r w:rsidR="009C051B" w:rsidRPr="001742E0">
          <w:rPr>
            <w:rStyle w:val="Collegamentoipertestuale"/>
            <w:noProof/>
          </w:rPr>
          <w:t>8.</w:t>
        </w:r>
        <w:r w:rsidR="009C051B">
          <w:rPr>
            <w:noProof/>
          </w:rPr>
          <w:tab/>
        </w:r>
        <w:r w:rsidR="009C051B" w:rsidRPr="001742E0">
          <w:rPr>
            <w:rStyle w:val="Collegamentoipertestuale"/>
            <w:noProof/>
          </w:rPr>
          <w:t>Allegati</w:t>
        </w:r>
        <w:r w:rsidR="009C051B">
          <w:rPr>
            <w:noProof/>
            <w:webHidden/>
          </w:rPr>
          <w:tab/>
        </w:r>
        <w:r w:rsidR="009C051B">
          <w:rPr>
            <w:noProof/>
            <w:webHidden/>
          </w:rPr>
          <w:fldChar w:fldCharType="begin"/>
        </w:r>
        <w:r w:rsidR="009C051B">
          <w:rPr>
            <w:noProof/>
            <w:webHidden/>
          </w:rPr>
          <w:instrText xml:space="preserve"> PAGEREF _Toc521673194 \h </w:instrText>
        </w:r>
        <w:r w:rsidR="009C051B">
          <w:rPr>
            <w:noProof/>
            <w:webHidden/>
          </w:rPr>
        </w:r>
        <w:r w:rsidR="009C051B">
          <w:rPr>
            <w:noProof/>
            <w:webHidden/>
          </w:rPr>
          <w:fldChar w:fldCharType="separate"/>
        </w:r>
        <w:r w:rsidR="009C051B">
          <w:rPr>
            <w:noProof/>
            <w:webHidden/>
          </w:rPr>
          <w:t>25</w:t>
        </w:r>
        <w:r w:rsidR="009C051B">
          <w:rPr>
            <w:noProof/>
            <w:webHidden/>
          </w:rPr>
          <w:fldChar w:fldCharType="end"/>
        </w:r>
      </w:hyperlink>
    </w:p>
    <w:p w:rsidR="00430652" w:rsidRPr="00DB652A" w:rsidRDefault="003B5F2D" w:rsidP="00AF0D9B">
      <w:pPr>
        <w:pStyle w:val="Titolo1"/>
        <w:numPr>
          <w:ilvl w:val="0"/>
          <w:numId w:val="0"/>
        </w:numPr>
        <w:ind w:left="360"/>
      </w:pPr>
      <w:r w:rsidRPr="00DB652A">
        <w:fldChar w:fldCharType="end"/>
      </w:r>
      <w:r w:rsidR="00E133B1" w:rsidRPr="00DB652A">
        <w:br w:type="page"/>
      </w:r>
    </w:p>
    <w:p w:rsidR="00AF0D9B" w:rsidRPr="00752D32" w:rsidRDefault="00AF0D9B" w:rsidP="00CE1B43">
      <w:pPr>
        <w:pStyle w:val="Titolo1"/>
        <w:spacing w:after="240"/>
        <w:ind w:left="357" w:hanging="357"/>
      </w:pPr>
      <w:bookmarkStart w:id="0" w:name="_Toc521673184"/>
      <w:bookmarkStart w:id="1" w:name="_Toc139361001"/>
      <w:bookmarkStart w:id="2" w:name="_Toc296074876"/>
      <w:r w:rsidRPr="00752D32">
        <w:lastRenderedPageBreak/>
        <w:t>Introduzione</w:t>
      </w:r>
      <w:bookmarkEnd w:id="0"/>
    </w:p>
    <w:p w:rsidR="007B610E" w:rsidRPr="00752D32" w:rsidRDefault="003155CB" w:rsidP="00CE1B43">
      <w:pPr>
        <w:jc w:val="both"/>
      </w:pPr>
      <w:r w:rsidRPr="00752D32">
        <w:t>Ai sensi dell’art. 46</w:t>
      </w:r>
      <w:r w:rsidR="00B51045">
        <w:t>.4 dell’A</w:t>
      </w:r>
      <w:r w:rsidR="00E61B1B" w:rsidRPr="00752D32">
        <w:t>llegato A alla delibera</w:t>
      </w:r>
      <w:r w:rsidR="00B51045">
        <w:t>zione</w:t>
      </w:r>
      <w:r w:rsidR="00E61B1B" w:rsidRPr="00752D32">
        <w:t xml:space="preserve"> </w:t>
      </w:r>
      <w:r w:rsidR="00B51045">
        <w:t>775</w:t>
      </w:r>
      <w:r w:rsidRPr="00752D32">
        <w:t>/201</w:t>
      </w:r>
      <w:r w:rsidR="00B51045">
        <w:t>6</w:t>
      </w:r>
      <w:r w:rsidRPr="00752D32">
        <w:t>/R/</w:t>
      </w:r>
      <w:r w:rsidR="00B51045">
        <w:t>GAS</w:t>
      </w:r>
      <w:r w:rsidR="007B610E" w:rsidRPr="00752D32">
        <w:t xml:space="preserve"> (di seguito: RTDG)</w:t>
      </w:r>
      <w:r w:rsidR="00E61B1B" w:rsidRPr="00752D32">
        <w:t>, le imprese distributrici di gas naturale</w:t>
      </w:r>
      <w:r w:rsidR="007B610E" w:rsidRPr="00752D32">
        <w:t xml:space="preserve"> sono obbligate a trasmettere alla Cassa </w:t>
      </w:r>
      <w:r w:rsidR="00AA0BCB">
        <w:t>per i Servizi Energetici e A</w:t>
      </w:r>
      <w:r w:rsidR="00A6059E" w:rsidRPr="00752D32">
        <w:t>mbientali</w:t>
      </w:r>
      <w:r w:rsidR="00170EBF" w:rsidRPr="00752D32">
        <w:t xml:space="preserve"> (di seguito</w:t>
      </w:r>
      <w:r w:rsidR="00A6059E" w:rsidRPr="00752D32">
        <w:t>: CSEA</w:t>
      </w:r>
      <w:r w:rsidR="00AA0BCB">
        <w:t xml:space="preserve"> o Cassa</w:t>
      </w:r>
      <w:r w:rsidR="007B610E" w:rsidRPr="00752D32">
        <w:t>)</w:t>
      </w:r>
      <w:r w:rsidR="00CE1B43" w:rsidRPr="00752D32">
        <w:t>,</w:t>
      </w:r>
      <w:r w:rsidR="00CB590B" w:rsidRPr="00752D32">
        <w:t xml:space="preserve"> entro il 31 Luglio di ciascun anno</w:t>
      </w:r>
      <w:r w:rsidR="00170EBF" w:rsidRPr="00752D32">
        <w:t xml:space="preserve"> “</w:t>
      </w:r>
      <w:r w:rsidR="00170EBF" w:rsidRPr="00752D32">
        <w:rPr>
          <w:i/>
        </w:rPr>
        <w:t>t</w:t>
      </w:r>
      <w:r w:rsidR="00170EBF" w:rsidRPr="00752D32">
        <w:t>”</w:t>
      </w:r>
      <w:r w:rsidR="00752D32">
        <w:t xml:space="preserve"> a partire dall’anno 2015</w:t>
      </w:r>
      <w:r w:rsidRPr="00752D32">
        <w:t>,</w:t>
      </w:r>
      <w:r w:rsidR="00CB590B" w:rsidRPr="00752D32">
        <w:t xml:space="preserve"> </w:t>
      </w:r>
      <w:r w:rsidR="007B610E" w:rsidRPr="00752D32">
        <w:t xml:space="preserve"> tutte le informazioni necessarie </w:t>
      </w:r>
      <w:r w:rsidR="00CE1B43" w:rsidRPr="00752D32">
        <w:t>a</w:t>
      </w:r>
      <w:r w:rsidRPr="00752D32">
        <w:t xml:space="preserve">l calcolo dei saldi di </w:t>
      </w:r>
      <w:r w:rsidR="007B610E" w:rsidRPr="00752D32">
        <w:t>perequazione</w:t>
      </w:r>
      <w:r w:rsidRPr="00752D32">
        <w:t xml:space="preserve"> relativi</w:t>
      </w:r>
      <w:r w:rsidR="006A32AA" w:rsidRPr="00752D32">
        <w:t xml:space="preserve"> all’anno precedente</w:t>
      </w:r>
      <w:r w:rsidR="00170EBF" w:rsidRPr="00752D32">
        <w:t xml:space="preserve"> “</w:t>
      </w:r>
      <w:r w:rsidR="00170EBF" w:rsidRPr="00752D32">
        <w:rPr>
          <w:i/>
        </w:rPr>
        <w:t>t-1</w:t>
      </w:r>
      <w:r w:rsidR="00170EBF" w:rsidRPr="00752D32">
        <w:t>”</w:t>
      </w:r>
      <w:r w:rsidR="006A32AA" w:rsidRPr="00752D32">
        <w:t>,</w:t>
      </w:r>
      <w:r w:rsidR="008A607E" w:rsidRPr="00752D32">
        <w:t xml:space="preserve"> rifer</w:t>
      </w:r>
      <w:r w:rsidRPr="00752D32">
        <w:t>iti</w:t>
      </w:r>
      <w:r w:rsidR="006A32AA" w:rsidRPr="00752D32">
        <w:t xml:space="preserve"> a</w:t>
      </w:r>
      <w:r w:rsidR="007B610E" w:rsidRPr="00752D32">
        <w:t>:</w:t>
      </w:r>
    </w:p>
    <w:p w:rsidR="007B610E" w:rsidRPr="00752D32" w:rsidRDefault="007B610E" w:rsidP="003E1B21">
      <w:pPr>
        <w:pStyle w:val="Paragrafoelenco"/>
        <w:numPr>
          <w:ilvl w:val="0"/>
          <w:numId w:val="3"/>
        </w:numPr>
        <w:jc w:val="both"/>
      </w:pPr>
      <w:r w:rsidRPr="00752D32">
        <w:t>i ricavi relativi al serv</w:t>
      </w:r>
      <w:r w:rsidR="003155CB" w:rsidRPr="00752D32">
        <w:t>izio di distribuzione (art. 43</w:t>
      </w:r>
      <w:r w:rsidRPr="00752D32">
        <w:t xml:space="preserve"> del RTDG); </w:t>
      </w:r>
    </w:p>
    <w:p w:rsidR="007B610E" w:rsidRPr="00752D32" w:rsidRDefault="007B610E" w:rsidP="003E1B21">
      <w:pPr>
        <w:pStyle w:val="Paragrafoelenco"/>
        <w:numPr>
          <w:ilvl w:val="0"/>
          <w:numId w:val="3"/>
        </w:numPr>
        <w:jc w:val="both"/>
      </w:pPr>
      <w:r w:rsidRPr="00752D32">
        <w:t xml:space="preserve">i costi relativi </w:t>
      </w:r>
      <w:r w:rsidR="003155CB" w:rsidRPr="00752D32">
        <w:t>al servizio di misura (art. 44</w:t>
      </w:r>
      <w:r w:rsidRPr="00752D32">
        <w:t xml:space="preserve"> del RTDG).</w:t>
      </w:r>
    </w:p>
    <w:p w:rsidR="00F52B51" w:rsidRDefault="00F52B51" w:rsidP="00CE1B43">
      <w:pPr>
        <w:jc w:val="both"/>
      </w:pPr>
      <w:r>
        <w:t>Con la deliberazione 389/2018/R/</w:t>
      </w:r>
      <w:r w:rsidR="00B51045">
        <w:t>GAS l’Autorità di R</w:t>
      </w:r>
      <w:r>
        <w:t xml:space="preserve">egolazione per </w:t>
      </w:r>
      <w:r w:rsidR="00B51045">
        <w:t>Energia R</w:t>
      </w:r>
      <w:r>
        <w:t xml:space="preserve">eti e </w:t>
      </w:r>
      <w:r w:rsidR="00B51045">
        <w:t>A</w:t>
      </w:r>
      <w:r>
        <w:t>mbiente (di seguito: ARERA</w:t>
      </w:r>
      <w:r w:rsidR="00AA0BCB">
        <w:t xml:space="preserve"> o Autorità</w:t>
      </w:r>
      <w:r>
        <w:t>) ha differito, esclusivamente con riferimento all’anno 2017, i termini</w:t>
      </w:r>
      <w:r w:rsidRPr="00F52B51">
        <w:t xml:space="preserve"> relativi al processo di quantificazione degli ammontari di perequazione del gas naturale</w:t>
      </w:r>
      <w:r>
        <w:t xml:space="preserve"> posticipando al 30 settembre 2018 il suddetto temine di cui all’art. 46.4 del RTDG.</w:t>
      </w:r>
    </w:p>
    <w:p w:rsidR="007B610E" w:rsidRPr="00752D32" w:rsidRDefault="00752D32" w:rsidP="00CE1B43">
      <w:pPr>
        <w:jc w:val="both"/>
      </w:pPr>
      <w:r>
        <w:t>CSEA</w:t>
      </w:r>
      <w:r w:rsidR="007B610E" w:rsidRPr="00752D32">
        <w:t xml:space="preserve"> ha </w:t>
      </w:r>
      <w:r w:rsidR="00BA47CF">
        <w:t>aggiornato la</w:t>
      </w:r>
      <w:r w:rsidR="007B610E" w:rsidRPr="00752D32">
        <w:t xml:space="preserve"> piattaforma informatica (data entry di perequazione gas)</w:t>
      </w:r>
      <w:r w:rsidR="00CE1B43" w:rsidRPr="00752D32">
        <w:t xml:space="preserve">, </w:t>
      </w:r>
      <w:r w:rsidR="007B610E" w:rsidRPr="00752D32">
        <w:t>attraverso la quale le i</w:t>
      </w:r>
      <w:r w:rsidR="00F652E4" w:rsidRPr="00752D32">
        <w:t>mprese devono</w:t>
      </w:r>
      <w:r w:rsidR="007B610E" w:rsidRPr="00752D32">
        <w:t xml:space="preserve"> </w:t>
      </w:r>
      <w:r w:rsidR="004150B2" w:rsidRPr="00752D32">
        <w:t xml:space="preserve">dichiarare i dati e </w:t>
      </w:r>
      <w:r w:rsidR="007B610E" w:rsidRPr="00752D32">
        <w:t>procedere</w:t>
      </w:r>
      <w:r w:rsidR="00FA6117" w:rsidRPr="00752D32">
        <w:t>,</w:t>
      </w:r>
      <w:r w:rsidR="007B610E" w:rsidRPr="00752D32">
        <w:t xml:space="preserve"> </w:t>
      </w:r>
      <w:r w:rsidR="004150B2" w:rsidRPr="00752D32">
        <w:t>successivamente</w:t>
      </w:r>
      <w:r w:rsidR="00FA6117" w:rsidRPr="00752D32">
        <w:t>,</w:t>
      </w:r>
      <w:r w:rsidR="004150B2" w:rsidRPr="00752D32">
        <w:t xml:space="preserve"> </w:t>
      </w:r>
      <w:r w:rsidR="007B610E" w:rsidRPr="00752D32">
        <w:t>all’invio on-line.</w:t>
      </w:r>
    </w:p>
    <w:p w:rsidR="0006323B" w:rsidRPr="00752D32" w:rsidRDefault="00382AB1" w:rsidP="00251BCD">
      <w:pPr>
        <w:jc w:val="both"/>
      </w:pPr>
      <w:r w:rsidRPr="00752D32">
        <w:t>Il p</w:t>
      </w:r>
      <w:r w:rsidR="00E34A52" w:rsidRPr="00752D32">
        <w:t>resente documento de</w:t>
      </w:r>
      <w:r w:rsidR="00170EBF" w:rsidRPr="00752D32">
        <w:t>scrive le modalità di dichiarazione</w:t>
      </w:r>
      <w:r w:rsidR="00272B6A" w:rsidRPr="00752D32">
        <w:t xml:space="preserve"> (par. 4)</w:t>
      </w:r>
      <w:r w:rsidR="006A32AA" w:rsidRPr="00752D32">
        <w:t>, di salvataggio</w:t>
      </w:r>
      <w:r w:rsidR="00272B6A" w:rsidRPr="00752D32">
        <w:t xml:space="preserve"> (par. 5)</w:t>
      </w:r>
      <w:r w:rsidR="006A32AA" w:rsidRPr="00752D32">
        <w:t xml:space="preserve"> e di successivo invio</w:t>
      </w:r>
      <w:r w:rsidR="00170EBF" w:rsidRPr="00752D32">
        <w:t xml:space="preserve"> (par. 6</w:t>
      </w:r>
      <w:r w:rsidR="00272B6A" w:rsidRPr="00752D32">
        <w:t>)</w:t>
      </w:r>
      <w:r w:rsidR="00E34A52" w:rsidRPr="00752D32">
        <w:t xml:space="preserve"> dei dati necessari ai calcoli di perequazione</w:t>
      </w:r>
      <w:r w:rsidR="00752D32">
        <w:t xml:space="preserve"> 201</w:t>
      </w:r>
      <w:r w:rsidR="00F577ED">
        <w:t>7</w:t>
      </w:r>
      <w:r w:rsidR="00CB590B" w:rsidRPr="00752D32">
        <w:t>.</w:t>
      </w:r>
      <w:r w:rsidR="006A32AA" w:rsidRPr="00752D32">
        <w:t xml:space="preserve"> </w:t>
      </w:r>
    </w:p>
    <w:p w:rsidR="00382AB1" w:rsidRPr="00752D32" w:rsidRDefault="00272B6A" w:rsidP="00251BCD">
      <w:pPr>
        <w:jc w:val="both"/>
      </w:pPr>
      <w:r w:rsidRPr="00752D32">
        <w:t>Scopo del documento è</w:t>
      </w:r>
      <w:r w:rsidR="00170EBF" w:rsidRPr="00752D32">
        <w:t>, pertanto,</w:t>
      </w:r>
      <w:r w:rsidRPr="00752D32">
        <w:t xml:space="preserve"> quello</w:t>
      </w:r>
      <w:r w:rsidR="008A607E" w:rsidRPr="00752D32">
        <w:t xml:space="preserve"> di fornire alle imprese distributrici di gas naturale una guida tecnica-operativa di supporto durante le diverse fasi di compilazione della dichiarazione. </w:t>
      </w:r>
    </w:p>
    <w:p w:rsidR="00430652" w:rsidRPr="00752D32" w:rsidRDefault="006A32AA" w:rsidP="00CE1B43">
      <w:pPr>
        <w:pStyle w:val="Titolo1"/>
        <w:spacing w:after="240"/>
        <w:ind w:left="357" w:hanging="357"/>
      </w:pPr>
      <w:bookmarkStart w:id="3" w:name="_Toc521673185"/>
      <w:bookmarkEnd w:id="1"/>
      <w:bookmarkEnd w:id="2"/>
      <w:r w:rsidRPr="00752D32">
        <w:t>Riferimenti normativi</w:t>
      </w:r>
      <w:bookmarkEnd w:id="3"/>
    </w:p>
    <w:p w:rsidR="008A607E" w:rsidRPr="00C572B7" w:rsidRDefault="008A607E" w:rsidP="003E1B21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/>
        <w:ind w:left="425" w:hanging="425"/>
        <w:jc w:val="both"/>
      </w:pPr>
      <w:r w:rsidRPr="00752D32">
        <w:t xml:space="preserve">Allegato A </w:t>
      </w:r>
      <w:r w:rsidR="00B51045">
        <w:t>a</w:t>
      </w:r>
      <w:r w:rsidRPr="00752D32">
        <w:t xml:space="preserve">lla deliberazione </w:t>
      </w:r>
      <w:r w:rsidR="00B51045">
        <w:t>775</w:t>
      </w:r>
      <w:r w:rsidR="00B51045" w:rsidRPr="00752D32">
        <w:t>/201</w:t>
      </w:r>
      <w:r w:rsidR="00B51045">
        <w:t>6</w:t>
      </w:r>
      <w:r w:rsidR="00B51045" w:rsidRPr="00752D32">
        <w:t>/R/</w:t>
      </w:r>
      <w:r w:rsidR="00B51045">
        <w:t>GAS</w:t>
      </w:r>
      <w:r w:rsidRPr="00752D32">
        <w:t xml:space="preserve"> - </w:t>
      </w:r>
      <w:r w:rsidR="00B51045">
        <w:t>R</w:t>
      </w:r>
      <w:r w:rsidR="00B51045" w:rsidRPr="00752D32">
        <w:t xml:space="preserve">egolazione delle tariffe dei servizi di </w:t>
      </w:r>
      <w:r w:rsidR="00B51045" w:rsidRPr="00C572B7">
        <w:t>distribuzione e misura del gas per il periodo di regolazione 2014-2019 (</w:t>
      </w:r>
      <w:r w:rsidR="00B51045">
        <w:t>RTDG</w:t>
      </w:r>
      <w:r w:rsidR="00B51045" w:rsidRPr="00C572B7">
        <w:t xml:space="preserve"> 2014-2019)</w:t>
      </w:r>
    </w:p>
    <w:p w:rsidR="003313B4" w:rsidRDefault="00C71DDA" w:rsidP="00C71DDA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/>
        <w:ind w:left="425" w:hanging="425"/>
        <w:jc w:val="both"/>
      </w:pPr>
      <w:r w:rsidRPr="00C572B7">
        <w:t xml:space="preserve">Allegato A </w:t>
      </w:r>
      <w:r w:rsidR="00B51045">
        <w:t>a</w:t>
      </w:r>
      <w:r w:rsidRPr="00C572B7">
        <w:t xml:space="preserve">lla deliberazione </w:t>
      </w:r>
      <w:r w:rsidR="00C572B7" w:rsidRPr="00C572B7">
        <w:t>ARG</w:t>
      </w:r>
      <w:r w:rsidRPr="00C572B7">
        <w:t>/</w:t>
      </w:r>
      <w:r w:rsidR="00C572B7" w:rsidRPr="00C572B7">
        <w:t>gas 64</w:t>
      </w:r>
      <w:r w:rsidRPr="00C572B7">
        <w:t>/</w:t>
      </w:r>
      <w:r w:rsidR="00C572B7" w:rsidRPr="00C572B7">
        <w:t>09</w:t>
      </w:r>
      <w:r w:rsidRPr="00C572B7">
        <w:t xml:space="preserve"> - </w:t>
      </w:r>
      <w:r w:rsidR="00B51045">
        <w:t>T</w:t>
      </w:r>
      <w:r w:rsidR="00B51045" w:rsidRPr="00C572B7">
        <w:t>esto integrato delle attività di vendita al dettaglio di gas naturale e gas diversi da gas naturale distribuiti a mezzo di reti urbane</w:t>
      </w:r>
      <w:r w:rsidR="00B51045">
        <w:t xml:space="preserve"> (TIVG)</w:t>
      </w:r>
    </w:p>
    <w:p w:rsidR="001940E9" w:rsidRDefault="00B51045" w:rsidP="00B51045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/>
        <w:ind w:left="425" w:hanging="425"/>
        <w:jc w:val="both"/>
      </w:pPr>
      <w:r>
        <w:t>Allegato A a</w:t>
      </w:r>
      <w:r w:rsidR="001940E9" w:rsidRPr="00C572B7">
        <w:t xml:space="preserve">lla deliberazione </w:t>
      </w:r>
      <w:r>
        <w:t>137</w:t>
      </w:r>
      <w:r w:rsidR="001940E9" w:rsidRPr="00752D32">
        <w:t>/201</w:t>
      </w:r>
      <w:r>
        <w:t>6</w:t>
      </w:r>
      <w:r w:rsidR="001940E9" w:rsidRPr="00752D32">
        <w:t>/R/</w:t>
      </w:r>
      <w:proofErr w:type="spellStart"/>
      <w:r>
        <w:t>com</w:t>
      </w:r>
      <w:proofErr w:type="spellEnd"/>
      <w:r w:rsidR="001940E9" w:rsidRPr="00752D32">
        <w:t xml:space="preserve"> </w:t>
      </w:r>
      <w:r w:rsidR="001940E9">
        <w:t>-</w:t>
      </w:r>
      <w:r>
        <w:t xml:space="preserve"> Testo integrato delle disposizioni dell’Autorità per l’Energia Elettrica il Gas e il Sistema Idrico in merito agli obblighi di separazione contabile (</w:t>
      </w:r>
      <w:proofErr w:type="spellStart"/>
      <w:r>
        <w:t>unbundling</w:t>
      </w:r>
      <w:proofErr w:type="spellEnd"/>
      <w:r>
        <w:t xml:space="preserve"> contabile) per le imprese operanti nei settori dell’energia elettrica, del gas e per i gestori del servizio idrico integrato e relativi obblighi di comunicazione (TIUC)</w:t>
      </w:r>
    </w:p>
    <w:p w:rsidR="007D6586" w:rsidRPr="00C572B7" w:rsidRDefault="007D6586" w:rsidP="007D6586">
      <w:pPr>
        <w:autoSpaceDE w:val="0"/>
        <w:autoSpaceDN w:val="0"/>
        <w:adjustRightInd w:val="0"/>
        <w:spacing w:after="0"/>
        <w:jc w:val="both"/>
      </w:pPr>
    </w:p>
    <w:p w:rsidR="00430652" w:rsidRPr="00752D32" w:rsidRDefault="00430652" w:rsidP="004150B2">
      <w:pPr>
        <w:pStyle w:val="Titolo1"/>
        <w:spacing w:after="240"/>
        <w:ind w:left="357" w:hanging="357"/>
      </w:pPr>
      <w:bookmarkStart w:id="4" w:name="_Toc456598589"/>
      <w:bookmarkStart w:id="5" w:name="_Toc456600920"/>
      <w:bookmarkStart w:id="6" w:name="_Toc494536269"/>
      <w:bookmarkStart w:id="7" w:name="_Toc101588637"/>
      <w:bookmarkStart w:id="8" w:name="_Toc106524229"/>
      <w:bookmarkStart w:id="9" w:name="_Toc106525158"/>
      <w:bookmarkStart w:id="10" w:name="_Toc106595352"/>
      <w:bookmarkStart w:id="11" w:name="_Toc106595384"/>
      <w:bookmarkStart w:id="12" w:name="_Toc139361002"/>
      <w:bookmarkStart w:id="13" w:name="_Toc296074877"/>
      <w:bookmarkStart w:id="14" w:name="_Toc521673186"/>
      <w:r w:rsidRPr="00752D32">
        <w:lastRenderedPageBreak/>
        <w:t>Definizioni, Acronimi e Abbrevia</w:t>
      </w:r>
      <w:bookmarkEnd w:id="4"/>
      <w:bookmarkEnd w:id="5"/>
      <w:bookmarkEnd w:id="6"/>
      <w:r w:rsidRPr="00752D32">
        <w:t>zioni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84"/>
        <w:gridCol w:w="8116"/>
      </w:tblGrid>
      <w:tr w:rsidR="00C53490" w:rsidRPr="00752D32" w:rsidTr="007A17CD">
        <w:tc>
          <w:tcPr>
            <w:tcW w:w="1384" w:type="dxa"/>
            <w:shd w:val="pct10" w:color="auto" w:fill="auto"/>
          </w:tcPr>
          <w:p w:rsidR="00C53490" w:rsidRPr="00752D32" w:rsidRDefault="00C53490" w:rsidP="00C53490">
            <w:r w:rsidRPr="00752D32">
              <w:t>Termine</w:t>
            </w:r>
          </w:p>
        </w:tc>
        <w:tc>
          <w:tcPr>
            <w:tcW w:w="8116" w:type="dxa"/>
            <w:shd w:val="pct10" w:color="auto" w:fill="auto"/>
          </w:tcPr>
          <w:p w:rsidR="00C53490" w:rsidRPr="00752D32" w:rsidRDefault="00C53490" w:rsidP="00C53490">
            <w:r w:rsidRPr="00752D32">
              <w:t>Descrizione</w:t>
            </w:r>
          </w:p>
        </w:tc>
      </w:tr>
      <w:tr w:rsidR="00AA0BCB" w:rsidRPr="00752D32" w:rsidTr="00C53490">
        <w:tc>
          <w:tcPr>
            <w:tcW w:w="1384" w:type="dxa"/>
          </w:tcPr>
          <w:p w:rsidR="00AA0BCB" w:rsidRPr="00752D32" w:rsidRDefault="00AA0BCB" w:rsidP="00C53490">
            <w:r>
              <w:t>ARERA</w:t>
            </w:r>
          </w:p>
        </w:tc>
        <w:tc>
          <w:tcPr>
            <w:tcW w:w="8116" w:type="dxa"/>
          </w:tcPr>
          <w:p w:rsidR="00AA0BCB" w:rsidRPr="00752D32" w:rsidRDefault="00AA0BCB" w:rsidP="00AA0BCB">
            <w:pPr>
              <w:pStyle w:val="Default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  <w:lang w:bidi="en-US"/>
              </w:rPr>
            </w:pPr>
            <w:r>
              <w:rPr>
                <w:rFonts w:asciiTheme="minorHAnsi" w:hAnsiTheme="minorHAnsi" w:cstheme="minorBidi"/>
                <w:color w:val="auto"/>
                <w:sz w:val="22"/>
                <w:szCs w:val="22"/>
                <w:lang w:bidi="en-US"/>
              </w:rPr>
              <w:t>Acronimo di “</w:t>
            </w:r>
            <w:r w:rsidRPr="00AA0BCB">
              <w:rPr>
                <w:rFonts w:asciiTheme="minorHAnsi" w:hAnsiTheme="minorHAnsi" w:cstheme="minorBidi"/>
                <w:color w:val="auto"/>
                <w:sz w:val="22"/>
                <w:szCs w:val="22"/>
                <w:lang w:bidi="en-US"/>
              </w:rPr>
              <w:t>Autorità di Regolazione per Energia Reti e Ambiente</w:t>
            </w:r>
            <w:r>
              <w:rPr>
                <w:rFonts w:asciiTheme="minorHAnsi" w:hAnsiTheme="minorHAnsi" w:cstheme="minorBidi"/>
                <w:color w:val="auto"/>
                <w:sz w:val="22"/>
                <w:szCs w:val="22"/>
                <w:lang w:bidi="en-US"/>
              </w:rPr>
              <w:t>”</w:t>
            </w:r>
          </w:p>
        </w:tc>
      </w:tr>
      <w:tr w:rsidR="00C53490" w:rsidRPr="00752D32" w:rsidTr="00C53490">
        <w:tc>
          <w:tcPr>
            <w:tcW w:w="1384" w:type="dxa"/>
          </w:tcPr>
          <w:p w:rsidR="00C53490" w:rsidRPr="00752D32" w:rsidRDefault="004D41C2" w:rsidP="00C53490">
            <w:r w:rsidRPr="00752D32">
              <w:t>C</w:t>
            </w:r>
            <w:r w:rsidR="00A6059E" w:rsidRPr="00752D32">
              <w:t>SEA</w:t>
            </w:r>
          </w:p>
        </w:tc>
        <w:tc>
          <w:tcPr>
            <w:tcW w:w="8116" w:type="dxa"/>
          </w:tcPr>
          <w:p w:rsidR="00C53490" w:rsidRPr="00752D32" w:rsidRDefault="004D41C2" w:rsidP="00AA0BCB">
            <w:pPr>
              <w:pStyle w:val="Default"/>
              <w:jc w:val="both"/>
            </w:pPr>
            <w:r w:rsidRPr="00752D32">
              <w:rPr>
                <w:rFonts w:asciiTheme="minorHAnsi" w:hAnsiTheme="minorHAnsi" w:cstheme="minorBidi"/>
                <w:color w:val="auto"/>
                <w:sz w:val="22"/>
                <w:szCs w:val="22"/>
                <w:lang w:bidi="en-US"/>
              </w:rPr>
              <w:t xml:space="preserve">Acronimo di “Cassa </w:t>
            </w:r>
            <w:r w:rsidR="00A6059E" w:rsidRPr="00752D32">
              <w:rPr>
                <w:rFonts w:asciiTheme="minorHAnsi" w:hAnsiTheme="minorHAnsi" w:cstheme="minorBidi"/>
                <w:color w:val="auto"/>
                <w:sz w:val="22"/>
                <w:szCs w:val="22"/>
                <w:lang w:bidi="en-US"/>
              </w:rPr>
              <w:t>per i servizi energetici e ambientali</w:t>
            </w:r>
            <w:r w:rsidRPr="00752D32">
              <w:rPr>
                <w:rFonts w:asciiTheme="minorHAnsi" w:hAnsiTheme="minorHAnsi" w:cstheme="minorBidi"/>
                <w:color w:val="auto"/>
                <w:sz w:val="22"/>
                <w:szCs w:val="22"/>
                <w:lang w:bidi="en-US"/>
              </w:rPr>
              <w:t>”</w:t>
            </w:r>
          </w:p>
        </w:tc>
      </w:tr>
      <w:tr w:rsidR="00C53490" w:rsidRPr="00344CDA" w:rsidTr="00C53490">
        <w:tc>
          <w:tcPr>
            <w:tcW w:w="1384" w:type="dxa"/>
          </w:tcPr>
          <w:p w:rsidR="00C53490" w:rsidRPr="00752D32" w:rsidRDefault="004D41C2" w:rsidP="00C53490">
            <w:r w:rsidRPr="00752D32">
              <w:t>RTDG</w:t>
            </w:r>
          </w:p>
        </w:tc>
        <w:tc>
          <w:tcPr>
            <w:tcW w:w="8116" w:type="dxa"/>
          </w:tcPr>
          <w:p w:rsidR="00C53490" w:rsidRPr="00752D32" w:rsidRDefault="004D41C2" w:rsidP="00AA0BCB">
            <w:pPr>
              <w:jc w:val="both"/>
            </w:pPr>
            <w:r w:rsidRPr="00752D32">
              <w:t>Acronimo di “Regolazione delle tariffe dei servizi di distribuzione e misura del gas” di cui all’</w:t>
            </w:r>
            <w:r w:rsidR="00AA0BCB">
              <w:t>A</w:t>
            </w:r>
            <w:r w:rsidRPr="00752D32">
              <w:t xml:space="preserve">llegato A </w:t>
            </w:r>
            <w:r w:rsidR="00AA0BCB">
              <w:t>a</w:t>
            </w:r>
            <w:r w:rsidRPr="00752D32">
              <w:t>lla delibera</w:t>
            </w:r>
            <w:r w:rsidR="00AA0BCB">
              <w:t>zione</w:t>
            </w:r>
            <w:r w:rsidRPr="00752D32">
              <w:t xml:space="preserve"> </w:t>
            </w:r>
            <w:r w:rsidR="00AA0BCB">
              <w:t>775</w:t>
            </w:r>
            <w:r w:rsidR="003155CB" w:rsidRPr="00752D32">
              <w:t>/201</w:t>
            </w:r>
            <w:r w:rsidR="00AA0BCB">
              <w:t>6</w:t>
            </w:r>
            <w:r w:rsidR="003155CB" w:rsidRPr="00752D32">
              <w:t>/R/</w:t>
            </w:r>
            <w:r w:rsidR="00AA0BCB">
              <w:t>GAS</w:t>
            </w:r>
          </w:p>
        </w:tc>
      </w:tr>
      <w:tr w:rsidR="00AA0BCB" w:rsidRPr="00344CDA" w:rsidTr="00C53490">
        <w:tc>
          <w:tcPr>
            <w:tcW w:w="1384" w:type="dxa"/>
          </w:tcPr>
          <w:p w:rsidR="00AA0BCB" w:rsidRPr="00752D32" w:rsidRDefault="00AA0BCB" w:rsidP="00C53490">
            <w:r>
              <w:t>TIVG</w:t>
            </w:r>
          </w:p>
        </w:tc>
        <w:tc>
          <w:tcPr>
            <w:tcW w:w="8116" w:type="dxa"/>
          </w:tcPr>
          <w:p w:rsidR="00AA0BCB" w:rsidRPr="00752D32" w:rsidRDefault="00AA0BCB" w:rsidP="00AA0BCB">
            <w:pPr>
              <w:jc w:val="both"/>
            </w:pPr>
            <w:r>
              <w:t>Acronimo di “</w:t>
            </w:r>
            <w:r w:rsidRPr="00AA0BCB">
              <w:t>Testo integrato delle attività di vendita al dettaglio di gas naturale e gas diversi da gas naturale distribuiti a mezzo di reti urbane</w:t>
            </w:r>
            <w:r>
              <w:t xml:space="preserve">” </w:t>
            </w:r>
            <w:r w:rsidRPr="00AA0BCB">
              <w:t>di cui all’Allegato A alla deliberazione ARG/gas 64/09</w:t>
            </w:r>
          </w:p>
        </w:tc>
      </w:tr>
      <w:tr w:rsidR="00AA0BCB" w:rsidRPr="00344CDA" w:rsidTr="00C53490">
        <w:tc>
          <w:tcPr>
            <w:tcW w:w="1384" w:type="dxa"/>
          </w:tcPr>
          <w:p w:rsidR="00AA0BCB" w:rsidRPr="00752D32" w:rsidRDefault="00AA0BCB" w:rsidP="00C53490">
            <w:r>
              <w:t>TIUC</w:t>
            </w:r>
          </w:p>
        </w:tc>
        <w:tc>
          <w:tcPr>
            <w:tcW w:w="8116" w:type="dxa"/>
          </w:tcPr>
          <w:p w:rsidR="00AA0BCB" w:rsidRPr="00752D32" w:rsidRDefault="00AA0BCB" w:rsidP="00AA0BCB">
            <w:pPr>
              <w:jc w:val="both"/>
            </w:pPr>
            <w:r>
              <w:t>Acronimo di “</w:t>
            </w:r>
            <w:r w:rsidRPr="00AA0BCB">
              <w:t>Testo integrato delle disposizioni dell’Autorità per l’Energia Elettrica il Gas e il Sistema Idrico in merito agli obblighi di separazione contabile (</w:t>
            </w:r>
            <w:proofErr w:type="spellStart"/>
            <w:r w:rsidRPr="00AA0BCB">
              <w:t>unbundling</w:t>
            </w:r>
            <w:proofErr w:type="spellEnd"/>
            <w:r w:rsidRPr="00AA0BCB">
              <w:t xml:space="preserve"> contabile) per le imprese operanti nei settori dell’energia elettrica, del gas e per i gestori del servizio idrico integrato e relativi obblighi di comunicazione</w:t>
            </w:r>
            <w:r>
              <w:t xml:space="preserve">” di cui </w:t>
            </w:r>
            <w:r w:rsidRPr="00AA0BCB">
              <w:t>all’Allegato A alla deliberazione 137/2016/R/</w:t>
            </w:r>
            <w:proofErr w:type="spellStart"/>
            <w:r w:rsidRPr="00AA0BCB">
              <w:t>com</w:t>
            </w:r>
            <w:proofErr w:type="spellEnd"/>
          </w:p>
        </w:tc>
      </w:tr>
    </w:tbl>
    <w:p w:rsidR="006A32AA" w:rsidRPr="00752D32" w:rsidRDefault="00C63ABA" w:rsidP="001D1293">
      <w:pPr>
        <w:pStyle w:val="Titolo1"/>
        <w:spacing w:after="120"/>
        <w:ind w:left="357" w:hanging="357"/>
      </w:pPr>
      <w:bookmarkStart w:id="15" w:name="_Toc521673187"/>
      <w:r w:rsidRPr="00752D32">
        <w:t>Dichiarazione dei dati</w:t>
      </w:r>
      <w:bookmarkEnd w:id="15"/>
    </w:p>
    <w:p w:rsidR="008C0C1D" w:rsidRPr="00752D32" w:rsidRDefault="00FA6117" w:rsidP="00E2780C">
      <w:pPr>
        <w:spacing w:after="240"/>
        <w:jc w:val="both"/>
      </w:pPr>
      <w:r w:rsidRPr="00752D32">
        <w:t xml:space="preserve">In questo paragrafo </w:t>
      </w:r>
      <w:r w:rsidR="001D1293" w:rsidRPr="00752D32">
        <w:t xml:space="preserve">vengono descritte le operazioni che le imprese devono effettuare per immettere correttamente i dati nel data entry di perequazione. </w:t>
      </w:r>
    </w:p>
    <w:p w:rsidR="001D1293" w:rsidRPr="00752D32" w:rsidRDefault="00382D12" w:rsidP="003E1B21">
      <w:pPr>
        <w:pStyle w:val="Titolo2"/>
        <w:numPr>
          <w:ilvl w:val="0"/>
          <w:numId w:val="5"/>
        </w:numPr>
        <w:spacing w:after="120"/>
        <w:ind w:left="851" w:hanging="567"/>
        <w:jc w:val="both"/>
      </w:pPr>
      <w:bookmarkStart w:id="16" w:name="_Toc521673188"/>
      <w:r w:rsidRPr="00752D32">
        <w:t>Accesso al data entry</w:t>
      </w:r>
      <w:bookmarkEnd w:id="16"/>
      <w:r w:rsidR="001D1293" w:rsidRPr="00752D32">
        <w:t xml:space="preserve"> </w:t>
      </w:r>
    </w:p>
    <w:p w:rsidR="00532E52" w:rsidRPr="00752D32" w:rsidRDefault="008B44E0" w:rsidP="00E2780C">
      <w:pPr>
        <w:jc w:val="both"/>
      </w:pPr>
      <w:r w:rsidRPr="00752D32">
        <w:t>Il data entry di perequazione della</w:t>
      </w:r>
      <w:r w:rsidR="00A6059E" w:rsidRPr="00752D32">
        <w:t xml:space="preserve"> CSEA</w:t>
      </w:r>
      <w:r w:rsidR="00382D12" w:rsidRPr="00752D32">
        <w:t xml:space="preserve"> è</w:t>
      </w:r>
      <w:r w:rsidR="006C0580" w:rsidRPr="00752D32">
        <w:t xml:space="preserve"> </w:t>
      </w:r>
      <w:r w:rsidR="00382D12" w:rsidRPr="00752D32">
        <w:t xml:space="preserve">raggiungibile </w:t>
      </w:r>
      <w:r w:rsidR="003155CB" w:rsidRPr="00752D32">
        <w:t>dall’apposita sezione</w:t>
      </w:r>
      <w:r w:rsidR="005C0A00" w:rsidRPr="00752D32">
        <w:t xml:space="preserve"> “Portale Perequazioni”</w:t>
      </w:r>
      <w:r w:rsidR="003155CB" w:rsidRPr="00752D32">
        <w:t xml:space="preserve"> presente s</w:t>
      </w:r>
      <w:r w:rsidR="00A6059E" w:rsidRPr="00752D32">
        <w:t>ul sito istituzionale della CSEA</w:t>
      </w:r>
      <w:r w:rsidR="003155CB" w:rsidRPr="00752D32">
        <w:t xml:space="preserve"> (</w:t>
      </w:r>
      <w:r w:rsidR="00A6059E" w:rsidRPr="00752D32">
        <w:t>www.csea.it</w:t>
      </w:r>
      <w:r w:rsidR="003155CB" w:rsidRPr="00752D32">
        <w:rPr>
          <w:rStyle w:val="Collegamentoipertestuale"/>
          <w:color w:val="auto"/>
          <w:u w:val="none"/>
        </w:rPr>
        <w:t>)</w:t>
      </w:r>
      <w:r w:rsidR="00382D12" w:rsidRPr="00752D32">
        <w:t xml:space="preserve">. </w:t>
      </w:r>
    </w:p>
    <w:p w:rsidR="00382D12" w:rsidRPr="00752D32" w:rsidRDefault="00382D12" w:rsidP="00E2780C">
      <w:pPr>
        <w:jc w:val="both"/>
      </w:pPr>
      <w:r w:rsidRPr="00752D32">
        <w:t>Dopo aver selezionato il settore desiderato (nel caso in esame</w:t>
      </w:r>
      <w:r w:rsidR="008B44E0" w:rsidRPr="00752D32">
        <w:t>:</w:t>
      </w:r>
      <w:r w:rsidR="002632A2">
        <w:t xml:space="preserve"> “RTDG</w:t>
      </w:r>
      <w:r w:rsidRPr="00752D32">
        <w:t>”), vengono richieste all’impresa le credenziali di accesso al sistema</w:t>
      </w:r>
      <w:r w:rsidR="008C0C1D" w:rsidRPr="00752D32">
        <w:t xml:space="preserve"> (</w:t>
      </w:r>
      <w:r w:rsidR="008C0C1D" w:rsidRPr="00752D32">
        <w:rPr>
          <w:i/>
        </w:rPr>
        <w:t>Username</w:t>
      </w:r>
      <w:r w:rsidR="008C0C1D" w:rsidRPr="00752D32">
        <w:t xml:space="preserve"> e </w:t>
      </w:r>
      <w:r w:rsidR="008C0C1D" w:rsidRPr="00752D32">
        <w:rPr>
          <w:i/>
        </w:rPr>
        <w:t>Password</w:t>
      </w:r>
      <w:r w:rsidR="008C0C1D" w:rsidRPr="00752D32">
        <w:t>)</w:t>
      </w:r>
      <w:r w:rsidRPr="00752D32">
        <w:t xml:space="preserve">, secondo </w:t>
      </w:r>
      <w:r w:rsidR="008B44E0" w:rsidRPr="00752D32">
        <w:t>la schermata rappresentata</w:t>
      </w:r>
      <w:r w:rsidR="008C0C1D" w:rsidRPr="00752D32">
        <w:t xml:space="preserve"> nella </w:t>
      </w:r>
      <w:r w:rsidR="008C0C1D" w:rsidRPr="00752D32">
        <w:rPr>
          <w:b/>
        </w:rPr>
        <w:t>F</w:t>
      </w:r>
      <w:r w:rsidRPr="00752D32">
        <w:rPr>
          <w:b/>
        </w:rPr>
        <w:t>ig. 1</w:t>
      </w:r>
      <w:r w:rsidRPr="00752D32">
        <w:t>.</w:t>
      </w:r>
    </w:p>
    <w:p w:rsidR="00863592" w:rsidRPr="00752D32" w:rsidRDefault="002632A2" w:rsidP="00863592">
      <w:pPr>
        <w:spacing w:after="0"/>
        <w:jc w:val="center"/>
      </w:pPr>
      <w:r w:rsidRPr="002632A2">
        <w:rPr>
          <w:noProof/>
        </w:rPr>
        <w:lastRenderedPageBreak/>
        <w:drawing>
          <wp:inline distT="0" distB="0" distL="0" distR="0" wp14:anchorId="2B9B7D8F" wp14:editId="072CAE18">
            <wp:extent cx="2638117" cy="215736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4223" t="36701" r="28767" b="24029"/>
                    <a:stretch/>
                  </pic:blipFill>
                  <pic:spPr bwMode="auto">
                    <a:xfrm>
                      <a:off x="0" y="0"/>
                      <a:ext cx="2646152" cy="2163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C1D" w:rsidRPr="00752D32" w:rsidRDefault="008C0C1D" w:rsidP="00863592">
      <w:pPr>
        <w:jc w:val="center"/>
      </w:pPr>
      <w:r w:rsidRPr="00752D32">
        <w:rPr>
          <w:b/>
        </w:rPr>
        <w:t>Figura 1</w:t>
      </w:r>
      <w:r w:rsidR="00DD3290" w:rsidRPr="00752D32">
        <w:t>:</w:t>
      </w:r>
      <w:r w:rsidRPr="00752D32">
        <w:t xml:space="preserve"> inserimento delle credenziali di accesso</w:t>
      </w:r>
    </w:p>
    <w:p w:rsidR="005041B8" w:rsidRDefault="008C0C1D" w:rsidP="002632A2">
      <w:pPr>
        <w:jc w:val="both"/>
      </w:pPr>
      <w:r w:rsidRPr="00752D32">
        <w:t>Le credenziali d’accesso in esame  son</w:t>
      </w:r>
      <w:r w:rsidR="008B44E0" w:rsidRPr="00752D32">
        <w:t xml:space="preserve">o le stesse già utilizzate dall’ </w:t>
      </w:r>
      <w:r w:rsidRPr="00752D32">
        <w:t xml:space="preserve">impresa per l’invio delle dichiarazioni delle componenti bimestrali. </w:t>
      </w:r>
      <w:r w:rsidR="000D198C" w:rsidRPr="00752D32">
        <w:t>In caso di smarrimento di</w:t>
      </w:r>
      <w:r w:rsidRPr="00752D32">
        <w:t xml:space="preserve"> </w:t>
      </w:r>
      <w:r w:rsidR="000D198C" w:rsidRPr="00752D32">
        <w:rPr>
          <w:i/>
        </w:rPr>
        <w:t>U</w:t>
      </w:r>
      <w:r w:rsidRPr="00752D32">
        <w:rPr>
          <w:i/>
        </w:rPr>
        <w:t>sername</w:t>
      </w:r>
      <w:r w:rsidRPr="00752D32">
        <w:t xml:space="preserve"> e </w:t>
      </w:r>
      <w:r w:rsidR="000D198C" w:rsidRPr="00752D32">
        <w:rPr>
          <w:i/>
        </w:rPr>
        <w:t>P</w:t>
      </w:r>
      <w:r w:rsidRPr="00752D32">
        <w:rPr>
          <w:i/>
        </w:rPr>
        <w:t>assword</w:t>
      </w:r>
      <w:r w:rsidRPr="00752D32">
        <w:t xml:space="preserve">, è necessario inviare una mail certificata </w:t>
      </w:r>
      <w:r w:rsidR="00B82738" w:rsidRPr="00752D32">
        <w:t xml:space="preserve">all’indirizzo: </w:t>
      </w:r>
      <w:hyperlink r:id="rId11" w:history="1">
        <w:r w:rsidR="00F70724" w:rsidRPr="00752D32">
          <w:rPr>
            <w:rStyle w:val="Collegamentoipertestuale"/>
          </w:rPr>
          <w:t>perequazioni@pec.csea.it</w:t>
        </w:r>
      </w:hyperlink>
      <w:r w:rsidR="00B82738" w:rsidRPr="00752D32">
        <w:t xml:space="preserve"> e </w:t>
      </w:r>
      <w:r w:rsidR="00B82738" w:rsidRPr="00BA47CF">
        <w:t xml:space="preserve">p.c. </w:t>
      </w:r>
      <w:r w:rsidR="00752D32" w:rsidRPr="00BA47CF">
        <w:t>a</w:t>
      </w:r>
      <w:r w:rsidR="00F577ED" w:rsidRPr="00BA47CF">
        <w:t xml:space="preserve">gli </w:t>
      </w:r>
      <w:r w:rsidR="00752D32" w:rsidRPr="00BA47CF">
        <w:t>indirizz</w:t>
      </w:r>
      <w:r w:rsidR="00F577ED" w:rsidRPr="00BA47CF">
        <w:t>i</w:t>
      </w:r>
      <w:r w:rsidR="00A6059E" w:rsidRPr="00BA47CF">
        <w:t>:</w:t>
      </w:r>
      <w:r w:rsidR="00F577ED" w:rsidRPr="00BA47CF">
        <w:t xml:space="preserve"> </w:t>
      </w:r>
      <w:hyperlink r:id="rId12" w:history="1">
        <w:r w:rsidR="00F577ED" w:rsidRPr="00BA47CF">
          <w:rPr>
            <w:rStyle w:val="Collegamentoipertestuale"/>
          </w:rPr>
          <w:t>giulia.pistoia@csea.it</w:t>
        </w:r>
      </w:hyperlink>
      <w:r w:rsidR="00F577ED" w:rsidRPr="00BA47CF">
        <w:t xml:space="preserve"> </w:t>
      </w:r>
      <w:r w:rsidR="00B82738" w:rsidRPr="00BA47CF">
        <w:t xml:space="preserve"> </w:t>
      </w:r>
      <w:r w:rsidR="00F577ED" w:rsidRPr="00BA47CF">
        <w:t xml:space="preserve">e </w:t>
      </w:r>
      <w:hyperlink r:id="rId13" w:history="1">
        <w:r w:rsidR="00204BF7" w:rsidRPr="00BA47CF">
          <w:rPr>
            <w:rStyle w:val="Collegamentoipertestuale"/>
          </w:rPr>
          <w:t>alberto.mengoli@csea.it</w:t>
        </w:r>
      </w:hyperlink>
      <w:r w:rsidR="000D198C" w:rsidRPr="00BA47CF">
        <w:rPr>
          <w:rStyle w:val="Collegamentoipertestuale"/>
          <w:u w:val="none"/>
        </w:rPr>
        <w:t>,</w:t>
      </w:r>
      <w:r w:rsidRPr="00BA47CF">
        <w:t xml:space="preserve"> specificando nell’oggetto “richiesta di credenziali per data entry di perequazione”.</w:t>
      </w:r>
      <w:r w:rsidR="00D57180" w:rsidRPr="00BA47CF">
        <w:t xml:space="preserve"> In seguito alla richiesta, il personale </w:t>
      </w:r>
      <w:r w:rsidR="008B44E0" w:rsidRPr="00BA47CF">
        <w:t xml:space="preserve">della </w:t>
      </w:r>
      <w:r w:rsidR="00E37AC4" w:rsidRPr="00BA47CF">
        <w:t>CSEA</w:t>
      </w:r>
      <w:r w:rsidR="00D57180" w:rsidRPr="00752D32">
        <w:t xml:space="preserve"> provvederà a inviare nuovamente le credenziali</w:t>
      </w:r>
      <w:r w:rsidR="00E22499" w:rsidRPr="00752D32">
        <w:t xml:space="preserve"> di accesso</w:t>
      </w:r>
      <w:r w:rsidR="00D57180" w:rsidRPr="00752D32">
        <w:t>.</w:t>
      </w:r>
    </w:p>
    <w:p w:rsidR="005041B8" w:rsidRPr="00752D32" w:rsidRDefault="00A5072E" w:rsidP="003E1B21">
      <w:pPr>
        <w:pStyle w:val="Titolo2"/>
        <w:numPr>
          <w:ilvl w:val="0"/>
          <w:numId w:val="5"/>
        </w:numPr>
        <w:spacing w:after="120"/>
        <w:ind w:left="851" w:hanging="567"/>
      </w:pPr>
      <w:bookmarkStart w:id="17" w:name="_Toc521673189"/>
      <w:r w:rsidRPr="00752D32">
        <w:t>Creazione</w:t>
      </w:r>
      <w:r w:rsidR="000E0303" w:rsidRPr="00752D32">
        <w:t xml:space="preserve"> </w:t>
      </w:r>
      <w:r w:rsidRPr="00752D32">
        <w:t>di una nuova dichiarazione</w:t>
      </w:r>
      <w:bookmarkEnd w:id="17"/>
      <w:r w:rsidR="005041B8" w:rsidRPr="00752D32">
        <w:t xml:space="preserve"> </w:t>
      </w:r>
    </w:p>
    <w:p w:rsidR="00C7198C" w:rsidRPr="00752D32" w:rsidRDefault="00E6764E" w:rsidP="00B750E1">
      <w:pPr>
        <w:jc w:val="both"/>
        <w:rPr>
          <w:b/>
        </w:rPr>
      </w:pPr>
      <w:r w:rsidRPr="00752D32">
        <w:t>I</w:t>
      </w:r>
      <w:r w:rsidR="000D198C" w:rsidRPr="00752D32">
        <w:t>nserite le credenziali d’</w:t>
      </w:r>
      <w:r w:rsidR="000E0303" w:rsidRPr="00752D32">
        <w:t>accesso, viene</w:t>
      </w:r>
      <w:r w:rsidR="000D198C" w:rsidRPr="00752D32">
        <w:t xml:space="preserve"> visualizzata la schermata della </w:t>
      </w:r>
      <w:r w:rsidR="00D57180" w:rsidRPr="00752D32">
        <w:rPr>
          <w:b/>
        </w:rPr>
        <w:t>F</w:t>
      </w:r>
      <w:r w:rsidR="000D198C" w:rsidRPr="00752D32">
        <w:rPr>
          <w:b/>
        </w:rPr>
        <w:t>ig. 2</w:t>
      </w:r>
      <w:r w:rsidR="00D57180" w:rsidRPr="00752D32">
        <w:rPr>
          <w:b/>
        </w:rPr>
        <w:t>.</w:t>
      </w:r>
    </w:p>
    <w:p w:rsidR="006906F8" w:rsidRPr="00752D32" w:rsidRDefault="001C351E" w:rsidP="00863592">
      <w:pPr>
        <w:jc w:val="center"/>
      </w:pPr>
      <w:r w:rsidRPr="00752D32"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07E3988" wp14:editId="5571C250">
                <wp:simplePos x="0" y="0"/>
                <wp:positionH relativeFrom="column">
                  <wp:posOffset>5086350</wp:posOffset>
                </wp:positionH>
                <wp:positionV relativeFrom="paragraph">
                  <wp:posOffset>1421462</wp:posOffset>
                </wp:positionV>
                <wp:extent cx="702310" cy="604520"/>
                <wp:effectExtent l="0" t="0" r="21590" b="24130"/>
                <wp:wrapNone/>
                <wp:docPr id="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604520"/>
                          <a:chOff x="9450" y="6637"/>
                          <a:chExt cx="1106" cy="952"/>
                        </a:xfrm>
                      </wpg:grpSpPr>
                      <wps:wsp>
                        <wps:cNvPr id="11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9450" y="6637"/>
                            <a:ext cx="1106" cy="4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3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03" y="7177"/>
                            <a:ext cx="0" cy="41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400.5pt;margin-top:111.95pt;width:55.3pt;height:47.6pt;z-index:251655680" coordorigin="9450,6637" coordsize="1106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">
                <v:roundrect id="AutoShape 2" o:spid="_x0000_s1027" style="position:absolute;left:9450;top:6637;width:1106;height:47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VLqcEA&#10;AADbAAAADwAAAGRycy9kb3ducmV2LnhtbERPTWvCQBC9F/wPywi91U1KKZK6CSKklIIHo+J1yI7Z&#10;0OxsyK5J+u+7BcHbPN7nbIrZdmKkwbeOFaSrBARx7XTLjYLTsXxZg/ABWWPnmBT8kociXzxtMNNu&#10;4gONVWhEDGGfoQITQp9J6WtDFv3K9cSRu7rBYohwaKQecIrhtpOvSfIuLbYcGwz2tDNU/1Q3q+DC&#10;h2q/v07mu7yNFD7f0rY6l0o9L+ftB4hAc3iI7+4vHeen8P9LPED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lS6nBAAAA2wAAAA8AAAAAAAAAAAAAAAAAmAIAAGRycy9kb3du&#10;cmV2LnhtbFBLBQYAAAAABAAEAPUAAACGAwAAAAA=&#10;" strokecolor="red" strokeweight="1.5pt">
                  <v:fill opacity="0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8" type="#_x0000_t32" style="position:absolute;left:10003;top:7177;width:0;height:4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dQIMEAAADbAAAADwAAAGRycy9kb3ducmV2LnhtbERPTYvCMBC9C/6HMIIXWVNd0KUaZVlQ&#10;BFHQ3Yu3oRmbYjMpSdT6782C4G0e73Pmy9bW4kY+VI4VjIYZCOLC6YpLBX+/q48vECEia6wdk4IH&#10;BVguup055trd+UC3YyxFCuGQowITY5NLGQpDFsPQNcSJOztvMSboS6k93lO4reU4yybSYsWpwWBD&#10;P4aKy/FqFawfu43fNtlpdB7QxVSD6bbcT5Xq99rvGYhIbXyLX+6NTvM/4f+XdI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d1AgwQAAANsAAAAPAAAAAAAAAAAAAAAA&#10;AKECAABkcnMvZG93bnJldi54bWxQSwUGAAAAAAQABAD5AAAAjwMAAAAA&#10;" strokecolor="red" strokeweight="1.5pt">
                  <v:stroke endarrow="block"/>
                </v:shape>
              </v:group>
            </w:pict>
          </mc:Fallback>
        </mc:AlternateContent>
      </w:r>
      <w:r w:rsidR="002014C7" w:rsidRPr="00752D32">
        <w:rPr>
          <w:noProof/>
        </w:rPr>
        <w:drawing>
          <wp:inline distT="0" distB="0" distL="0" distR="0" wp14:anchorId="083861D7" wp14:editId="760E225C">
            <wp:extent cx="5917822" cy="2297927"/>
            <wp:effectExtent l="19050" t="19050" r="26035" b="266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475" t="23036" r="14369" b="40486"/>
                    <a:stretch/>
                  </pic:blipFill>
                  <pic:spPr bwMode="auto">
                    <a:xfrm>
                      <a:off x="0" y="0"/>
                      <a:ext cx="5913443" cy="22962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06F8" w:rsidRPr="00752D32">
        <w:rPr>
          <w:b/>
        </w:rPr>
        <w:t>Figura 2</w:t>
      </w:r>
      <w:r w:rsidR="006906F8" w:rsidRPr="00752D32">
        <w:t>:</w:t>
      </w:r>
      <w:r w:rsidR="00DD3290" w:rsidRPr="00752D32">
        <w:t xml:space="preserve"> creazione di una nuova dichiarazione e</w:t>
      </w:r>
      <w:r w:rsidR="006906F8" w:rsidRPr="00752D32">
        <w:t xml:space="preserve"> visualizzazione delle dichiarazioni esistenti</w:t>
      </w:r>
    </w:p>
    <w:p w:rsidR="002450C7" w:rsidRDefault="002450C7" w:rsidP="0071520C">
      <w:pPr>
        <w:jc w:val="both"/>
      </w:pPr>
    </w:p>
    <w:p w:rsidR="00E22499" w:rsidRPr="00752D32" w:rsidRDefault="00E22499" w:rsidP="0071520C">
      <w:pPr>
        <w:jc w:val="both"/>
      </w:pPr>
      <w:r w:rsidRPr="00752D32">
        <w:lastRenderedPageBreak/>
        <w:t>La schermata contiene due diversi riquadri:</w:t>
      </w:r>
    </w:p>
    <w:p w:rsidR="00E22499" w:rsidRPr="00752D32" w:rsidRDefault="006906F8" w:rsidP="003E1B21">
      <w:pPr>
        <w:pStyle w:val="Paragrafoelenco"/>
        <w:numPr>
          <w:ilvl w:val="0"/>
          <w:numId w:val="6"/>
        </w:numPr>
        <w:ind w:left="425" w:hanging="425"/>
        <w:contextualSpacing w:val="0"/>
        <w:jc w:val="both"/>
      </w:pPr>
      <w:r w:rsidRPr="00752D32">
        <w:t>Il riquadro “</w:t>
      </w:r>
      <w:r w:rsidRPr="00752D32">
        <w:rPr>
          <w:i/>
        </w:rPr>
        <w:t>Inserisci Perequazione</w:t>
      </w:r>
      <w:r w:rsidRPr="00752D32">
        <w:t>” consente all’utente di generare una nuova dichiarazione di com</w:t>
      </w:r>
      <w:r w:rsidR="00AB1EC4" w:rsidRPr="00752D32">
        <w:t>petenza di un determinato anno</w:t>
      </w:r>
      <w:r w:rsidR="00E6764E" w:rsidRPr="00752D32">
        <w:t>. S</w:t>
      </w:r>
      <w:r w:rsidRPr="00752D32">
        <w:t>elezionat</w:t>
      </w:r>
      <w:r w:rsidR="00E6764E" w:rsidRPr="00752D32">
        <w:t>i</w:t>
      </w:r>
      <w:r w:rsidRPr="00752D32">
        <w:t xml:space="preserve"> il tipo di perequazione (nel caso in esame:  RTDG) </w:t>
      </w:r>
      <w:r w:rsidR="000E0303" w:rsidRPr="00752D32">
        <w:t xml:space="preserve">e </w:t>
      </w:r>
      <w:r w:rsidR="00B31F8E" w:rsidRPr="00752D32">
        <w:t>l’</w:t>
      </w:r>
      <w:r w:rsidRPr="00752D32">
        <w:t xml:space="preserve">anno di </w:t>
      </w:r>
      <w:r w:rsidR="000E0303" w:rsidRPr="00752D32">
        <w:t>validità</w:t>
      </w:r>
      <w:r w:rsidR="00752D32">
        <w:t xml:space="preserve"> (nel caso in esame: 201</w:t>
      </w:r>
      <w:r w:rsidR="00F577ED">
        <w:t>7</w:t>
      </w:r>
      <w:r w:rsidR="00752D32">
        <w:t>)</w:t>
      </w:r>
      <w:r w:rsidRPr="00752D32">
        <w:t>, cliccando sul tasto “crea”</w:t>
      </w:r>
      <w:r w:rsidR="00FD4CF0" w:rsidRPr="00752D32">
        <w:t xml:space="preserve"> verrà</w:t>
      </w:r>
      <w:r w:rsidRPr="00752D32">
        <w:t xml:space="preserve"> consentito di inserire i dati</w:t>
      </w:r>
      <w:r w:rsidR="00B31F8E" w:rsidRPr="00752D32">
        <w:t xml:space="preserve"> di una nuova dichiarazione</w:t>
      </w:r>
      <w:r w:rsidRPr="00752D32">
        <w:t xml:space="preserve"> </w:t>
      </w:r>
      <w:r w:rsidR="00E22499" w:rsidRPr="00752D32">
        <w:t xml:space="preserve"> </w:t>
      </w:r>
      <w:r w:rsidR="00A06661" w:rsidRPr="00752D32">
        <w:t xml:space="preserve">(vedi </w:t>
      </w:r>
      <w:r w:rsidR="00E22499" w:rsidRPr="00752D32">
        <w:t>paragrafo successivo</w:t>
      </w:r>
      <w:r w:rsidR="00A06661" w:rsidRPr="00752D32">
        <w:t>)</w:t>
      </w:r>
      <w:r w:rsidR="00E22499" w:rsidRPr="00752D32">
        <w:t>.</w:t>
      </w:r>
    </w:p>
    <w:p w:rsidR="006906F8" w:rsidRPr="00752D32" w:rsidRDefault="006906F8" w:rsidP="003E1B21">
      <w:pPr>
        <w:pStyle w:val="Paragrafoelenco"/>
        <w:numPr>
          <w:ilvl w:val="0"/>
          <w:numId w:val="6"/>
        </w:numPr>
        <w:ind w:left="426" w:hanging="426"/>
        <w:jc w:val="both"/>
      </w:pPr>
      <w:r w:rsidRPr="00752D32">
        <w:t>Il riquadro “</w:t>
      </w:r>
      <w:r w:rsidRPr="00752D32">
        <w:rPr>
          <w:i/>
        </w:rPr>
        <w:t>Ricerca Perequazioni</w:t>
      </w:r>
      <w:r w:rsidRPr="00752D32">
        <w:t>” consente di visualizzare lo storico delle perequazioni inviate</w:t>
      </w:r>
      <w:r w:rsidR="009C6183" w:rsidRPr="00752D32">
        <w:t xml:space="preserve"> per</w:t>
      </w:r>
      <w:r w:rsidR="00B31F8E" w:rsidRPr="00752D32">
        <w:t xml:space="preserve"> ciascun</w:t>
      </w:r>
      <w:r w:rsidR="009C6183" w:rsidRPr="00752D32">
        <w:t xml:space="preserve"> anno di </w:t>
      </w:r>
      <w:r w:rsidR="00B31F8E" w:rsidRPr="00752D32">
        <w:t>validità, nonché l</w:t>
      </w:r>
      <w:r w:rsidR="00E22499" w:rsidRPr="00752D32">
        <w:t>a</w:t>
      </w:r>
      <w:r w:rsidR="009C6183" w:rsidRPr="00752D32">
        <w:t xml:space="preserve"> dichiarazione </w:t>
      </w:r>
      <w:r w:rsidR="00B31F8E" w:rsidRPr="00752D32">
        <w:t>in fase di compilazione</w:t>
      </w:r>
      <w:r w:rsidR="00E22499" w:rsidRPr="00752D32">
        <w:t xml:space="preserve"> (nella Fig. 2, a titolo di esempio, </w:t>
      </w:r>
      <w:r w:rsidR="007C37EC" w:rsidRPr="00752D32">
        <w:t>per l’azienda “</w:t>
      </w:r>
      <w:r w:rsidR="007C37EC" w:rsidRPr="00752D32">
        <w:rPr>
          <w:i/>
        </w:rPr>
        <w:t>Test Perequazioni</w:t>
      </w:r>
      <w:r w:rsidR="007C37EC" w:rsidRPr="00752D32">
        <w:t xml:space="preserve">” </w:t>
      </w:r>
      <w:r w:rsidR="00E22499" w:rsidRPr="00752D32">
        <w:t>è stata riportata una sola dichiarazione).</w:t>
      </w:r>
      <w:r w:rsidR="00B31F8E" w:rsidRPr="00752D32">
        <w:t xml:space="preserve"> </w:t>
      </w:r>
    </w:p>
    <w:p w:rsidR="00DD3290" w:rsidRPr="00752D32" w:rsidRDefault="00DD3290" w:rsidP="007C611E">
      <w:pPr>
        <w:jc w:val="both"/>
      </w:pPr>
      <w:r w:rsidRPr="00752D32">
        <w:t xml:space="preserve">Non è possibile generare contemporaneamente più di una dichiarazione </w:t>
      </w:r>
      <w:r w:rsidR="00E6764E" w:rsidRPr="00752D32">
        <w:t>riferita all’</w:t>
      </w:r>
      <w:r w:rsidRPr="00752D32">
        <w:t>anno “</w:t>
      </w:r>
      <w:r w:rsidRPr="00752D32">
        <w:rPr>
          <w:i/>
        </w:rPr>
        <w:t>t</w:t>
      </w:r>
      <w:r w:rsidRPr="00752D32">
        <w:t>”.</w:t>
      </w:r>
    </w:p>
    <w:p w:rsidR="00D412D9" w:rsidRPr="00752D32" w:rsidRDefault="00AB1EC4" w:rsidP="0071520C">
      <w:pPr>
        <w:jc w:val="both"/>
      </w:pPr>
      <w:r w:rsidRPr="00752D32">
        <w:t>Le operazi</w:t>
      </w:r>
      <w:r w:rsidR="00BC48AB" w:rsidRPr="00752D32">
        <w:t>oni possibili sulle dichiarazioni esistenti</w:t>
      </w:r>
      <w:r w:rsidRPr="00752D32">
        <w:t xml:space="preserve"> vengono identificate dalle icone rappresentate nella colonna “</w:t>
      </w:r>
      <w:r w:rsidRPr="00752D32">
        <w:rPr>
          <w:i/>
        </w:rPr>
        <w:t>operazioni</w:t>
      </w:r>
      <w:r w:rsidRPr="00752D32">
        <w:t>” evidenziata</w:t>
      </w:r>
      <w:r w:rsidR="000470F6" w:rsidRPr="00752D32">
        <w:t xml:space="preserve"> in rosso</w:t>
      </w:r>
      <w:r w:rsidR="00065250" w:rsidRPr="00752D32">
        <w:t xml:space="preserve"> </w:t>
      </w:r>
      <w:r w:rsidRPr="00752D32">
        <w:t>n</w:t>
      </w:r>
      <w:r w:rsidR="00065250" w:rsidRPr="00752D32">
        <w:t>ella</w:t>
      </w:r>
      <w:r w:rsidRPr="00752D32">
        <w:t xml:space="preserve"> Fig. 2. </w:t>
      </w:r>
    </w:p>
    <w:p w:rsidR="00752D32" w:rsidRDefault="00D412D9" w:rsidP="00D412D9">
      <w:pPr>
        <w:jc w:val="both"/>
      </w:pPr>
      <w:r w:rsidRPr="00752D32">
        <w:t>Nella tabella 1 che segue</w:t>
      </w:r>
      <w:r w:rsidR="00DD3290" w:rsidRPr="00752D32">
        <w:t>,</w:t>
      </w:r>
      <w:r w:rsidRPr="00752D32">
        <w:t xml:space="preserve"> </w:t>
      </w:r>
      <w:r w:rsidR="00FC7AB2" w:rsidRPr="00752D32">
        <w:t xml:space="preserve">vengono riportate le icone che possono comparire, a seconda dello stato di </w:t>
      </w:r>
      <w:r w:rsidR="00EC6948" w:rsidRPr="00752D32">
        <w:t>avanzamento della dichiarazione:</w:t>
      </w:r>
    </w:p>
    <w:p w:rsidR="00AA0BCB" w:rsidRPr="0094743C" w:rsidRDefault="00AA0BCB" w:rsidP="00D412D9">
      <w:pPr>
        <w:jc w:val="both"/>
      </w:pP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8116"/>
      </w:tblGrid>
      <w:tr w:rsidR="00D412D9" w:rsidRPr="00752D32" w:rsidTr="00873E47">
        <w:tc>
          <w:tcPr>
            <w:tcW w:w="1276" w:type="dxa"/>
          </w:tcPr>
          <w:p w:rsidR="00D412D9" w:rsidRPr="00752D32" w:rsidRDefault="00D412D9" w:rsidP="00D412D9">
            <w:pPr>
              <w:jc w:val="center"/>
              <w:rPr>
                <w:i/>
              </w:rPr>
            </w:pPr>
            <w:r w:rsidRPr="00752D32">
              <w:rPr>
                <w:i/>
              </w:rPr>
              <w:t>Simbolo</w:t>
            </w:r>
          </w:p>
        </w:tc>
        <w:tc>
          <w:tcPr>
            <w:tcW w:w="8116" w:type="dxa"/>
          </w:tcPr>
          <w:p w:rsidR="00D412D9" w:rsidRPr="00752D32" w:rsidRDefault="00D412D9" w:rsidP="00D412D9">
            <w:pPr>
              <w:jc w:val="center"/>
              <w:rPr>
                <w:i/>
              </w:rPr>
            </w:pPr>
            <w:r w:rsidRPr="00752D32">
              <w:rPr>
                <w:i/>
              </w:rPr>
              <w:t>Descrizione</w:t>
            </w:r>
          </w:p>
        </w:tc>
      </w:tr>
      <w:tr w:rsidR="00D412D9" w:rsidRPr="00752D32" w:rsidTr="00873E47">
        <w:trPr>
          <w:trHeight w:val="716"/>
        </w:trPr>
        <w:tc>
          <w:tcPr>
            <w:tcW w:w="1276" w:type="dxa"/>
          </w:tcPr>
          <w:p w:rsidR="00D412D9" w:rsidRPr="00752D32" w:rsidRDefault="00D412D9" w:rsidP="00FA5A3E">
            <w:r w:rsidRPr="00752D32">
              <w:rPr>
                <w:noProof/>
              </w:rPr>
              <w:drawing>
                <wp:anchor distT="0" distB="0" distL="114300" distR="114300" simplePos="0" relativeHeight="251647488" behindDoc="1" locked="0" layoutInCell="1" allowOverlap="1" wp14:anchorId="2AF376C9" wp14:editId="5920B870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191135</wp:posOffset>
                  </wp:positionV>
                  <wp:extent cx="348615" cy="342900"/>
                  <wp:effectExtent l="0" t="0" r="0" b="0"/>
                  <wp:wrapThrough wrapText="bothSides">
                    <wp:wrapPolygon edited="0">
                      <wp:start x="0" y="0"/>
                      <wp:lineTo x="0" y="20400"/>
                      <wp:lineTo x="20066" y="20400"/>
                      <wp:lineTo x="20066" y="0"/>
                      <wp:lineTo x="0" y="0"/>
                    </wp:wrapPolygon>
                  </wp:wrapThrough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52" t="31912" r="21986" b="65924"/>
                          <a:stretch/>
                        </pic:blipFill>
                        <pic:spPr bwMode="auto">
                          <a:xfrm>
                            <a:off x="0" y="0"/>
                            <a:ext cx="348615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6" w:type="dxa"/>
          </w:tcPr>
          <w:p w:rsidR="00D412D9" w:rsidRPr="00752D32" w:rsidRDefault="00D412D9" w:rsidP="00DD3290">
            <w:pPr>
              <w:jc w:val="both"/>
            </w:pPr>
            <w:r w:rsidRPr="00752D32">
              <w:t xml:space="preserve">Cliccando questo tasto, viene consentito all’operatore dell’impresa di editare, e quindi modificare, </w:t>
            </w:r>
            <w:r w:rsidR="00DD3290" w:rsidRPr="00752D32">
              <w:t xml:space="preserve">i dati di </w:t>
            </w:r>
            <w:r w:rsidRPr="00752D32">
              <w:t>una dichiarazione esistente, già salvata, ma non ancora firmata digitalmente</w:t>
            </w:r>
          </w:p>
        </w:tc>
      </w:tr>
      <w:tr w:rsidR="00D412D9" w:rsidRPr="00752D32" w:rsidTr="00873E47">
        <w:tc>
          <w:tcPr>
            <w:tcW w:w="1276" w:type="dxa"/>
          </w:tcPr>
          <w:p w:rsidR="00D412D9" w:rsidRPr="00752D32" w:rsidRDefault="00D412D9" w:rsidP="00FA5A3E">
            <w:r w:rsidRPr="00752D32">
              <w:rPr>
                <w:noProof/>
              </w:rPr>
              <w:drawing>
                <wp:anchor distT="0" distB="0" distL="114300" distR="114300" simplePos="0" relativeHeight="251648512" behindDoc="1" locked="0" layoutInCell="1" allowOverlap="1" wp14:anchorId="57507C19" wp14:editId="45B5BC00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50800</wp:posOffset>
                  </wp:positionV>
                  <wp:extent cx="293370" cy="436245"/>
                  <wp:effectExtent l="0" t="0" r="0" b="0"/>
                  <wp:wrapThrough wrapText="bothSides">
                    <wp:wrapPolygon edited="0">
                      <wp:start x="0" y="0"/>
                      <wp:lineTo x="0" y="20751"/>
                      <wp:lineTo x="19636" y="20751"/>
                      <wp:lineTo x="19636" y="0"/>
                      <wp:lineTo x="0" y="0"/>
                    </wp:wrapPolygon>
                  </wp:wrapThrough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14" t="31500" r="20594" b="65924"/>
                          <a:stretch/>
                        </pic:blipFill>
                        <pic:spPr bwMode="auto">
                          <a:xfrm>
                            <a:off x="0" y="0"/>
                            <a:ext cx="293370" cy="43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6" w:type="dxa"/>
          </w:tcPr>
          <w:p w:rsidR="00D412D9" w:rsidRPr="00752D32" w:rsidRDefault="00D412D9" w:rsidP="00DD3290">
            <w:pPr>
              <w:jc w:val="both"/>
            </w:pPr>
            <w:r w:rsidRPr="00752D32">
              <w:t xml:space="preserve">Cliccando questo tasto, </w:t>
            </w:r>
            <w:r w:rsidR="00DD3290" w:rsidRPr="00752D32">
              <w:t xml:space="preserve">la dichiarazione </w:t>
            </w:r>
            <w:r w:rsidRPr="00752D32">
              <w:t>viene firmata digitalmente. Dopo la firma, non verrà consentito all’impresa di modificare i dati</w:t>
            </w:r>
            <w:r w:rsidR="00532E52" w:rsidRPr="00752D32">
              <w:t>. La firma della dichiarazione deve essere eseguita dopo la generazione del documento riepilogativo dei dati inseriti in formato pdf</w:t>
            </w:r>
          </w:p>
        </w:tc>
      </w:tr>
      <w:tr w:rsidR="00D412D9" w:rsidRPr="00752D32" w:rsidTr="00873E47">
        <w:tc>
          <w:tcPr>
            <w:tcW w:w="1276" w:type="dxa"/>
          </w:tcPr>
          <w:p w:rsidR="00D412D9" w:rsidRPr="00752D32" w:rsidRDefault="00D412D9" w:rsidP="00FA5A3E">
            <w:pPr>
              <w:rPr>
                <w:noProof/>
              </w:rPr>
            </w:pPr>
            <w:r w:rsidRPr="00752D32">
              <w:rPr>
                <w:noProof/>
              </w:rPr>
              <w:drawing>
                <wp:anchor distT="0" distB="0" distL="114300" distR="114300" simplePos="0" relativeHeight="251649536" behindDoc="1" locked="0" layoutInCell="1" allowOverlap="1" wp14:anchorId="67FA1B92" wp14:editId="0100AC80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50800</wp:posOffset>
                  </wp:positionV>
                  <wp:extent cx="293370" cy="324485"/>
                  <wp:effectExtent l="0" t="0" r="0" b="0"/>
                  <wp:wrapThrough wrapText="bothSides">
                    <wp:wrapPolygon edited="0">
                      <wp:start x="0" y="0"/>
                      <wp:lineTo x="0" y="20290"/>
                      <wp:lineTo x="19636" y="20290"/>
                      <wp:lineTo x="19636" y="0"/>
                      <wp:lineTo x="0" y="0"/>
                    </wp:wrapPolygon>
                  </wp:wrapThrough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57" t="31975" r="19021" b="65924"/>
                          <a:stretch/>
                        </pic:blipFill>
                        <pic:spPr bwMode="auto">
                          <a:xfrm>
                            <a:off x="0" y="0"/>
                            <a:ext cx="293370" cy="32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6" w:type="dxa"/>
          </w:tcPr>
          <w:p w:rsidR="00D412D9" w:rsidRPr="00752D32" w:rsidRDefault="00D412D9" w:rsidP="00DD3290">
            <w:pPr>
              <w:jc w:val="both"/>
            </w:pPr>
            <w:r w:rsidRPr="00752D32">
              <w:t>Cliccando su questo tasto, il sistema procede alla generazione di un documento in formato pdf, riepilogativo di tutti i dati inseriti da parte dell’impresa</w:t>
            </w:r>
          </w:p>
        </w:tc>
      </w:tr>
      <w:tr w:rsidR="00D412D9" w:rsidRPr="00344CDA" w:rsidTr="00873E47">
        <w:trPr>
          <w:trHeight w:val="762"/>
        </w:trPr>
        <w:tc>
          <w:tcPr>
            <w:tcW w:w="1276" w:type="dxa"/>
          </w:tcPr>
          <w:p w:rsidR="00D412D9" w:rsidRPr="00752D32" w:rsidRDefault="00D412D9" w:rsidP="00D412D9">
            <w:pPr>
              <w:tabs>
                <w:tab w:val="left" w:pos="622"/>
              </w:tabs>
              <w:rPr>
                <w:noProof/>
              </w:rPr>
            </w:pPr>
            <w:r w:rsidRPr="00752D32">
              <w:rPr>
                <w:noProof/>
              </w:rPr>
              <w:drawing>
                <wp:anchor distT="0" distB="0" distL="114300" distR="114300" simplePos="0" relativeHeight="251650560" behindDoc="1" locked="0" layoutInCell="1" allowOverlap="1" wp14:anchorId="11E652AA" wp14:editId="4BFE0505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93980</wp:posOffset>
                  </wp:positionV>
                  <wp:extent cx="318135" cy="309245"/>
                  <wp:effectExtent l="0" t="0" r="0" b="0"/>
                  <wp:wrapThrough wrapText="bothSides">
                    <wp:wrapPolygon edited="0">
                      <wp:start x="0" y="0"/>
                      <wp:lineTo x="0" y="19959"/>
                      <wp:lineTo x="20695" y="19959"/>
                      <wp:lineTo x="20695" y="0"/>
                      <wp:lineTo x="0" y="0"/>
                    </wp:wrapPolygon>
                  </wp:wrapThrough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53" t="31995" r="17331" b="65924"/>
                          <a:stretch/>
                        </pic:blipFill>
                        <pic:spPr bwMode="auto">
                          <a:xfrm>
                            <a:off x="0" y="0"/>
                            <a:ext cx="318135" cy="30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2D32">
              <w:rPr>
                <w:noProof/>
              </w:rPr>
              <w:tab/>
            </w:r>
          </w:p>
        </w:tc>
        <w:tc>
          <w:tcPr>
            <w:tcW w:w="8116" w:type="dxa"/>
          </w:tcPr>
          <w:p w:rsidR="00D412D9" w:rsidRPr="00752D32" w:rsidRDefault="00D412D9" w:rsidP="00DD3290">
            <w:pPr>
              <w:jc w:val="both"/>
            </w:pPr>
            <w:r w:rsidRPr="00752D32">
              <w:t>Cliccando su questo tanto, il sistema consente all’impresa di scaricare il file pdf precedentemente generato, riepilogativo dei dati da essa inseriti</w:t>
            </w:r>
          </w:p>
        </w:tc>
      </w:tr>
    </w:tbl>
    <w:p w:rsidR="00873E47" w:rsidRDefault="00D412D9" w:rsidP="0094743C">
      <w:pPr>
        <w:jc w:val="center"/>
      </w:pPr>
      <w:r w:rsidRPr="00752D32">
        <w:rPr>
          <w:b/>
        </w:rPr>
        <w:t xml:space="preserve">Tabella 1: </w:t>
      </w:r>
      <w:r w:rsidR="00DD3290" w:rsidRPr="00752D32">
        <w:t xml:space="preserve">operazioni </w:t>
      </w:r>
      <w:r w:rsidRPr="00752D32">
        <w:t>possibili nelle dichiarazioni</w:t>
      </w:r>
    </w:p>
    <w:p w:rsidR="00FD1CDD" w:rsidRPr="0094743C" w:rsidRDefault="00DD3290" w:rsidP="003E1B21">
      <w:pPr>
        <w:pStyle w:val="Titolo2"/>
        <w:numPr>
          <w:ilvl w:val="0"/>
          <w:numId w:val="5"/>
        </w:numPr>
        <w:spacing w:after="120"/>
        <w:ind w:left="851" w:hanging="567"/>
      </w:pPr>
      <w:bookmarkStart w:id="18" w:name="_Toc521673190"/>
      <w:r w:rsidRPr="0094743C">
        <w:lastRenderedPageBreak/>
        <w:t>Compilazione delle maschere</w:t>
      </w:r>
      <w:bookmarkEnd w:id="18"/>
    </w:p>
    <w:p w:rsidR="00A06661" w:rsidRPr="0094743C" w:rsidRDefault="00A35208" w:rsidP="00E2780C">
      <w:pPr>
        <w:jc w:val="both"/>
      </w:pPr>
      <w:r w:rsidRPr="0094743C">
        <w:t>Una volta i</w:t>
      </w:r>
      <w:r w:rsidR="00C7198C" w:rsidRPr="0094743C">
        <w:t>nserita</w:t>
      </w:r>
      <w:r w:rsidR="00912C4A" w:rsidRPr="0094743C">
        <w:t xml:space="preserve"> una nuova dichiarazione,</w:t>
      </w:r>
      <w:r w:rsidRPr="0094743C">
        <w:t xml:space="preserve"> con riferimento all’anno di pere</w:t>
      </w:r>
      <w:r w:rsidR="0094743C" w:rsidRPr="0094743C">
        <w:t>quazione 201</w:t>
      </w:r>
      <w:r w:rsidR="00F577ED">
        <w:t>7</w:t>
      </w:r>
      <w:r w:rsidRPr="0094743C">
        <w:t>,</w:t>
      </w:r>
      <w:r w:rsidR="00912C4A" w:rsidRPr="0094743C">
        <w:t xml:space="preserve"> </w:t>
      </w:r>
      <w:r w:rsidR="00C7198C" w:rsidRPr="0094743C">
        <w:t xml:space="preserve">automaticamente </w:t>
      </w:r>
      <w:r w:rsidR="00912C4A" w:rsidRPr="0094743C">
        <w:t>compare all’</w:t>
      </w:r>
      <w:r w:rsidR="00C7198C" w:rsidRPr="0094743C">
        <w:t>utente la schermata di</w:t>
      </w:r>
      <w:r w:rsidR="00912C4A" w:rsidRPr="0094743C">
        <w:t xml:space="preserve"> </w:t>
      </w:r>
      <w:r w:rsidR="00912C4A" w:rsidRPr="0094743C">
        <w:rPr>
          <w:b/>
        </w:rPr>
        <w:t>Fig. 3</w:t>
      </w:r>
      <w:r w:rsidR="00912C4A" w:rsidRPr="0094743C">
        <w:t>.</w:t>
      </w:r>
    </w:p>
    <w:p w:rsidR="00532E52" w:rsidRPr="00EC2D7B" w:rsidRDefault="00532E52" w:rsidP="00E2780C">
      <w:pPr>
        <w:jc w:val="both"/>
      </w:pPr>
      <w:r w:rsidRPr="00EC2D7B">
        <w:t xml:space="preserve">Prima di procedere con la descrizione delle singole maschere, occorre premettere che, per ciascuna di esse, sono state predisposte delle apposite </w:t>
      </w:r>
      <w:r w:rsidRPr="00EC2D7B">
        <w:rPr>
          <w:b/>
          <w:u w:val="single"/>
        </w:rPr>
        <w:t>info</w:t>
      </w:r>
      <w:r w:rsidRPr="00EC2D7B">
        <w:t xml:space="preserve"> (contrassegnate dall’icona</w:t>
      </w:r>
      <w:r w:rsidR="00C4046A" w:rsidRPr="00EC2D7B">
        <w:t xml:space="preserve"> </w:t>
      </w:r>
      <w:r w:rsidRPr="00EC2D7B">
        <w:t xml:space="preserve"> </w:t>
      </w:r>
      <w:r w:rsidR="00C4046A" w:rsidRPr="00EC2D7B">
        <w:rPr>
          <w:noProof/>
        </w:rPr>
        <w:drawing>
          <wp:inline distT="0" distB="0" distL="0" distR="0" wp14:anchorId="6036FA5E" wp14:editId="382FE355">
            <wp:extent cx="182880" cy="154940"/>
            <wp:effectExtent l="0" t="0" r="7620" b="0"/>
            <wp:docPr id="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 rotWithShape="1">
                    <a:blip r:embed="rId16"/>
                    <a:srcRect l="81383" t="54266" r="16866" b="43877"/>
                    <a:stretch/>
                  </pic:blipFill>
                  <pic:spPr bwMode="auto">
                    <a:xfrm>
                      <a:off x="0" y="0"/>
                      <a:ext cx="182880" cy="15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2D7B">
        <w:t xml:space="preserve"> , posizionata in alto a destra di ciascun riquadro), con lo scopo di guidare l’impresa distributrice durante la compilazione della dichiarazione. </w:t>
      </w:r>
    </w:p>
    <w:p w:rsidR="00912C4A" w:rsidRPr="00EC2D7B" w:rsidRDefault="00912C4A" w:rsidP="00E2780C">
      <w:pPr>
        <w:jc w:val="both"/>
      </w:pPr>
      <w:r w:rsidRPr="00EC2D7B">
        <w:t xml:space="preserve">La schermata </w:t>
      </w:r>
      <w:r w:rsidR="00B34BDA" w:rsidRPr="00EC2D7B">
        <w:t xml:space="preserve">riportata nelle Figura 3 </w:t>
      </w:r>
      <w:r w:rsidR="00D3429B" w:rsidRPr="00EC2D7B">
        <w:t xml:space="preserve">contiene sei </w:t>
      </w:r>
      <w:r w:rsidRPr="00EC2D7B">
        <w:t>diversi riquadr</w:t>
      </w:r>
      <w:r w:rsidR="00C7198C" w:rsidRPr="00EC2D7B">
        <w:t>i</w:t>
      </w:r>
      <w:r w:rsidRPr="00EC2D7B">
        <w:t>:</w:t>
      </w:r>
    </w:p>
    <w:p w:rsidR="00912C4A" w:rsidRPr="00EC2D7B" w:rsidRDefault="00912C4A" w:rsidP="003E1B21">
      <w:pPr>
        <w:pStyle w:val="Paragrafoelenco"/>
        <w:numPr>
          <w:ilvl w:val="0"/>
          <w:numId w:val="7"/>
        </w:numPr>
        <w:jc w:val="both"/>
        <w:rPr>
          <w:i/>
        </w:rPr>
      </w:pPr>
      <w:r w:rsidRPr="00EC2D7B">
        <w:rPr>
          <w:i/>
        </w:rPr>
        <w:t>Anagrafica;</w:t>
      </w:r>
    </w:p>
    <w:p w:rsidR="00912C4A" w:rsidRPr="00EC2D7B" w:rsidRDefault="00980F40" w:rsidP="003E1B21">
      <w:pPr>
        <w:pStyle w:val="Paragrafoelenco"/>
        <w:numPr>
          <w:ilvl w:val="0"/>
          <w:numId w:val="7"/>
        </w:numPr>
        <w:jc w:val="both"/>
        <w:rPr>
          <w:i/>
        </w:rPr>
      </w:pPr>
      <w:r w:rsidRPr="00EC2D7B">
        <w:rPr>
          <w:i/>
        </w:rPr>
        <w:t>Località;</w:t>
      </w:r>
    </w:p>
    <w:p w:rsidR="00980F40" w:rsidRPr="00EC2D7B" w:rsidRDefault="00980F40" w:rsidP="003E1B21">
      <w:pPr>
        <w:pStyle w:val="Paragrafoelenco"/>
        <w:numPr>
          <w:ilvl w:val="0"/>
          <w:numId w:val="7"/>
        </w:numPr>
        <w:jc w:val="both"/>
        <w:rPr>
          <w:i/>
        </w:rPr>
      </w:pPr>
      <w:r w:rsidRPr="00EC2D7B">
        <w:rPr>
          <w:i/>
        </w:rPr>
        <w:t>Seleziona località;</w:t>
      </w:r>
    </w:p>
    <w:p w:rsidR="00980F40" w:rsidRPr="00EC2D7B" w:rsidRDefault="00C7198C" w:rsidP="00980F40">
      <w:pPr>
        <w:pStyle w:val="Paragrafoelenco"/>
        <w:numPr>
          <w:ilvl w:val="0"/>
          <w:numId w:val="7"/>
        </w:numPr>
        <w:jc w:val="both"/>
        <w:rPr>
          <w:i/>
        </w:rPr>
      </w:pPr>
      <w:r w:rsidRPr="00EC2D7B">
        <w:rPr>
          <w:i/>
        </w:rPr>
        <w:t>Maggiori (minor</w:t>
      </w:r>
      <w:r w:rsidR="00B90A08" w:rsidRPr="00EC2D7B">
        <w:rPr>
          <w:i/>
        </w:rPr>
        <w:t>i</w:t>
      </w:r>
      <w:r w:rsidR="00EC2D7B">
        <w:rPr>
          <w:i/>
        </w:rPr>
        <w:t>) ricavi rilevati nell’anno 201</w:t>
      </w:r>
      <w:r w:rsidR="00F577ED">
        <w:rPr>
          <w:i/>
        </w:rPr>
        <w:t>7</w:t>
      </w:r>
      <w:r w:rsidRPr="00EC2D7B">
        <w:rPr>
          <w:i/>
        </w:rPr>
        <w:t>, relativi a volumi di gas di</w:t>
      </w:r>
      <w:r w:rsidR="00980F40" w:rsidRPr="00EC2D7B">
        <w:rPr>
          <w:i/>
        </w:rPr>
        <w:t>stribuito negli anni precedenti;</w:t>
      </w:r>
    </w:p>
    <w:p w:rsidR="00B34BDA" w:rsidRPr="00EC2D7B" w:rsidRDefault="00980F40" w:rsidP="00E57E17">
      <w:pPr>
        <w:pStyle w:val="Paragrafoelenco"/>
        <w:numPr>
          <w:ilvl w:val="0"/>
          <w:numId w:val="7"/>
        </w:numPr>
        <w:jc w:val="both"/>
        <w:rPr>
          <w:i/>
        </w:rPr>
      </w:pPr>
      <w:r w:rsidRPr="00EC2D7B">
        <w:rPr>
          <w:i/>
        </w:rPr>
        <w:t>Ammontare equiv</w:t>
      </w:r>
      <w:r w:rsidR="00EC2D7B" w:rsidRPr="00EC2D7B">
        <w:rPr>
          <w:i/>
        </w:rPr>
        <w:t>alente ai ricavi per l'anno 201</w:t>
      </w:r>
      <w:r w:rsidR="00F577ED">
        <w:rPr>
          <w:i/>
        </w:rPr>
        <w:t>7</w:t>
      </w:r>
      <w:r w:rsidRPr="00EC2D7B">
        <w:rPr>
          <w:i/>
        </w:rPr>
        <w:t xml:space="preserve">, riferito ai </w:t>
      </w:r>
      <w:r w:rsidR="00B750E1">
        <w:rPr>
          <w:i/>
        </w:rPr>
        <w:t>PDR</w:t>
      </w:r>
      <w:r w:rsidRPr="00EC2D7B">
        <w:rPr>
          <w:i/>
        </w:rPr>
        <w:t xml:space="preserve"> per i quali non è stata portata ad esito la disalimentazione fisic</w:t>
      </w:r>
      <w:r w:rsidR="00E57E17" w:rsidRPr="00EC2D7B">
        <w:rPr>
          <w:i/>
        </w:rPr>
        <w:t xml:space="preserve">a di cui all'art. 40.2 del TIVG, </w:t>
      </w:r>
      <w:r w:rsidR="00E57E17" w:rsidRPr="00EC2D7B">
        <w:rPr>
          <w:bCs/>
          <w:i/>
        </w:rPr>
        <w:t>calcolato ai sensi dell’art.43.</w:t>
      </w:r>
    </w:p>
    <w:p w:rsidR="001B339A" w:rsidRPr="00EC2D7B" w:rsidRDefault="00D3429B" w:rsidP="001B339A">
      <w:pPr>
        <w:pStyle w:val="Paragrafoelenco"/>
        <w:numPr>
          <w:ilvl w:val="0"/>
          <w:numId w:val="7"/>
        </w:numPr>
        <w:jc w:val="both"/>
        <w:rPr>
          <w:i/>
        </w:rPr>
      </w:pPr>
      <w:r w:rsidRPr="00EC2D7B">
        <w:rPr>
          <w:bCs/>
          <w:i/>
        </w:rPr>
        <w:t xml:space="preserve">Variazioni dell’ ammontare dei ricavi riferito ad anni precedenti, riferito ai </w:t>
      </w:r>
      <w:r w:rsidR="00B750E1">
        <w:rPr>
          <w:bCs/>
          <w:i/>
        </w:rPr>
        <w:t>PDR</w:t>
      </w:r>
      <w:r w:rsidRPr="00EC2D7B">
        <w:rPr>
          <w:bCs/>
          <w:i/>
        </w:rPr>
        <w:t xml:space="preserve"> per i quali non è stata portata ad esito la disalimentazione fisica di cui all’art. 40.2 del TIVG calcolato ai sensi dell’art.43.</w:t>
      </w:r>
    </w:p>
    <w:p w:rsidR="001B339A" w:rsidRPr="00344CDA" w:rsidRDefault="003D079A" w:rsidP="002632A2">
      <w:pPr>
        <w:pStyle w:val="Paragrafoelenco"/>
        <w:jc w:val="center"/>
        <w:rPr>
          <w:b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678208" behindDoc="0" locked="0" layoutInCell="1" allowOverlap="1" wp14:anchorId="291E2144" wp14:editId="03EEF62A">
            <wp:simplePos x="0" y="0"/>
            <wp:positionH relativeFrom="column">
              <wp:posOffset>723900</wp:posOffset>
            </wp:positionH>
            <wp:positionV relativeFrom="paragraph">
              <wp:posOffset>2908300</wp:posOffset>
            </wp:positionV>
            <wp:extent cx="4626610" cy="2573655"/>
            <wp:effectExtent l="0" t="0" r="2540" b="0"/>
            <wp:wrapSquare wrapText="bothSides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8" t="16270" r="14509" b="8726"/>
                    <a:stretch/>
                  </pic:blipFill>
                  <pic:spPr bwMode="auto">
                    <a:xfrm>
                      <a:off x="0" y="0"/>
                      <a:ext cx="4626610" cy="257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F3C484E" wp14:editId="76AEC08F">
                <wp:simplePos x="0" y="0"/>
                <wp:positionH relativeFrom="column">
                  <wp:posOffset>467691</wp:posOffset>
                </wp:positionH>
                <wp:positionV relativeFrom="paragraph">
                  <wp:posOffset>5109845</wp:posOffset>
                </wp:positionV>
                <wp:extent cx="231775" cy="283845"/>
                <wp:effectExtent l="0" t="0" r="0" b="1905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83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79A" w:rsidRPr="003F52CC" w:rsidRDefault="003D079A" w:rsidP="003D079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0" o:spid="_x0000_s1026" type="#_x0000_t202" style="position:absolute;left:0;text-align:left;margin-left:36.85pt;margin-top:402.35pt;width:18.25pt;height:22.3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" fillcolor="white [3201]" stroked="f" strokeweight=".5pt">
                <v:textbox>
                  <w:txbxContent>
                    <w:p w:rsidR="003D079A" w:rsidRPr="003F52CC" w:rsidRDefault="003D079A" w:rsidP="003D079A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316AC">
        <w:rPr>
          <w:noProof/>
        </w:rPr>
        <mc:AlternateContent>
          <mc:Choice Requires="wpg">
            <w:drawing>
              <wp:inline distT="0" distB="0" distL="0" distR="0" wp14:anchorId="22BCE16C" wp14:editId="4320B97C">
                <wp:extent cx="4822166" cy="6345177"/>
                <wp:effectExtent l="0" t="0" r="0" b="0"/>
                <wp:docPr id="14" name="Grup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2166" cy="6345177"/>
                          <a:chOff x="17253" y="0"/>
                          <a:chExt cx="4822166" cy="6345177"/>
                        </a:xfrm>
                      </wpg:grpSpPr>
                      <pic:pic xmlns:pic="http://schemas.openxmlformats.org/drawingml/2006/picture">
                        <pic:nvPicPr>
                          <pic:cNvPr id="17" name="Immagin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8" t="17675" r="15270" b="16474"/>
                          <a:stretch/>
                        </pic:blipFill>
                        <pic:spPr bwMode="auto">
                          <a:xfrm>
                            <a:off x="267419" y="34506"/>
                            <a:ext cx="4572000" cy="2812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magin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9" t="72295" r="15602" b="6902"/>
                          <a:stretch/>
                        </pic:blipFill>
                        <pic:spPr bwMode="auto">
                          <a:xfrm>
                            <a:off x="293572" y="5456657"/>
                            <a:ext cx="4520242" cy="888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Casella di testo 22"/>
                        <wps:cNvSpPr txBox="1"/>
                        <wps:spPr>
                          <a:xfrm>
                            <a:off x="17253" y="0"/>
                            <a:ext cx="232410" cy="2844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16AC" w:rsidRPr="003F52CC" w:rsidRDefault="005316AC" w:rsidP="005316AC">
                              <w:pP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3F52CC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asella di testo 23"/>
                        <wps:cNvSpPr txBox="1"/>
                        <wps:spPr>
                          <a:xfrm>
                            <a:off x="35008" y="2917123"/>
                            <a:ext cx="232410" cy="2844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16AC" w:rsidRPr="003F52CC" w:rsidRDefault="005316AC" w:rsidP="005316AC">
                              <w:pP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Casella di testo 25"/>
                        <wps:cNvSpPr txBox="1"/>
                        <wps:spPr>
                          <a:xfrm>
                            <a:off x="19964" y="3651612"/>
                            <a:ext cx="232410" cy="2844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16AC" w:rsidRPr="003F52CC" w:rsidRDefault="005316AC" w:rsidP="005316AC">
                              <w:pP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Casella di testo 26"/>
                        <wps:cNvSpPr txBox="1"/>
                        <wps:spPr>
                          <a:xfrm>
                            <a:off x="35007" y="4260095"/>
                            <a:ext cx="232410" cy="2844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16AC" w:rsidRPr="003F52CC" w:rsidRDefault="005316AC" w:rsidP="005316AC">
                              <w:pP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Casella di testo 28"/>
                        <wps:cNvSpPr txBox="1"/>
                        <wps:spPr>
                          <a:xfrm>
                            <a:off x="17253" y="5486621"/>
                            <a:ext cx="232410" cy="2844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16AC" w:rsidRPr="003F52CC" w:rsidRDefault="005316AC" w:rsidP="005316AC">
                              <w:pP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14" o:spid="_x0000_s1027" style="width:379.7pt;height:499.6pt;mso-position-horizontal-relative:char;mso-position-vertical-relative:line" coordorigin="172" coordsize="48221,63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7" o:spid="_x0000_s1028" type="#_x0000_t75" style="position:absolute;left:2674;top:345;width:45720;height:28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+UCPCAAAA2wAAAA8AAABkcnMvZG93bnJldi54bWxEj9GKwjAQRd+F/YcwC/umqS7qUo2yLBUU&#10;BLHuBwzN2BSbSWlirX9vBMG3Ge49d+4s172tRUetrxwrGI8SEMSF0xWXCv5Pm+EPCB+QNdaOScGd&#10;PKxXH4Mlptrd+EhdHkoRQ9inqMCE0KRS+sKQRT9yDXHUzq61GOLallK3eIvhtpaTJJlJixXHCwYb&#10;+jNUXPKrjTW+9+PD9rDLuml22hVZ6K9nbZT6+ux/FyAC9eFtftFbHbk5PH+JA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vlAjwgAAANsAAAAPAAAAAAAAAAAAAAAAAJ8C&#10;AABkcnMvZG93bnJldi54bWxQSwUGAAAAAAQABAD3AAAAjgMAAAAA&#10;">
                  <v:imagedata r:id="rId20" o:title="" croptop="11583f" cropbottom="10796f" cropleft="9246f" cropright="10007f"/>
                  <v:path arrowok="t"/>
                </v:shape>
                <v:shape id="Immagine 21" o:spid="_x0000_s1029" type="#_x0000_t75" style="position:absolute;left:2935;top:54566;width:45203;height:8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eGvCAAAA2wAAAA8AAABkcnMvZG93bnJldi54bWxEj0GLwjAUhO8L/ofwBG9rWg+ydI0ioiDi&#10;HuoW9vpsnm2xeQlJ1PrvzcLCHoeZ+YZZrAbTizv50FlWkE8zEMS11R03Cqrv3fsHiBCRNfaWScGT&#10;AqyWo7cFFto+uKT7KTYiQTgUqKCN0RVShrolg2FqHXHyLtYbjEn6RmqPjwQ3vZxl2Vwa7DgttOho&#10;01J9Pd2MAud2nfs6/2wO+XnrQ1UeXVXWSk3Gw/oTRKQh/of/2nutYJbD75f0A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J3hrwgAAANsAAAAPAAAAAAAAAAAAAAAAAJ8C&#10;AABkcnMvZG93bnJldi54bWxQSwUGAAAAAAQABAD3AAAAjgMAAAAA&#10;">
                  <v:imagedata r:id="rId21" o:title="" croptop="47379f" cropbottom="4523f" cropleft="9627f" cropright="10225f"/>
                  <v:path arrowok="t"/>
                </v:shape>
                <v:shape id="Casella di testo 22" o:spid="_x0000_s1030" type="#_x0000_t202" style="position:absolute;left:172;width:23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2icUA&#10;AADbAAAADwAAAGRycy9kb3ducmV2LnhtbESPQWvCQBSE70L/w/IKXqRujNhK6ioiWqW3mtrS2yP7&#10;moRm34bsNon/3hUEj8PMfMMsVr2pREuNKy0rmIwjEMSZ1SXnCj7T3dMchPPIGivLpOBMDlbLh8EC&#10;E207/qD26HMRIOwSVFB4XydSuqwgg25sa+Lg/drGoA+yyaVusAtwU8k4ip6lwZLDQoE1bQrK/o7/&#10;RsHPKP9+d/3bqZvOpvV236YvXzpVavjYr19BeOr9PXxrH7SCOIbrl/AD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baJxQAAANsAAAAPAAAAAAAAAAAAAAAAAJgCAABkcnMv&#10;ZG93bnJldi54bWxQSwUGAAAAAAQABAD1AAAAigMAAAAA&#10;" fillcolor="white [3201]" stroked="f" strokeweight=".5pt">
                  <v:textbox>
                    <w:txbxContent>
                      <w:p w:rsidR="005316AC" w:rsidRPr="003F52CC" w:rsidRDefault="005316AC" w:rsidP="005316AC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3F52CC">
                          <w:rPr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Casella di testo 23" o:spid="_x0000_s1031" type="#_x0000_t202" style="position:absolute;left:350;top:29171;width:2324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0TEsUA&#10;AADbAAAADwAAAGRycy9kb3ducmV2LnhtbESPT2vCQBTE74LfYXlCL6KbGtpKdJVS+ke8abTF2yP7&#10;TILZtyG7TdJv7xYEj8PM/IZZrntTiZYaV1pW8DiNQBBnVpecKzikH5M5COeRNVaWScEfOVivhoMl&#10;Jtp2vKN273MRIOwSVFB4XydSuqwgg25qa+LgnW1j0AfZ5FI32AW4qeQsip6lwZLDQoE1vRWUXfa/&#10;RsFpnP9sXf957OKnuH7/atOXb50q9TDqXxcgPPX+Hr61N1rBLIb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RMSxQAAANsAAAAPAAAAAAAAAAAAAAAAAJgCAABkcnMv&#10;ZG93bnJldi54bWxQSwUGAAAAAAQABAD1AAAAigMAAAAA&#10;" fillcolor="white [3201]" stroked="f" strokeweight=".5pt">
                  <v:textbox>
                    <w:txbxContent>
                      <w:p w:rsidR="005316AC" w:rsidRPr="003F52CC" w:rsidRDefault="005316AC" w:rsidP="005316AC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Casella di testo 25" o:spid="_x0000_s1032" type="#_x0000_t202" style="position:absolute;left:199;top:36516;width:23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u/c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ZAb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C79xQAAANsAAAAPAAAAAAAAAAAAAAAAAJgCAABkcnMv&#10;ZG93bnJldi54bWxQSwUGAAAAAAQABAD1AAAAigMAAAAA&#10;" fillcolor="white [3201]" stroked="f" strokeweight=".5pt">
                  <v:textbox>
                    <w:txbxContent>
                      <w:p w:rsidR="005316AC" w:rsidRPr="003F52CC" w:rsidRDefault="005316AC" w:rsidP="005316AC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Casella di testo 26" o:spid="_x0000_s1033" type="#_x0000_t202" style="position:absolute;left:350;top:42600;width:2324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wisUA&#10;AADbAAAADwAAAGRycy9kb3ducmV2LnhtbESPT2vCQBTE7wW/w/IEL0U3KlVJXUXE/sGbRi29PbKv&#10;STD7NmS3Sfz2bqHgcZiZ3zDLdWdK0VDtCssKxqMIBHFqdcGZglPyNlyAcB5ZY2mZFNzIwXrVe1pi&#10;rG3LB2qOPhMBwi5GBbn3VSylS3My6Ea2Ig7ej60N+iDrTOoa2wA3pZxE0UwaLDgs5FjRNqf0evw1&#10;Cr6fs6+9697P7fRlWu0+mmR+0YlSg363eQXhqfOP8H/7UyuYzODvS/gB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rCKxQAAANsAAAAPAAAAAAAAAAAAAAAAAJgCAABkcnMv&#10;ZG93bnJldi54bWxQSwUGAAAAAAQABAD1AAAAigMAAAAA&#10;" fillcolor="white [3201]" stroked="f" strokeweight=".5pt">
                  <v:textbox>
                    <w:txbxContent>
                      <w:p w:rsidR="005316AC" w:rsidRPr="003F52CC" w:rsidRDefault="005316AC" w:rsidP="005316AC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Casella di testo 28" o:spid="_x0000_s1034" type="#_x0000_t202" style="position:absolute;left:172;top:54866;width:2324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BY8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WP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+YFjwgAAANsAAAAPAAAAAAAAAAAAAAAAAJgCAABkcnMvZG93&#10;bnJldi54bWxQSwUGAAAAAAQABAD1AAAAhwMAAAAA&#10;" fillcolor="white [3201]" stroked="f" strokeweight=".5pt">
                  <v:textbox>
                    <w:txbxContent>
                      <w:p w:rsidR="005316AC" w:rsidRPr="003F52CC" w:rsidRDefault="005316AC" w:rsidP="005316AC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14874" w:rsidRDefault="001C351E" w:rsidP="001B339A">
      <w:pPr>
        <w:pStyle w:val="Paragrafoelenco"/>
        <w:jc w:val="center"/>
      </w:pPr>
      <w:r w:rsidRPr="00387380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231D594" wp14:editId="0CDB696F">
                <wp:simplePos x="0" y="0"/>
                <wp:positionH relativeFrom="column">
                  <wp:posOffset>2303780</wp:posOffset>
                </wp:positionH>
                <wp:positionV relativeFrom="paragraph">
                  <wp:posOffset>5621020</wp:posOffset>
                </wp:positionV>
                <wp:extent cx="206375" cy="95885"/>
                <wp:effectExtent l="0" t="3810" r="4445" b="0"/>
                <wp:wrapNone/>
                <wp:docPr id="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9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0E1" w:rsidRPr="00686791" w:rsidRDefault="00B750E1" w:rsidP="00B34BDA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86791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“t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-1</w:t>
                            </w:r>
                            <w:r w:rsidRPr="00686791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”</w:t>
                            </w:r>
                          </w:p>
                          <w:p w:rsidR="00B750E1" w:rsidRPr="00686791" w:rsidRDefault="00B750E1" w:rsidP="00B34BD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5" type="#_x0000_t202" style="position:absolute;left:0;text-align:left;margin-left:181.4pt;margin-top:442.6pt;width:16.25pt;height:7.5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" stroked="f">
                <v:textbox inset="0,0,0,0">
                  <w:txbxContent>
                    <w:p w:rsidR="00B750E1" w:rsidRPr="00686791" w:rsidRDefault="00B750E1" w:rsidP="00B34BDA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686791">
                        <w:rPr>
                          <w:rFonts w:ascii="Arial" w:hAnsi="Arial" w:cs="Arial"/>
                          <w:sz w:val="12"/>
                          <w:szCs w:val="12"/>
                        </w:rPr>
                        <w:t>“t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-1</w:t>
                      </w:r>
                      <w:r w:rsidRPr="00686791">
                        <w:rPr>
                          <w:rFonts w:ascii="Arial" w:hAnsi="Arial" w:cs="Arial"/>
                          <w:sz w:val="12"/>
                          <w:szCs w:val="12"/>
                        </w:rPr>
                        <w:t>”</w:t>
                      </w:r>
                    </w:p>
                    <w:p w:rsidR="00B750E1" w:rsidRPr="00686791" w:rsidRDefault="00B750E1" w:rsidP="00B34BD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4BDA" w:rsidRPr="00387380">
        <w:rPr>
          <w:b/>
        </w:rPr>
        <w:t xml:space="preserve">Figura 3: </w:t>
      </w:r>
      <w:r w:rsidR="00B34BDA" w:rsidRPr="00387380">
        <w:t>anagrafica e dati riferiti all’impresa distributrice</w:t>
      </w:r>
      <w:r w:rsidR="00EC2D7B" w:rsidRPr="00387380">
        <w:t xml:space="preserve"> (anno 201</w:t>
      </w:r>
      <w:r w:rsidR="00F577ED" w:rsidRPr="00387380">
        <w:t>7</w:t>
      </w:r>
      <w:r w:rsidR="00A35208" w:rsidRPr="00387380">
        <w:t>)</w:t>
      </w:r>
    </w:p>
    <w:p w:rsidR="002450C7" w:rsidRDefault="002450C7" w:rsidP="001B339A">
      <w:pPr>
        <w:pStyle w:val="Paragrafoelenco"/>
        <w:jc w:val="center"/>
      </w:pPr>
    </w:p>
    <w:p w:rsidR="003D079A" w:rsidRDefault="003D079A" w:rsidP="001B339A">
      <w:pPr>
        <w:pStyle w:val="Paragrafoelenco"/>
        <w:jc w:val="center"/>
      </w:pPr>
    </w:p>
    <w:p w:rsidR="003D079A" w:rsidRDefault="003D079A" w:rsidP="001B339A">
      <w:pPr>
        <w:pStyle w:val="Paragrafoelenco"/>
        <w:jc w:val="center"/>
      </w:pPr>
    </w:p>
    <w:p w:rsidR="003D079A" w:rsidRDefault="003D079A" w:rsidP="001B339A">
      <w:pPr>
        <w:pStyle w:val="Paragrafoelenco"/>
        <w:jc w:val="center"/>
      </w:pPr>
    </w:p>
    <w:p w:rsidR="005432D0" w:rsidRPr="00EC2D7B" w:rsidRDefault="00BC2734" w:rsidP="005432D0">
      <w:pPr>
        <w:pStyle w:val="Paragrafoelenco"/>
        <w:numPr>
          <w:ilvl w:val="0"/>
          <w:numId w:val="8"/>
        </w:numPr>
        <w:ind w:left="425" w:hanging="425"/>
        <w:contextualSpacing w:val="0"/>
        <w:jc w:val="both"/>
        <w:rPr>
          <w:b/>
          <w:i/>
        </w:rPr>
      </w:pPr>
      <w:r w:rsidRPr="00EC2D7B">
        <w:rPr>
          <w:b/>
          <w:i/>
        </w:rPr>
        <w:lastRenderedPageBreak/>
        <w:t>Anagrafica</w:t>
      </w:r>
    </w:p>
    <w:p w:rsidR="00CB3715" w:rsidRPr="00EC2D7B" w:rsidRDefault="00C7198C" w:rsidP="00BC2734">
      <w:pPr>
        <w:jc w:val="both"/>
      </w:pPr>
      <w:r w:rsidRPr="00EC2D7B">
        <w:t>Nel riquadro “anagrafica”, l’utente è tenuto ad indicare</w:t>
      </w:r>
      <w:r w:rsidR="00CB3715" w:rsidRPr="00EC2D7B">
        <w:t xml:space="preserve"> obbligatoriamente:</w:t>
      </w:r>
      <w:r w:rsidRPr="00EC2D7B">
        <w:t xml:space="preserve"> </w:t>
      </w:r>
    </w:p>
    <w:p w:rsidR="001F6A2E" w:rsidRPr="00EC2D7B" w:rsidRDefault="00C7198C" w:rsidP="00D87323">
      <w:pPr>
        <w:pStyle w:val="Paragrafoelenco"/>
        <w:numPr>
          <w:ilvl w:val="0"/>
          <w:numId w:val="3"/>
        </w:numPr>
        <w:spacing w:after="0"/>
        <w:ind w:left="714" w:hanging="357"/>
        <w:contextualSpacing w:val="0"/>
        <w:jc w:val="both"/>
      </w:pPr>
      <w:r w:rsidRPr="00EC2D7B">
        <w:t>il nome e i recapiti di due persone alle</w:t>
      </w:r>
      <w:r w:rsidR="000A3143" w:rsidRPr="00EC2D7B">
        <w:t xml:space="preserve"> quali gli Uffici dell'Autorità</w:t>
      </w:r>
      <w:r w:rsidR="00980F40" w:rsidRPr="00EC2D7B">
        <w:t>, ovvero della Cassa</w:t>
      </w:r>
      <w:r w:rsidRPr="00EC2D7B">
        <w:t>, possano fare riferimento per le com</w:t>
      </w:r>
      <w:r w:rsidR="00CB3715" w:rsidRPr="00EC2D7B">
        <w:t>unicazioni di carattere tecnico;</w:t>
      </w:r>
      <w:r w:rsidRPr="00EC2D7B">
        <w:t xml:space="preserve"> </w:t>
      </w:r>
    </w:p>
    <w:p w:rsidR="00CB3715" w:rsidRPr="00EC2D7B" w:rsidRDefault="00D87323" w:rsidP="00D87323">
      <w:pPr>
        <w:pStyle w:val="Paragrafoelenco"/>
        <w:numPr>
          <w:ilvl w:val="0"/>
          <w:numId w:val="3"/>
        </w:numPr>
        <w:spacing w:after="0"/>
        <w:ind w:left="714" w:hanging="357"/>
        <w:contextualSpacing w:val="0"/>
        <w:jc w:val="both"/>
      </w:pPr>
      <w:r w:rsidRPr="00EC2D7B">
        <w:t>la da</w:t>
      </w:r>
      <w:r w:rsidR="00CB3715" w:rsidRPr="00EC2D7B">
        <w:t>ta di inizio e fine attività </w:t>
      </w:r>
      <w:r w:rsidR="00C14874" w:rsidRPr="00EC2D7B">
        <w:t>relativa</w:t>
      </w:r>
      <w:r w:rsidR="00EC2D7B" w:rsidRPr="00EC2D7B">
        <w:t xml:space="preserve"> all'anno 201</w:t>
      </w:r>
      <w:r w:rsidR="00F577ED">
        <w:t>7</w:t>
      </w:r>
      <w:r w:rsidR="00CB3715" w:rsidRPr="00EC2D7B">
        <w:t xml:space="preserve"> a cu</w:t>
      </w:r>
      <w:r w:rsidRPr="00EC2D7B">
        <w:t>i si riferisce la dichiarazione;</w:t>
      </w:r>
    </w:p>
    <w:p w:rsidR="001605D2" w:rsidRPr="00EC2D7B" w:rsidRDefault="001605D2" w:rsidP="00D87323">
      <w:pPr>
        <w:pStyle w:val="Paragrafoelenco"/>
        <w:numPr>
          <w:ilvl w:val="0"/>
          <w:numId w:val="3"/>
        </w:numPr>
        <w:spacing w:after="0"/>
        <w:ind w:left="714" w:hanging="357"/>
        <w:contextualSpacing w:val="0"/>
        <w:jc w:val="both"/>
      </w:pPr>
      <w:r w:rsidRPr="00EC2D7B">
        <w:t xml:space="preserve">la data </w:t>
      </w:r>
      <w:r w:rsidR="009A39DB" w:rsidRPr="00EC2D7B">
        <w:t xml:space="preserve">di </w:t>
      </w:r>
      <w:r w:rsidRPr="00EC2D7B">
        <w:t>estrazione dei dati dichiarati nella presente raccolta;</w:t>
      </w:r>
    </w:p>
    <w:p w:rsidR="00BC2734" w:rsidRPr="00EC2D7B" w:rsidRDefault="00D87323" w:rsidP="00BC2734">
      <w:pPr>
        <w:pStyle w:val="Paragrafoelenco"/>
        <w:numPr>
          <w:ilvl w:val="0"/>
          <w:numId w:val="3"/>
        </w:numPr>
        <w:ind w:left="714" w:hanging="357"/>
        <w:jc w:val="both"/>
        <w:rPr>
          <w:b/>
          <w:bCs/>
        </w:rPr>
      </w:pPr>
      <w:r w:rsidRPr="00EC2D7B">
        <w:t>un</w:t>
      </w:r>
      <w:r w:rsidR="00475DFD" w:rsidRPr="00EC2D7B">
        <w:t>o specifico</w:t>
      </w:r>
      <w:r w:rsidRPr="00EC2D7B">
        <w:t xml:space="preserve"> </w:t>
      </w:r>
      <w:r w:rsidR="00475DFD" w:rsidRPr="00EC2D7B">
        <w:t>i</w:t>
      </w:r>
      <w:r w:rsidRPr="00EC2D7B">
        <w:t>ndirizzo PEC</w:t>
      </w:r>
      <w:r w:rsidR="00BC2734" w:rsidRPr="00EC2D7B">
        <w:t xml:space="preserve"> (</w:t>
      </w:r>
      <w:r w:rsidR="00475DFD" w:rsidRPr="00EC2D7B">
        <w:t>denominato:</w:t>
      </w:r>
      <w:r w:rsidR="00BC2734" w:rsidRPr="00EC2D7B">
        <w:t xml:space="preserve"> “PEC Perequazione”),</w:t>
      </w:r>
      <w:r w:rsidRPr="00EC2D7B">
        <w:t xml:space="preserve"> oltre a quello g</w:t>
      </w:r>
      <w:r w:rsidR="00564F3F" w:rsidRPr="00EC2D7B">
        <w:t>ià presente nell’anagrafica CSEA</w:t>
      </w:r>
      <w:r w:rsidR="00BC2734" w:rsidRPr="00EC2D7B">
        <w:t>,</w:t>
      </w:r>
      <w:r w:rsidRPr="00EC2D7B">
        <w:t xml:space="preserve"> al quale la Cassa comunicherà i risultati di perequazione. </w:t>
      </w:r>
    </w:p>
    <w:p w:rsidR="00D87323" w:rsidRPr="00A14344" w:rsidRDefault="00BC2734" w:rsidP="00A14344">
      <w:pPr>
        <w:jc w:val="both"/>
        <w:rPr>
          <w:b/>
          <w:bCs/>
        </w:rPr>
      </w:pPr>
      <w:r w:rsidRPr="00EC2D7B">
        <w:t xml:space="preserve">Si ricorda che, come comunicato con </w:t>
      </w:r>
      <w:r w:rsidR="0045770F" w:rsidRPr="00EC2D7B">
        <w:t>il REGOLAMENTO EROGAZIONI E VERSAMENTI (REV) di cui al</w:t>
      </w:r>
      <w:r w:rsidRPr="00EC2D7B">
        <w:t xml:space="preserve">la </w:t>
      </w:r>
      <w:r w:rsidRPr="00A14344">
        <w:rPr>
          <w:bCs/>
        </w:rPr>
        <w:t xml:space="preserve">Circolare </w:t>
      </w:r>
      <w:r w:rsidR="002B7338">
        <w:rPr>
          <w:bCs/>
        </w:rPr>
        <w:t>n</w:t>
      </w:r>
      <w:r w:rsidRPr="002B7338">
        <w:rPr>
          <w:bCs/>
        </w:rPr>
        <w:t>.</w:t>
      </w:r>
      <w:r w:rsidR="002B7338">
        <w:rPr>
          <w:bCs/>
        </w:rPr>
        <w:t xml:space="preserve"> </w:t>
      </w:r>
      <w:hyperlink r:id="rId22" w:history="1">
        <w:r w:rsidR="00A3539E" w:rsidRPr="002B7338">
          <w:rPr>
            <w:rStyle w:val="Collegamentoipertestuale"/>
            <w:bCs/>
          </w:rPr>
          <w:t>32</w:t>
        </w:r>
        <w:r w:rsidRPr="002B7338">
          <w:rPr>
            <w:rStyle w:val="Collegamentoipertestuale"/>
            <w:bCs/>
          </w:rPr>
          <w:t>/</w:t>
        </w:r>
        <w:r w:rsidR="0045770F" w:rsidRPr="002B7338">
          <w:rPr>
            <w:rStyle w:val="Collegamentoipertestuale"/>
            <w:bCs/>
          </w:rPr>
          <w:t>201</w:t>
        </w:r>
        <w:r w:rsidR="00A3539E" w:rsidRPr="002B7338">
          <w:rPr>
            <w:rStyle w:val="Collegamentoipertestuale"/>
            <w:bCs/>
          </w:rPr>
          <w:t>7</w:t>
        </w:r>
        <w:r w:rsidRPr="002B7338">
          <w:rPr>
            <w:rStyle w:val="Collegamentoipertestuale"/>
            <w:bCs/>
          </w:rPr>
          <w:t>/ELT/GAS</w:t>
        </w:r>
        <w:r w:rsidR="0045770F" w:rsidRPr="002B7338">
          <w:rPr>
            <w:rStyle w:val="Collegamentoipertestuale"/>
            <w:bCs/>
          </w:rPr>
          <w:t>/IDR</w:t>
        </w:r>
      </w:hyperlink>
      <w:r w:rsidRPr="002B7338">
        <w:rPr>
          <w:bCs/>
        </w:rPr>
        <w:t>, l’unico</w:t>
      </w:r>
      <w:r w:rsidRPr="00A14344">
        <w:rPr>
          <w:bCs/>
        </w:rPr>
        <w:t xml:space="preserve"> canale di comunicazione dei risultati dei saldi dei singoli meccanismi di perequazione è rappresentato dalla PEC. </w:t>
      </w:r>
    </w:p>
    <w:p w:rsidR="009B4373" w:rsidRPr="00EC2D7B" w:rsidRDefault="00C7198C" w:rsidP="004520AF">
      <w:pPr>
        <w:jc w:val="both"/>
      </w:pPr>
      <w:r w:rsidRPr="00EC2D7B">
        <w:t xml:space="preserve">La denominazione dell’impresa, </w:t>
      </w:r>
      <w:r w:rsidR="00D87323" w:rsidRPr="00EC2D7B">
        <w:t>l’indirizzo, il codice fiscale,</w:t>
      </w:r>
      <w:r w:rsidR="00564F3F" w:rsidRPr="00EC2D7B">
        <w:t xml:space="preserve"> il codice esercente CSEA</w:t>
      </w:r>
      <w:r w:rsidR="00D87323" w:rsidRPr="00EC2D7B">
        <w:t xml:space="preserve"> e l’indirizzo PEC (campo “</w:t>
      </w:r>
      <w:r w:rsidR="00564F3F" w:rsidRPr="004520AF">
        <w:rPr>
          <w:rFonts w:ascii="Arial" w:hAnsi="Arial" w:cs="Arial"/>
          <w:color w:val="000000"/>
          <w:sz w:val="18"/>
          <w:szCs w:val="18"/>
          <w:shd w:val="clear" w:color="auto" w:fill="FFFFFF"/>
        </w:rPr>
        <w:t>PEC anagrafica CSEA</w:t>
      </w:r>
      <w:r w:rsidR="00D87323" w:rsidRPr="00EC2D7B">
        <w:t>”)</w:t>
      </w:r>
      <w:r w:rsidRPr="00EC2D7B">
        <w:t xml:space="preserve"> sono dati già presenti a sistema e pertanto non sono modificabili.</w:t>
      </w:r>
      <w:r w:rsidR="00177D01" w:rsidRPr="00EC2D7B">
        <w:t xml:space="preserve"> </w:t>
      </w:r>
    </w:p>
    <w:p w:rsidR="00CB3715" w:rsidRPr="00EC2D7B" w:rsidRDefault="00CB3715" w:rsidP="004520AF">
      <w:pPr>
        <w:jc w:val="both"/>
      </w:pPr>
      <w:r w:rsidRPr="00EC2D7B">
        <w:t xml:space="preserve">Nello spazio </w:t>
      </w:r>
      <w:r w:rsidR="00E6764E" w:rsidRPr="00EC2D7B">
        <w:t>“</w:t>
      </w:r>
      <w:r w:rsidRPr="00EC2D7B">
        <w:t>allegati</w:t>
      </w:r>
      <w:r w:rsidR="00E6764E" w:rsidRPr="00EC2D7B">
        <w:t>”</w:t>
      </w:r>
      <w:r w:rsidRPr="00EC2D7B">
        <w:t xml:space="preserve">, l’utente è tenuto ad allegare </w:t>
      </w:r>
      <w:r w:rsidRPr="00EC2D7B">
        <w:rPr>
          <w:b/>
          <w:u w:val="single"/>
        </w:rPr>
        <w:t>obbligatoriamente</w:t>
      </w:r>
      <w:r w:rsidRPr="00EC2D7B">
        <w:t>:</w:t>
      </w:r>
    </w:p>
    <w:p w:rsidR="00E973CA" w:rsidRPr="00EC2D7B" w:rsidRDefault="00CB3715" w:rsidP="00E973CA">
      <w:pPr>
        <w:pStyle w:val="Paragrafoelenco"/>
        <w:numPr>
          <w:ilvl w:val="0"/>
          <w:numId w:val="35"/>
        </w:numPr>
        <w:spacing w:after="120"/>
        <w:jc w:val="both"/>
      </w:pPr>
      <w:r w:rsidRPr="00EC2D7B">
        <w:t xml:space="preserve">le modalità  di esposizione dei conguagli nei conti annuali separati di cui </w:t>
      </w:r>
      <w:r w:rsidR="00A14344">
        <w:t>al TIUC</w:t>
      </w:r>
      <w:r w:rsidRPr="00EC2D7B">
        <w:t>;</w:t>
      </w:r>
    </w:p>
    <w:p w:rsidR="00E973CA" w:rsidRPr="00231D56" w:rsidRDefault="00E973CA" w:rsidP="00E973CA">
      <w:pPr>
        <w:pStyle w:val="Paragrafoelenco"/>
        <w:numPr>
          <w:ilvl w:val="0"/>
          <w:numId w:val="35"/>
        </w:numPr>
        <w:spacing w:after="120"/>
        <w:jc w:val="both"/>
      </w:pPr>
      <w:r w:rsidRPr="00EC2D7B">
        <w:t>e</w:t>
      </w:r>
      <w:r w:rsidR="00B24880" w:rsidRPr="00EC2D7B">
        <w:t>ventuali variazioni dei ricavi della componente t(</w:t>
      </w:r>
      <w:proofErr w:type="spellStart"/>
      <w:r w:rsidR="00B24880" w:rsidRPr="00EC2D7B">
        <w:t>cot</w:t>
      </w:r>
      <w:proofErr w:type="spellEnd"/>
      <w:r w:rsidR="00B24880" w:rsidRPr="00EC2D7B">
        <w:t>) (</w:t>
      </w:r>
      <w:r w:rsidR="00B24880" w:rsidRPr="00231D56">
        <w:t xml:space="preserve">relativamente </w:t>
      </w:r>
      <w:r w:rsidR="00F577ED">
        <w:t>agli anni</w:t>
      </w:r>
      <w:r w:rsidR="00B24880" w:rsidRPr="00231D56">
        <w:t xml:space="preserve"> 2012</w:t>
      </w:r>
      <w:r w:rsidR="00564F3F" w:rsidRPr="00231D56">
        <w:t xml:space="preserve">, </w:t>
      </w:r>
      <w:r w:rsidRPr="00231D56">
        <w:t>2013</w:t>
      </w:r>
      <w:r w:rsidR="00EC2D7B" w:rsidRPr="00231D56">
        <w:t>,</w:t>
      </w:r>
      <w:r w:rsidR="00564F3F" w:rsidRPr="00231D56">
        <w:t xml:space="preserve"> 2014</w:t>
      </w:r>
      <w:r w:rsidR="00F577ED">
        <w:t xml:space="preserve">, </w:t>
      </w:r>
      <w:r w:rsidR="00EC2D7B" w:rsidRPr="00231D56">
        <w:t>2015</w:t>
      </w:r>
      <w:r w:rsidR="00F577ED">
        <w:t xml:space="preserve"> e 2016</w:t>
      </w:r>
      <w:r w:rsidR="00B24880" w:rsidRPr="00231D56">
        <w:t>) rilev</w:t>
      </w:r>
      <w:r w:rsidR="00EC2D7B" w:rsidRPr="00231D56">
        <w:t>ate contabilmente nell'anno 201</w:t>
      </w:r>
      <w:r w:rsidR="00F577ED">
        <w:t>7</w:t>
      </w:r>
      <w:r w:rsidR="0062175A">
        <w:t>.</w:t>
      </w:r>
    </w:p>
    <w:p w:rsidR="0062175A" w:rsidRDefault="0062175A" w:rsidP="004520AF">
      <w:pPr>
        <w:spacing w:after="120" w:line="240" w:lineRule="auto"/>
        <w:jc w:val="both"/>
      </w:pPr>
    </w:p>
    <w:p w:rsidR="00E3338F" w:rsidRDefault="00CB3715" w:rsidP="004520AF">
      <w:pPr>
        <w:spacing w:after="120" w:line="240" w:lineRule="auto"/>
        <w:jc w:val="both"/>
      </w:pPr>
      <w:r w:rsidRPr="00231D56">
        <w:t>A tal fine</w:t>
      </w:r>
      <w:r w:rsidR="007C611E" w:rsidRPr="00231D56">
        <w:t>,</w:t>
      </w:r>
      <w:r w:rsidRPr="00231D56">
        <w:t xml:space="preserve"> la Cassa ha pr</w:t>
      </w:r>
      <w:r w:rsidR="007C611E" w:rsidRPr="00231D56">
        <w:t>edisposto</w:t>
      </w:r>
      <w:r w:rsidR="00E3338F">
        <w:t>:</w:t>
      </w:r>
    </w:p>
    <w:p w:rsidR="00AB26B6" w:rsidRDefault="007C611E" w:rsidP="00B750E1">
      <w:pPr>
        <w:pStyle w:val="Paragrafoelenco"/>
        <w:numPr>
          <w:ilvl w:val="0"/>
          <w:numId w:val="3"/>
        </w:numPr>
        <w:spacing w:afterLines="120" w:after="288"/>
        <w:jc w:val="both"/>
      </w:pPr>
      <w:r w:rsidRPr="00231D56">
        <w:t>un format</w:t>
      </w:r>
      <w:r w:rsidR="00CB3715" w:rsidRPr="00231D56">
        <w:t xml:space="preserve"> predefinito</w:t>
      </w:r>
      <w:r w:rsidR="00404114" w:rsidRPr="00231D56">
        <w:t xml:space="preserve"> </w:t>
      </w:r>
      <w:r w:rsidR="00E973CA" w:rsidRPr="00E3338F">
        <w:rPr>
          <w:b/>
        </w:rPr>
        <w:t>ALLEGATO</w:t>
      </w:r>
      <w:r w:rsidR="00231D56" w:rsidRPr="00E3338F">
        <w:rPr>
          <w:b/>
        </w:rPr>
        <w:t>_</w:t>
      </w:r>
      <w:r w:rsidR="00E973CA" w:rsidRPr="00E3338F">
        <w:rPr>
          <w:b/>
        </w:rPr>
        <w:t>GAS</w:t>
      </w:r>
      <w:r w:rsidR="00231D56" w:rsidRPr="00E3338F">
        <w:rPr>
          <w:b/>
        </w:rPr>
        <w:t>_</w:t>
      </w:r>
      <w:r w:rsidR="00E973CA" w:rsidRPr="00E3338F">
        <w:rPr>
          <w:b/>
        </w:rPr>
        <w:t>201</w:t>
      </w:r>
      <w:r w:rsidR="00F577ED" w:rsidRPr="00E3338F">
        <w:rPr>
          <w:b/>
        </w:rPr>
        <w:t>7</w:t>
      </w:r>
      <w:r w:rsidR="00CB3715" w:rsidRPr="00231D56">
        <w:t>, scaricabile dall</w:t>
      </w:r>
      <w:r w:rsidR="00E3338F">
        <w:t>a</w:t>
      </w:r>
      <w:r w:rsidR="00CB3715" w:rsidRPr="00231D56">
        <w:t xml:space="preserve"> info</w:t>
      </w:r>
      <w:r w:rsidR="00E11651" w:rsidRPr="00231D56">
        <w:t xml:space="preserve"> </w:t>
      </w:r>
      <w:r w:rsidR="00CB3715" w:rsidRPr="00231D56">
        <w:t xml:space="preserve"> </w:t>
      </w:r>
      <w:r w:rsidRPr="00231D56">
        <w:t xml:space="preserve"> </w:t>
      </w:r>
      <w:r w:rsidR="00E11651" w:rsidRPr="00231D56">
        <w:rPr>
          <w:noProof/>
        </w:rPr>
        <w:drawing>
          <wp:inline distT="0" distB="0" distL="0" distR="0" wp14:anchorId="5868728F" wp14:editId="39FFAA5F">
            <wp:extent cx="182880" cy="154940"/>
            <wp:effectExtent l="0" t="0" r="7620" b="0"/>
            <wp:docPr id="9" name="Immagin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 rotWithShape="1">
                    <a:blip r:embed="rId16"/>
                    <a:srcRect l="81383" t="54266" r="16866" b="43877"/>
                    <a:stretch/>
                  </pic:blipFill>
                  <pic:spPr bwMode="auto">
                    <a:xfrm>
                      <a:off x="0" y="0"/>
                      <a:ext cx="182880" cy="15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1651" w:rsidRPr="00231D56">
        <w:t xml:space="preserve"> </w:t>
      </w:r>
      <w:r w:rsidR="00177D01" w:rsidRPr="00231D56">
        <w:t xml:space="preserve"> </w:t>
      </w:r>
      <w:r w:rsidRPr="00231D56">
        <w:t>post</w:t>
      </w:r>
      <w:r w:rsidR="00E3338F">
        <w:t>a</w:t>
      </w:r>
      <w:r w:rsidR="00CB3715" w:rsidRPr="00231D56">
        <w:t xml:space="preserve"> in alto a</w:t>
      </w:r>
      <w:r w:rsidR="00C93AB4" w:rsidRPr="00231D56">
        <w:t xml:space="preserve"> destra nel riquadro anagrafica, </w:t>
      </w:r>
      <w:r w:rsidR="00E973CA" w:rsidRPr="00231D56">
        <w:t xml:space="preserve">utile alle dichiarazione delle informazioni di cui ai precedenti punti a) e b), </w:t>
      </w:r>
      <w:r w:rsidR="00C93AB4" w:rsidRPr="00231D56">
        <w:t xml:space="preserve">che deve essere compilato in </w:t>
      </w:r>
      <w:r w:rsidR="003B5A04" w:rsidRPr="00231D56">
        <w:t>coerenza con i dati di</w:t>
      </w:r>
      <w:r w:rsidR="00C93AB4" w:rsidRPr="00231D56">
        <w:t xml:space="preserve"> bilancio dell’</w:t>
      </w:r>
      <w:r w:rsidR="003B5A04" w:rsidRPr="00231D56">
        <w:t>im</w:t>
      </w:r>
      <w:r w:rsidR="00C93AB4" w:rsidRPr="00231D56">
        <w:t>p</w:t>
      </w:r>
      <w:r w:rsidR="003B5A04" w:rsidRPr="00231D56">
        <w:t>r</w:t>
      </w:r>
      <w:r w:rsidR="00E3338F">
        <w:t>esa (NOTA BENE: q</w:t>
      </w:r>
      <w:r w:rsidR="00E6764E" w:rsidRPr="00231D56">
        <w:t xml:space="preserve">ualora l’impresa distributrice non </w:t>
      </w:r>
      <w:r w:rsidR="00C14874" w:rsidRPr="00231D56">
        <w:t>abbia e</w:t>
      </w:r>
      <w:r w:rsidR="00231D56" w:rsidRPr="00231D56">
        <w:t>seguito conguagli nell’anno 201</w:t>
      </w:r>
      <w:r w:rsidR="00F577ED">
        <w:t>7</w:t>
      </w:r>
      <w:r w:rsidR="00C14874" w:rsidRPr="00231D56">
        <w:t xml:space="preserve"> </w:t>
      </w:r>
      <w:r w:rsidR="00E6764E" w:rsidRPr="00231D56">
        <w:t xml:space="preserve">è comunque obbligata ad allegare, nell’apposito riquadro, il file </w:t>
      </w:r>
      <w:r w:rsidR="00E973CA" w:rsidRPr="00C90C8F">
        <w:t>ALLEGATO</w:t>
      </w:r>
      <w:r w:rsidR="00231D56" w:rsidRPr="00C90C8F">
        <w:t>_</w:t>
      </w:r>
      <w:r w:rsidR="00E973CA" w:rsidRPr="00C90C8F">
        <w:t>GAS</w:t>
      </w:r>
      <w:r w:rsidR="00231D56" w:rsidRPr="00C90C8F">
        <w:t>_</w:t>
      </w:r>
      <w:r w:rsidR="00E973CA" w:rsidRPr="00C90C8F">
        <w:t>201</w:t>
      </w:r>
      <w:r w:rsidR="00F577ED">
        <w:t>7</w:t>
      </w:r>
      <w:r w:rsidR="00E6764E" w:rsidRPr="00231D56">
        <w:t xml:space="preserve"> non c</w:t>
      </w:r>
      <w:r w:rsidR="00E3338F">
        <w:t>ompilato)</w:t>
      </w:r>
      <w:r w:rsidR="005723E4">
        <w:t>.</w:t>
      </w:r>
    </w:p>
    <w:p w:rsidR="009F079C" w:rsidRDefault="007C611E" w:rsidP="00B750E1">
      <w:pPr>
        <w:spacing w:afterLines="120" w:after="288"/>
        <w:jc w:val="both"/>
      </w:pPr>
      <w:r w:rsidRPr="00231D56">
        <w:t>Nel</w:t>
      </w:r>
      <w:r w:rsidR="00BC4519" w:rsidRPr="00231D56">
        <w:t>le note</w:t>
      </w:r>
      <w:r w:rsidRPr="00231D56">
        <w:t xml:space="preserve"> </w:t>
      </w:r>
      <w:r w:rsidR="00BC4519" w:rsidRPr="00231D56">
        <w:t>(</w:t>
      </w:r>
      <w:r w:rsidRPr="00231D56">
        <w:t>campo libero</w:t>
      </w:r>
      <w:r w:rsidR="00BC4519" w:rsidRPr="00231D56">
        <w:t>)</w:t>
      </w:r>
      <w:r w:rsidRPr="00231D56">
        <w:t>, l’utente ha la facoltà di inserire tutti gli elementi che ritiene possano essere di ausilio alla Cassa per l</w:t>
      </w:r>
      <w:r w:rsidR="00BC4519" w:rsidRPr="00231D56">
        <w:t>a corretta interpretazione dei dati inseriti</w:t>
      </w:r>
      <w:r w:rsidRPr="00231D56">
        <w:t xml:space="preserve"> (ad esempio: acquisizione di località in corso d’anno, operazioni societarie</w:t>
      </w:r>
      <w:r w:rsidR="0065056E" w:rsidRPr="00231D56">
        <w:t xml:space="preserve"> intervenute nell’anno di perequazione</w:t>
      </w:r>
      <w:r w:rsidRPr="00231D56">
        <w:t xml:space="preserve">, regolazione </w:t>
      </w:r>
      <w:r w:rsidRPr="00CE6937">
        <w:t>degli acconti di perequazione bimestrale</w:t>
      </w:r>
      <w:r w:rsidR="00530D83" w:rsidRPr="00CE6937">
        <w:t xml:space="preserve"> in caso di passaggi societari,</w:t>
      </w:r>
      <w:r w:rsidRPr="00CE6937">
        <w:t xml:space="preserve"> </w:t>
      </w:r>
      <w:r w:rsidR="005818E9" w:rsidRPr="00CE6937">
        <w:t xml:space="preserve">informazione aggiuntive relative alle modalità di gestione dei conguagli, </w:t>
      </w:r>
      <w:proofErr w:type="spellStart"/>
      <w:r w:rsidRPr="00CE6937">
        <w:t>etc</w:t>
      </w:r>
      <w:proofErr w:type="spellEnd"/>
      <w:r w:rsidR="00530D83" w:rsidRPr="00CE6937">
        <w:t>…</w:t>
      </w:r>
      <w:r w:rsidRPr="00CE6937">
        <w:t>).</w:t>
      </w:r>
    </w:p>
    <w:p w:rsidR="0062175A" w:rsidRDefault="0062175A" w:rsidP="00B750E1">
      <w:pPr>
        <w:spacing w:afterLines="120" w:after="288"/>
        <w:jc w:val="both"/>
      </w:pPr>
    </w:p>
    <w:p w:rsidR="00BC2734" w:rsidRPr="00CE6937" w:rsidRDefault="00BC2734" w:rsidP="00BC2734">
      <w:pPr>
        <w:pStyle w:val="Paragrafoelenco"/>
        <w:numPr>
          <w:ilvl w:val="0"/>
          <w:numId w:val="8"/>
        </w:numPr>
        <w:ind w:left="425" w:hanging="425"/>
        <w:contextualSpacing w:val="0"/>
        <w:jc w:val="both"/>
        <w:rPr>
          <w:b/>
          <w:i/>
        </w:rPr>
      </w:pPr>
      <w:bookmarkStart w:id="19" w:name="_GoBack"/>
      <w:bookmarkEnd w:id="19"/>
      <w:r w:rsidRPr="00CE6937">
        <w:rPr>
          <w:b/>
          <w:i/>
        </w:rPr>
        <w:lastRenderedPageBreak/>
        <w:t>Località</w:t>
      </w:r>
    </w:p>
    <w:p w:rsidR="00DE3A60" w:rsidRPr="00CE6937" w:rsidRDefault="0065056E" w:rsidP="00BC2734">
      <w:pPr>
        <w:spacing w:after="0"/>
        <w:jc w:val="both"/>
      </w:pPr>
      <w:r w:rsidRPr="00CE6937">
        <w:t>Nel riquadro “località” è possibile visualizzare l’</w:t>
      </w:r>
      <w:r w:rsidR="00DC3151" w:rsidRPr="00CE6937">
        <w:t>elenco delle località caricate. Cliccando sull’icona “dati perequazione”</w:t>
      </w:r>
      <w:r w:rsidR="00530D83" w:rsidRPr="00CE6937">
        <w:t xml:space="preserve"> (</w:t>
      </w:r>
      <w:r w:rsidR="00530D83" w:rsidRPr="00CE6937">
        <w:rPr>
          <w:noProof/>
        </w:rPr>
        <w:drawing>
          <wp:inline distT="0" distB="0" distL="0" distR="0" wp14:anchorId="442627BC" wp14:editId="06CF2E5E">
            <wp:extent cx="161378" cy="159026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52" t="31912" r="21986" b="65924"/>
                    <a:stretch/>
                  </pic:blipFill>
                  <pic:spPr bwMode="auto">
                    <a:xfrm>
                      <a:off x="0" y="0"/>
                      <a:ext cx="168537" cy="16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0D83" w:rsidRPr="00CE6937">
        <w:t xml:space="preserve">) </w:t>
      </w:r>
      <w:r w:rsidR="00032106" w:rsidRPr="00CE6937">
        <w:t xml:space="preserve">nella colonna “operazioni” </w:t>
      </w:r>
      <w:r w:rsidR="00DC3151" w:rsidRPr="00CE6937">
        <w:t>è possibile visualizzare/caricare i dati relativi alla località indicata.</w:t>
      </w:r>
      <w:r w:rsidR="00032106" w:rsidRPr="00CE6937">
        <w:t xml:space="preserve"> </w:t>
      </w:r>
    </w:p>
    <w:p w:rsidR="00231FC3" w:rsidRPr="00CE6937" w:rsidRDefault="00DE3A60" w:rsidP="00231FC3">
      <w:pPr>
        <w:pStyle w:val="Paragrafoelenco"/>
        <w:ind w:left="0"/>
        <w:contextualSpacing w:val="0"/>
        <w:jc w:val="both"/>
      </w:pPr>
      <w:r w:rsidRPr="00CE6937">
        <w:t>Per eliminare una o più</w:t>
      </w:r>
      <w:r w:rsidR="00032106" w:rsidRPr="00CE6937">
        <w:t xml:space="preserve"> località </w:t>
      </w:r>
      <w:r w:rsidRPr="00CE6937">
        <w:t>indesiderate è sufficiente selezionarl</w:t>
      </w:r>
      <w:r w:rsidR="00DC3151" w:rsidRPr="00CE6937">
        <w:t>e</w:t>
      </w:r>
      <w:r w:rsidRPr="00CE6937">
        <w:t>, anche in maniera multipla,</w:t>
      </w:r>
      <w:r w:rsidR="00DC3151" w:rsidRPr="00CE6937">
        <w:t xml:space="preserve"> </w:t>
      </w:r>
      <w:r w:rsidRPr="00CE6937">
        <w:t>spuntando i</w:t>
      </w:r>
      <w:r w:rsidR="00DC3151" w:rsidRPr="00CE6937">
        <w:t>l riquadro accanto all’</w:t>
      </w:r>
      <w:r w:rsidRPr="00CE6937">
        <w:t>ID località</w:t>
      </w:r>
      <w:r w:rsidR="00530D83" w:rsidRPr="00CE6937">
        <w:t>,</w:t>
      </w:r>
      <w:r w:rsidRPr="00CE6937">
        <w:t xml:space="preserve"> e successivamente</w:t>
      </w:r>
      <w:r w:rsidR="00DC3151" w:rsidRPr="00CE6937">
        <w:t xml:space="preserve"> cliccare sul pulsante “elimina località”.</w:t>
      </w:r>
    </w:p>
    <w:p w:rsidR="00231FC3" w:rsidRPr="00CE6937" w:rsidRDefault="00231FC3" w:rsidP="007403ED">
      <w:pPr>
        <w:pStyle w:val="Paragrafoelenco"/>
        <w:numPr>
          <w:ilvl w:val="0"/>
          <w:numId w:val="8"/>
        </w:numPr>
        <w:ind w:left="425" w:hanging="425"/>
        <w:contextualSpacing w:val="0"/>
        <w:jc w:val="both"/>
        <w:rPr>
          <w:b/>
          <w:i/>
        </w:rPr>
      </w:pPr>
      <w:r w:rsidRPr="00CE6937">
        <w:rPr>
          <w:b/>
          <w:i/>
        </w:rPr>
        <w:t>Seleziona Località</w:t>
      </w:r>
    </w:p>
    <w:p w:rsidR="00461D4E" w:rsidRPr="00CE6937" w:rsidRDefault="00DE3A60" w:rsidP="00231FC3">
      <w:pPr>
        <w:jc w:val="both"/>
      </w:pPr>
      <w:r w:rsidRPr="00CE6937">
        <w:t>Nel riquadro “seleziona località”, la società distributrice deve inserire le località servite nel corso dell’anno oggetto della perequazione</w:t>
      </w:r>
      <w:r w:rsidR="00461D4E" w:rsidRPr="00CE6937">
        <w:t xml:space="preserve"> e dichiararne i relativi dati</w:t>
      </w:r>
      <w:r w:rsidRPr="00CE6937">
        <w:t xml:space="preserve">. </w:t>
      </w:r>
      <w:r w:rsidR="00461D4E" w:rsidRPr="00CE6937">
        <w:t>L’inserimento dei dati può avvenire utilizzando due modalità non alternative:</w:t>
      </w:r>
    </w:p>
    <w:p w:rsidR="00461D4E" w:rsidRPr="00CE6937" w:rsidRDefault="00461D4E" w:rsidP="00B750E1">
      <w:pPr>
        <w:pStyle w:val="Paragrafoelenco"/>
        <w:numPr>
          <w:ilvl w:val="0"/>
          <w:numId w:val="3"/>
        </w:numPr>
        <w:spacing w:after="120"/>
        <w:ind w:left="714" w:hanging="357"/>
        <w:jc w:val="both"/>
      </w:pPr>
      <w:r w:rsidRPr="00CE6937">
        <w:t>inserimento manuale dei dati;</w:t>
      </w:r>
    </w:p>
    <w:p w:rsidR="00461D4E" w:rsidRPr="00CE6937" w:rsidRDefault="00BE4CE7" w:rsidP="00B750E1">
      <w:pPr>
        <w:pStyle w:val="Paragrafoelenco"/>
        <w:numPr>
          <w:ilvl w:val="0"/>
          <w:numId w:val="3"/>
        </w:numPr>
        <w:spacing w:after="120"/>
        <w:ind w:left="714" w:hanging="357"/>
        <w:jc w:val="both"/>
      </w:pPr>
      <w:r w:rsidRPr="00CE6937">
        <w:t>c</w:t>
      </w:r>
      <w:r w:rsidR="00461D4E" w:rsidRPr="00CE6937">
        <w:t xml:space="preserve">aricamento dei dati tramite file </w:t>
      </w:r>
      <w:proofErr w:type="spellStart"/>
      <w:r w:rsidR="00461D4E" w:rsidRPr="00CE6937">
        <w:t>csv</w:t>
      </w:r>
      <w:proofErr w:type="spellEnd"/>
      <w:r w:rsidR="00461D4E" w:rsidRPr="00CE6937">
        <w:t>.</w:t>
      </w:r>
    </w:p>
    <w:p w:rsidR="00863592" w:rsidRPr="00344CDA" w:rsidRDefault="00863592" w:rsidP="00E2780C">
      <w:pPr>
        <w:spacing w:after="0" w:line="240" w:lineRule="auto"/>
        <w:ind w:left="360"/>
        <w:jc w:val="both"/>
        <w:rPr>
          <w:highlight w:val="yellow"/>
        </w:rPr>
      </w:pPr>
    </w:p>
    <w:p w:rsidR="00C32C33" w:rsidRPr="00CE6937" w:rsidRDefault="00863592" w:rsidP="00231FC3">
      <w:pPr>
        <w:pStyle w:val="Paragrafoelenco"/>
        <w:ind w:left="0"/>
        <w:contextualSpacing w:val="0"/>
        <w:jc w:val="both"/>
      </w:pPr>
      <w:r w:rsidRPr="00CE6937">
        <w:t>In caso di assenza di una o più località</w:t>
      </w:r>
      <w:r w:rsidR="00CE6937">
        <w:t xml:space="preserve">, occorre inviare una mail </w:t>
      </w:r>
      <w:r w:rsidR="00270899" w:rsidRPr="00270899">
        <w:t xml:space="preserve">agli indirizzi: </w:t>
      </w:r>
      <w:hyperlink r:id="rId23" w:history="1">
        <w:r w:rsidR="00270899" w:rsidRPr="00F16BBE">
          <w:rPr>
            <w:rStyle w:val="Collegamentoipertestuale"/>
          </w:rPr>
          <w:t>giulia.pistoia@csea.it</w:t>
        </w:r>
      </w:hyperlink>
      <w:r w:rsidR="00270899">
        <w:t xml:space="preserve"> </w:t>
      </w:r>
      <w:r w:rsidR="00270899" w:rsidRPr="00270899">
        <w:t xml:space="preserve">e </w:t>
      </w:r>
      <w:hyperlink r:id="rId24" w:history="1">
        <w:r w:rsidR="00204BF7" w:rsidRPr="00F16BBE">
          <w:rPr>
            <w:rStyle w:val="Collegamentoipertestuale"/>
          </w:rPr>
          <w:t>alberto.mengoli@csea.it</w:t>
        </w:r>
      </w:hyperlink>
      <w:r w:rsidR="00270899">
        <w:t xml:space="preserve"> </w:t>
      </w:r>
      <w:r w:rsidRPr="00CE6937">
        <w:t>segnalando il nome della località mancante, il codice ID dell’Autorità e l’ambito di appartenenza, allegando la schermata compilata in occasion</w:t>
      </w:r>
      <w:r w:rsidR="007403ED" w:rsidRPr="00CE6937">
        <w:t>e della dichiarazione fatta all’anagrafica territoriale dell’A</w:t>
      </w:r>
      <w:r w:rsidRPr="00CE6937">
        <w:t>utorità.</w:t>
      </w:r>
    </w:p>
    <w:p w:rsidR="00EF237B" w:rsidRDefault="00EF237B" w:rsidP="00231FC3">
      <w:pPr>
        <w:pStyle w:val="Paragrafoelenco"/>
        <w:ind w:left="0"/>
        <w:contextualSpacing w:val="0"/>
        <w:jc w:val="both"/>
        <w:rPr>
          <w:u w:val="single"/>
        </w:rPr>
      </w:pPr>
    </w:p>
    <w:p w:rsidR="00BE4CE7" w:rsidRPr="00CE6937" w:rsidRDefault="00461D4E" w:rsidP="00231FC3">
      <w:pPr>
        <w:pStyle w:val="Paragrafoelenco"/>
        <w:ind w:left="0"/>
        <w:contextualSpacing w:val="0"/>
        <w:jc w:val="both"/>
      </w:pPr>
      <w:r w:rsidRPr="00CE6937">
        <w:rPr>
          <w:u w:val="single"/>
        </w:rPr>
        <w:t>Inserimento manuale dei dati</w:t>
      </w:r>
      <w:r w:rsidRPr="00CE6937">
        <w:t xml:space="preserve"> </w:t>
      </w:r>
    </w:p>
    <w:p w:rsidR="00461D4E" w:rsidRPr="00CE6937" w:rsidRDefault="00D603DF" w:rsidP="00231FC3">
      <w:pPr>
        <w:pStyle w:val="Paragrafoelenco"/>
        <w:ind w:left="0"/>
        <w:contextualSpacing w:val="0"/>
        <w:jc w:val="both"/>
        <w:rPr>
          <w:u w:val="single"/>
        </w:rPr>
      </w:pPr>
      <w:r w:rsidRPr="00CE6937">
        <w:t>(</w:t>
      </w:r>
      <w:r w:rsidRPr="00CE6937">
        <w:rPr>
          <w:i/>
        </w:rPr>
        <w:t>tale modalità è consigliata</w:t>
      </w:r>
      <w:r w:rsidR="00BE4CE7" w:rsidRPr="00CE6937">
        <w:rPr>
          <w:i/>
        </w:rPr>
        <w:t xml:space="preserve"> per le imprese distributrici che </w:t>
      </w:r>
      <w:r w:rsidR="00E6764E" w:rsidRPr="00CE6937">
        <w:rPr>
          <w:i/>
        </w:rPr>
        <w:t xml:space="preserve">hanno </w:t>
      </w:r>
      <w:r w:rsidR="00BE4CE7" w:rsidRPr="00CE6937">
        <w:rPr>
          <w:i/>
        </w:rPr>
        <w:t>serv</w:t>
      </w:r>
      <w:r w:rsidR="00E6764E" w:rsidRPr="00CE6937">
        <w:rPr>
          <w:i/>
        </w:rPr>
        <w:t>ito nell’anno di riferimento “t”</w:t>
      </w:r>
      <w:r w:rsidR="00BE4CE7" w:rsidRPr="00CE6937">
        <w:rPr>
          <w:i/>
        </w:rPr>
        <w:t xml:space="preserve"> </w:t>
      </w:r>
      <w:r w:rsidR="00E6764E" w:rsidRPr="00CE6937">
        <w:rPr>
          <w:i/>
        </w:rPr>
        <w:t>un numero ridotto di</w:t>
      </w:r>
      <w:r w:rsidR="00BE4CE7" w:rsidRPr="00CE6937">
        <w:rPr>
          <w:i/>
        </w:rPr>
        <w:t xml:space="preserve"> località</w:t>
      </w:r>
      <w:r w:rsidR="00BE4CE7" w:rsidRPr="00CE6937">
        <w:t>)</w:t>
      </w:r>
      <w:r w:rsidR="0077056B" w:rsidRPr="00CE6937">
        <w:t>.</w:t>
      </w:r>
    </w:p>
    <w:p w:rsidR="00BE4CE7" w:rsidRPr="00CE6937" w:rsidRDefault="00461D4E" w:rsidP="00231FC3">
      <w:pPr>
        <w:pStyle w:val="Paragrafoelenco"/>
        <w:ind w:left="0"/>
        <w:contextualSpacing w:val="0"/>
        <w:jc w:val="both"/>
      </w:pPr>
      <w:r w:rsidRPr="00CE6937">
        <w:t>Nel ri</w:t>
      </w:r>
      <w:r w:rsidR="00FF723F" w:rsidRPr="00CE6937">
        <w:t>ga</w:t>
      </w:r>
      <w:r w:rsidRPr="00CE6937">
        <w:t xml:space="preserve"> “località</w:t>
      </w:r>
      <w:r w:rsidR="00FF723F" w:rsidRPr="00CE6937">
        <w:t xml:space="preserve"> (digitare almeno 3 caratteri)</w:t>
      </w:r>
      <w:r w:rsidRPr="00CE6937">
        <w:t>”</w:t>
      </w:r>
      <w:r w:rsidR="00270899">
        <w:t xml:space="preserve">, la Società distributrice </w:t>
      </w:r>
      <w:r w:rsidR="00FF723F" w:rsidRPr="00CE6937">
        <w:t>dovrà</w:t>
      </w:r>
      <w:r w:rsidRPr="00CE6937">
        <w:t xml:space="preserve"> selezionare le località servite nel corso dell’anno oggetto della dichiarazione (o parte di esso), specificando la data di inizio e di </w:t>
      </w:r>
      <w:r w:rsidR="00C90C8F">
        <w:t>fine del periodo nel quale ha</w:t>
      </w:r>
      <w:r w:rsidRPr="00CE6937">
        <w:t xml:space="preserve"> fornito il servizio</w:t>
      </w:r>
      <w:r w:rsidR="005432D0" w:rsidRPr="00CE6937">
        <w:t xml:space="preserve"> (compresa tra il 01/01/2</w:t>
      </w:r>
      <w:r w:rsidR="00CE6937">
        <w:t>01</w:t>
      </w:r>
      <w:r w:rsidR="00270899">
        <w:t>7</w:t>
      </w:r>
      <w:r w:rsidR="00CE6937">
        <w:t xml:space="preserve"> e il 31/12/201</w:t>
      </w:r>
      <w:r w:rsidR="00270899">
        <w:t>7</w:t>
      </w:r>
      <w:r w:rsidR="000D1AEC" w:rsidRPr="00CE6937">
        <w:t>)</w:t>
      </w:r>
      <w:r w:rsidRPr="00CE6937">
        <w:t xml:space="preserve">. </w:t>
      </w:r>
    </w:p>
    <w:p w:rsidR="00AD1EE3" w:rsidRPr="00CE6937" w:rsidRDefault="00461D4E" w:rsidP="00231FC3">
      <w:pPr>
        <w:pStyle w:val="Paragrafoelenco"/>
        <w:ind w:left="0"/>
        <w:contextualSpacing w:val="0"/>
        <w:jc w:val="both"/>
      </w:pPr>
      <w:r w:rsidRPr="00CE6937">
        <w:t xml:space="preserve">Effettuata la selezione, </w:t>
      </w:r>
      <w:r w:rsidR="00FF723F" w:rsidRPr="00CE6937">
        <w:t>cliccando il pulsante “Inserisci Località</w:t>
      </w:r>
      <w:r w:rsidR="009B4373" w:rsidRPr="00CE6937">
        <w:t>”</w:t>
      </w:r>
      <w:r w:rsidR="00FF723F" w:rsidRPr="00CE6937">
        <w:t xml:space="preserve">, </w:t>
      </w:r>
      <w:r w:rsidRPr="00CE6937">
        <w:t>si potrà procedere con la compilazione dei dati relativi alla località selezionata</w:t>
      </w:r>
      <w:r w:rsidR="009B4373" w:rsidRPr="00CE6937">
        <w:t xml:space="preserve">. </w:t>
      </w:r>
    </w:p>
    <w:p w:rsidR="00DD1172" w:rsidRDefault="00DD1172" w:rsidP="00231FC3">
      <w:pPr>
        <w:pStyle w:val="Paragrafoelenco"/>
        <w:ind w:left="0"/>
        <w:contextualSpacing w:val="0"/>
        <w:jc w:val="both"/>
      </w:pPr>
    </w:p>
    <w:p w:rsidR="000B7780" w:rsidRDefault="000B7780" w:rsidP="00231FC3">
      <w:pPr>
        <w:pStyle w:val="Paragrafoelenco"/>
        <w:ind w:left="0"/>
        <w:contextualSpacing w:val="0"/>
        <w:jc w:val="both"/>
      </w:pPr>
    </w:p>
    <w:p w:rsidR="004E2B5E" w:rsidRDefault="009B4373" w:rsidP="00231FC3">
      <w:pPr>
        <w:pStyle w:val="Paragrafoelenco"/>
        <w:ind w:left="0"/>
        <w:contextualSpacing w:val="0"/>
        <w:jc w:val="both"/>
      </w:pPr>
      <w:r w:rsidRPr="00CE6937">
        <w:t>I dati che occorre inse</w:t>
      </w:r>
      <w:r w:rsidR="00686791" w:rsidRPr="00CE6937">
        <w:t>rire sono quelli riportati nelle</w:t>
      </w:r>
      <w:r w:rsidRPr="00CE6937">
        <w:t xml:space="preserve"> </w:t>
      </w:r>
      <w:r w:rsidR="00BE4CE7" w:rsidRPr="00CE6937">
        <w:rPr>
          <w:b/>
        </w:rPr>
        <w:t>Fig</w:t>
      </w:r>
      <w:r w:rsidR="00686791" w:rsidRPr="00CE6937">
        <w:rPr>
          <w:b/>
        </w:rPr>
        <w:t>ure</w:t>
      </w:r>
      <w:r w:rsidR="00594A2E" w:rsidRPr="00CE6937">
        <w:rPr>
          <w:b/>
        </w:rPr>
        <w:t xml:space="preserve"> 4</w:t>
      </w:r>
      <w:r w:rsidR="00DD0F1F" w:rsidRPr="00CE6937">
        <w:rPr>
          <w:b/>
        </w:rPr>
        <w:t xml:space="preserve">, </w:t>
      </w:r>
      <w:r w:rsidR="00686791" w:rsidRPr="00CE6937">
        <w:rPr>
          <w:b/>
        </w:rPr>
        <w:t>5</w:t>
      </w:r>
      <w:r w:rsidR="0077056B" w:rsidRPr="00CE6937">
        <w:rPr>
          <w:b/>
        </w:rPr>
        <w:t>a e 5b</w:t>
      </w:r>
      <w:r w:rsidR="000844C7" w:rsidRPr="00CE6937">
        <w:t>.</w:t>
      </w:r>
    </w:p>
    <w:p w:rsidR="00C90C8F" w:rsidRDefault="00B955FF" w:rsidP="00C90C8F">
      <w:pPr>
        <w:pStyle w:val="Paragrafoelenco"/>
        <w:spacing w:after="0"/>
        <w:ind w:left="0"/>
        <w:contextualSpacing w:val="0"/>
        <w:jc w:val="center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532822C" wp14:editId="0DB8AA67">
                <wp:extent cx="5494638" cy="6450227"/>
                <wp:effectExtent l="0" t="0" r="0" b="8255"/>
                <wp:docPr id="41" name="Grup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638" cy="6450227"/>
                          <a:chOff x="0" y="0"/>
                          <a:chExt cx="4346448" cy="3749040"/>
                        </a:xfrm>
                      </wpg:grpSpPr>
                      <pic:pic xmlns:pic="http://schemas.openxmlformats.org/drawingml/2006/picture">
                        <pic:nvPicPr>
                          <pic:cNvPr id="42" name="Immagin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4" t="18254" r="14940" b="10372"/>
                          <a:stretch/>
                        </pic:blipFill>
                        <pic:spPr bwMode="auto">
                          <a:xfrm>
                            <a:off x="0" y="0"/>
                            <a:ext cx="4346448" cy="2456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Immagin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1" t="57199" r="14940" b="5316"/>
                          <a:stretch/>
                        </pic:blipFill>
                        <pic:spPr bwMode="auto">
                          <a:xfrm>
                            <a:off x="42672" y="2456688"/>
                            <a:ext cx="4303776" cy="1292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po 41" o:spid="_x0000_s1026" style="width:432.65pt;height:507.9pt;mso-position-horizontal-relative:char;mso-position-vertical-relative:line" coordsize="43464,37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">
                <v:shape id="Immagine 42" o:spid="_x0000_s1027" type="#_x0000_t75" style="position:absolute;width:43464;height:24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5Zl7GAAAA2wAAAA8AAABkcnMvZG93bnJldi54bWxEj0FrAjEUhO+C/yE8wZtmlVJkaxQRpcUe&#10;2mqV9vbYPHeDm5ftJupuf31TEDwOM/MNM503thQXqr1xrGA0TEAQZ04bzhV87taDCQgfkDWWjklB&#10;Sx7ms25niql2V/6gyzbkIkLYp6igCKFKpfRZQRb90FXE0Tu62mKIss6lrvEa4baU4yR5lBYNx4UC&#10;K1oWlJ22Z6tg/13+mCO/va7spn0/fJn2efPbKtXvNYsnEIGacA/f2i9awcMY/r/EH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3lmXsYAAADbAAAADwAAAAAAAAAAAAAA&#10;AACfAgAAZHJzL2Rvd25yZXYueG1sUEsFBgAAAAAEAAQA9wAAAJIDAAAAAA==&#10;">
                  <v:imagedata r:id="rId28" o:title="" croptop="11963f" cropbottom="6797f" cropleft="9204f" cropright="9791f"/>
                  <v:path arrowok="t"/>
                </v:shape>
                <v:shape id="Immagine 43" o:spid="_x0000_s1028" type="#_x0000_t75" style="position:absolute;left:426;top:24566;width:43038;height:12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mdCbGAAAA2wAAAA8AAABkcnMvZG93bnJldi54bWxEj09rwkAUxO+FfoflFbzVjVVaidlIKSgK&#10;Huqfg94e2WcSuvs2ZleNfvpuQehxmJnfMNm0s0ZcqPW1YwWDfgKCuHC65lLBbjt7HYPwAVmjcUwK&#10;buRhmj8/ZZhqd+U1XTahFBHCPkUFVQhNKqUvKrLo+64hjt7RtRZDlG0pdYvXCLdGviXJu7RYc1yo&#10;sKGvioqfzdkqMPdFcV/O5/5jddh9h705D9YnUqr30n1OQATqwn/40V5oBaMh/H2JP0D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Z0JsYAAADbAAAADwAAAAAAAAAAAAAA&#10;AACfAgAAZHJzL2Rvd25yZXYueG1sUEsFBgAAAAAEAAQA9wAAAJIDAAAAAA==&#10;">
                  <v:imagedata r:id="rId29" o:title="" croptop="37486f" cropbottom="3484f" cropleft="9661f" cropright="9791f"/>
                  <v:path arrowok="t"/>
                </v:shape>
                <w10:anchorlock/>
              </v:group>
            </w:pict>
          </mc:Fallback>
        </mc:AlternateContent>
      </w:r>
    </w:p>
    <w:p w:rsidR="00C32C33" w:rsidRPr="00C90C8F" w:rsidRDefault="00A758AB" w:rsidP="00C90C8F">
      <w:pPr>
        <w:pStyle w:val="Paragrafoelenco"/>
        <w:ind w:left="0"/>
        <w:contextualSpacing w:val="0"/>
        <w:jc w:val="center"/>
        <w:rPr>
          <w:b/>
        </w:rPr>
      </w:pPr>
      <w:r w:rsidRPr="00387380">
        <w:rPr>
          <w:b/>
        </w:rPr>
        <w:t xml:space="preserve">Figura 4: </w:t>
      </w:r>
      <w:r w:rsidRPr="00387380">
        <w:t xml:space="preserve">dati </w:t>
      </w:r>
      <w:r w:rsidR="000467D5" w:rsidRPr="00387380">
        <w:t>da inserire nella maschera</w:t>
      </w:r>
      <w:r w:rsidRPr="00387380">
        <w:t xml:space="preserve"> </w:t>
      </w:r>
      <w:proofErr w:type="spellStart"/>
      <w:r w:rsidRPr="00387380">
        <w:t>NUAeff</w:t>
      </w:r>
      <w:proofErr w:type="spellEnd"/>
    </w:p>
    <w:p w:rsidR="002450C7" w:rsidRDefault="002450C7" w:rsidP="00B750E1">
      <w:pPr>
        <w:pStyle w:val="Paragrafoelenco"/>
        <w:ind w:left="0"/>
        <w:contextualSpacing w:val="0"/>
        <w:jc w:val="both"/>
      </w:pPr>
    </w:p>
    <w:p w:rsidR="00EF237B" w:rsidRDefault="00EF237B" w:rsidP="00B750E1">
      <w:pPr>
        <w:pStyle w:val="Paragrafoelenco"/>
        <w:ind w:left="0"/>
        <w:contextualSpacing w:val="0"/>
        <w:jc w:val="both"/>
      </w:pPr>
    </w:p>
    <w:p w:rsidR="00AD1EE3" w:rsidRPr="002D2DBA" w:rsidRDefault="00AD1EE3" w:rsidP="00B750E1">
      <w:pPr>
        <w:pStyle w:val="Paragrafoelenco"/>
        <w:ind w:left="0"/>
        <w:contextualSpacing w:val="0"/>
        <w:jc w:val="both"/>
      </w:pPr>
      <w:r w:rsidRPr="002D2DBA">
        <w:lastRenderedPageBreak/>
        <w:t>Come si evince dalla Fig. 4, è necessario fornire</w:t>
      </w:r>
      <w:r w:rsidR="00DD0F1F" w:rsidRPr="002D2DBA">
        <w:t>, per ogni località inserita</w:t>
      </w:r>
      <w:r w:rsidRPr="002D2DBA">
        <w:t>:</w:t>
      </w:r>
    </w:p>
    <w:p w:rsidR="003B15EC" w:rsidRPr="002D2DBA" w:rsidRDefault="00AD1EE3" w:rsidP="003B15EC">
      <w:pPr>
        <w:pStyle w:val="Paragrafoelenco"/>
        <w:numPr>
          <w:ilvl w:val="0"/>
          <w:numId w:val="32"/>
        </w:numPr>
        <w:jc w:val="both"/>
      </w:pPr>
      <w:r w:rsidRPr="002D2DBA">
        <w:t>l’anno di prima fornitura, nel caso di località in avviamento</w:t>
      </w:r>
      <w:r w:rsidR="002D2DBA" w:rsidRPr="002D2DBA">
        <w:t xml:space="preserve"> (201</w:t>
      </w:r>
      <w:r w:rsidR="00270899">
        <w:t>7</w:t>
      </w:r>
      <w:r w:rsidR="002D2DBA" w:rsidRPr="002D2DBA">
        <w:t>, 201</w:t>
      </w:r>
      <w:r w:rsidR="00270899">
        <w:t>6</w:t>
      </w:r>
      <w:r w:rsidR="002D2DBA" w:rsidRPr="002D2DBA">
        <w:t>, 201</w:t>
      </w:r>
      <w:r w:rsidR="00270899">
        <w:t>5</w:t>
      </w:r>
      <w:r w:rsidR="000467D5" w:rsidRPr="002D2DBA">
        <w:t>)</w:t>
      </w:r>
      <w:r w:rsidRPr="002D2DBA">
        <w:t>;</w:t>
      </w:r>
    </w:p>
    <w:p w:rsidR="003B15EC" w:rsidRPr="002D2DBA" w:rsidRDefault="00AD1EE3" w:rsidP="003B15EC">
      <w:pPr>
        <w:pStyle w:val="Paragrafoelenco"/>
        <w:numPr>
          <w:ilvl w:val="0"/>
          <w:numId w:val="32"/>
        </w:numPr>
        <w:jc w:val="both"/>
      </w:pPr>
      <w:r w:rsidRPr="002D2DBA">
        <w:t>il rica</w:t>
      </w:r>
      <w:r w:rsidR="002D2DBA" w:rsidRPr="002D2DBA">
        <w:t>vo, di competenza dell'anno 201</w:t>
      </w:r>
      <w:r w:rsidR="00270899">
        <w:t>7</w:t>
      </w:r>
      <w:r w:rsidRPr="002D2DBA">
        <w:t>, ottenuto dall'applicazione della componente t(</w:t>
      </w:r>
      <w:proofErr w:type="spellStart"/>
      <w:r w:rsidR="0058759E" w:rsidRPr="002D2DBA">
        <w:t>cot</w:t>
      </w:r>
      <w:proofErr w:type="spellEnd"/>
      <w:r w:rsidR="0058759E" w:rsidRPr="002D2DBA">
        <w:t xml:space="preserve">) nella località  in oggetto, in coerenza con quanto dichiarato in bilancio consuntivo per il medesimo </w:t>
      </w:r>
      <w:r w:rsidR="002D2DBA" w:rsidRPr="002D2DBA">
        <w:t>anno 201</w:t>
      </w:r>
      <w:r w:rsidR="00270899">
        <w:t>7</w:t>
      </w:r>
      <w:r w:rsidR="0058759E" w:rsidRPr="002D2DBA">
        <w:t>;</w:t>
      </w:r>
    </w:p>
    <w:p w:rsidR="004E2B5E" w:rsidRPr="002D2DBA" w:rsidRDefault="004E2B5E" w:rsidP="00897189">
      <w:pPr>
        <w:pStyle w:val="Paragrafoelenco"/>
        <w:numPr>
          <w:ilvl w:val="0"/>
          <w:numId w:val="32"/>
        </w:numPr>
        <w:spacing w:after="0"/>
        <w:ind w:left="714" w:hanging="357"/>
        <w:contextualSpacing w:val="0"/>
        <w:jc w:val="both"/>
      </w:pPr>
      <w:r w:rsidRPr="002D2DBA">
        <w:t>il rica</w:t>
      </w:r>
      <w:r w:rsidR="002D2DBA" w:rsidRPr="002D2DBA">
        <w:t>vo, di competenza dell'anno 201</w:t>
      </w:r>
      <w:r w:rsidR="00270899">
        <w:t>7</w:t>
      </w:r>
      <w:r w:rsidRPr="002D2DBA">
        <w:t>, ottenuto dall'applicazione della componente t(</w:t>
      </w:r>
      <w:proofErr w:type="spellStart"/>
      <w:r w:rsidRPr="002D2DBA">
        <w:t>cot</w:t>
      </w:r>
      <w:proofErr w:type="spellEnd"/>
      <w:r w:rsidRPr="002D2DBA">
        <w:t xml:space="preserve">) nella località in oggetto con riferimento ai soli </w:t>
      </w:r>
      <w:r w:rsidR="00B750E1">
        <w:t>PDR</w:t>
      </w:r>
      <w:r w:rsidRPr="002D2DBA">
        <w:t xml:space="preserve"> dotati di misuratore conforme alle Direttive per la messa in servizio dei gruppi di misura del gas di classe superiore a G6</w:t>
      </w:r>
      <w:r w:rsidR="00137176" w:rsidRPr="002D2DBA">
        <w:t xml:space="preserve">. Si precisa che in questo termine deve essere considerato anche il ricavo relativo ai misuratori di classe &gt;G6 sui quali è stato installato un dispositivo </w:t>
      </w:r>
      <w:proofErr w:type="spellStart"/>
      <w:r w:rsidR="00137176" w:rsidRPr="002D2DBA">
        <w:t>Add-on</w:t>
      </w:r>
      <w:proofErr w:type="spellEnd"/>
      <w:r w:rsidR="00137176" w:rsidRPr="002D2DBA">
        <w:t>;</w:t>
      </w:r>
      <w:r w:rsidR="00DD2C5A" w:rsidRPr="002D2DBA">
        <w:t xml:space="preserve"> </w:t>
      </w:r>
    </w:p>
    <w:p w:rsidR="00897189" w:rsidRPr="002D2DBA" w:rsidRDefault="00897189" w:rsidP="00897189">
      <w:pPr>
        <w:pStyle w:val="Paragrafoelenco"/>
        <w:numPr>
          <w:ilvl w:val="0"/>
          <w:numId w:val="32"/>
        </w:numPr>
        <w:spacing w:after="0"/>
        <w:contextualSpacing w:val="0"/>
        <w:jc w:val="both"/>
      </w:pPr>
      <w:r w:rsidRPr="002D2DBA">
        <w:t>il rica</w:t>
      </w:r>
      <w:r w:rsidR="002D2DBA">
        <w:t>vo, di competenza dell'anno 201</w:t>
      </w:r>
      <w:r w:rsidR="00270899">
        <w:t>7</w:t>
      </w:r>
      <w:r w:rsidRPr="002D2DBA">
        <w:t>, ottenuto dall'applicazione della componente t(</w:t>
      </w:r>
      <w:proofErr w:type="spellStart"/>
      <w:r w:rsidRPr="002D2DBA">
        <w:t>cot</w:t>
      </w:r>
      <w:proofErr w:type="spellEnd"/>
      <w:r w:rsidRPr="002D2DBA">
        <w:t xml:space="preserve">) nella località in oggetto, per </w:t>
      </w:r>
      <w:r w:rsidR="00B750E1">
        <w:t>PDR</w:t>
      </w:r>
      <w:r w:rsidRPr="002D2DBA">
        <w:t xml:space="preserve"> dotati di</w:t>
      </w:r>
      <w:r w:rsidR="002D2DBA" w:rsidRPr="002D2DBA">
        <w:t xml:space="preserve"> misuratore di classe inferiore o uguale a G6</w:t>
      </w:r>
      <w:r w:rsidR="00302361" w:rsidRPr="002D2DBA">
        <w:t>;</w:t>
      </w:r>
    </w:p>
    <w:p w:rsidR="00302361" w:rsidRPr="002D2DBA" w:rsidRDefault="00302361" w:rsidP="00302361">
      <w:pPr>
        <w:pStyle w:val="Paragrafoelenco"/>
        <w:numPr>
          <w:ilvl w:val="0"/>
          <w:numId w:val="32"/>
        </w:numPr>
        <w:spacing w:after="0"/>
        <w:contextualSpacing w:val="0"/>
        <w:jc w:val="both"/>
      </w:pPr>
      <w:r w:rsidRPr="002D2DBA">
        <w:t>il ricav</w:t>
      </w:r>
      <w:r w:rsidR="002D2DBA">
        <w:t>o, di competenza dell'anno 201</w:t>
      </w:r>
      <w:r w:rsidR="00270899">
        <w:t>7</w:t>
      </w:r>
      <w:r w:rsidRPr="002D2DBA">
        <w:t>, ottenuto dall'applicazione della componente t(</w:t>
      </w:r>
      <w:proofErr w:type="spellStart"/>
      <w:r w:rsidRPr="002D2DBA">
        <w:t>cot</w:t>
      </w:r>
      <w:proofErr w:type="spellEnd"/>
      <w:r w:rsidRPr="002D2DBA">
        <w:t xml:space="preserve">) nella località in oggetto, per </w:t>
      </w:r>
      <w:r w:rsidR="00B750E1">
        <w:t>PDR</w:t>
      </w:r>
      <w:r w:rsidRPr="002D2DBA">
        <w:t xml:space="preserve"> dotati di </w:t>
      </w:r>
      <w:r w:rsidR="002D2DBA" w:rsidRPr="002D2DBA">
        <w:t>misuratore di classe superiore a G6 e inferiore o uguale a G40</w:t>
      </w:r>
      <w:r w:rsidRPr="002D2DBA">
        <w:t>;</w:t>
      </w:r>
    </w:p>
    <w:p w:rsidR="00302361" w:rsidRPr="00455134" w:rsidRDefault="00302361" w:rsidP="00302361">
      <w:pPr>
        <w:pStyle w:val="Paragrafoelenco"/>
        <w:numPr>
          <w:ilvl w:val="0"/>
          <w:numId w:val="32"/>
        </w:numPr>
        <w:spacing w:after="0"/>
        <w:contextualSpacing w:val="0"/>
        <w:jc w:val="both"/>
      </w:pPr>
      <w:r w:rsidRPr="002D2DBA">
        <w:t>il rica</w:t>
      </w:r>
      <w:r w:rsidR="002D2DBA">
        <w:t>vo, di competenza dell'anno 201</w:t>
      </w:r>
      <w:r w:rsidR="00270899">
        <w:t>7</w:t>
      </w:r>
      <w:r w:rsidRPr="002D2DBA">
        <w:t>, ottenuto dall'applicazione della componente t(</w:t>
      </w:r>
      <w:proofErr w:type="spellStart"/>
      <w:r w:rsidRPr="002D2DBA">
        <w:t>cot</w:t>
      </w:r>
      <w:proofErr w:type="spellEnd"/>
      <w:r w:rsidRPr="002D2DBA">
        <w:t xml:space="preserve">) nella </w:t>
      </w:r>
      <w:r w:rsidRPr="00455134">
        <w:t xml:space="preserve">località in oggetto, per </w:t>
      </w:r>
      <w:r w:rsidR="00B750E1">
        <w:t>PDR</w:t>
      </w:r>
      <w:r w:rsidRPr="00455134">
        <w:t xml:space="preserve"> dotati di </w:t>
      </w:r>
      <w:r w:rsidR="00455134" w:rsidRPr="00455134">
        <w:t>misuratore di classe oltre G40</w:t>
      </w:r>
      <w:r w:rsidRPr="00455134">
        <w:t>;</w:t>
      </w:r>
    </w:p>
    <w:p w:rsidR="0058759E" w:rsidRPr="00455134" w:rsidRDefault="00AD1EE3" w:rsidP="0058759E">
      <w:pPr>
        <w:pStyle w:val="Paragrafoelenco"/>
        <w:numPr>
          <w:ilvl w:val="0"/>
          <w:numId w:val="32"/>
        </w:numPr>
        <w:jc w:val="both"/>
      </w:pPr>
      <w:r w:rsidRPr="00455134">
        <w:t xml:space="preserve">i ricavi per il servizio di distribuzione del gas avuti nell'anno </w:t>
      </w:r>
      <w:r w:rsidR="00455134">
        <w:t>201</w:t>
      </w:r>
      <w:r w:rsidR="00270899">
        <w:t>7</w:t>
      </w:r>
      <w:r w:rsidRPr="00455134">
        <w:t>, in coerenza con quanto dichiarato in bilancio cons</w:t>
      </w:r>
      <w:r w:rsidR="00455134" w:rsidRPr="00455134">
        <w:t>untivo per il medesimo anno 201</w:t>
      </w:r>
      <w:r w:rsidR="00270899">
        <w:t>7</w:t>
      </w:r>
      <w:r w:rsidRPr="00455134">
        <w:t xml:space="preserve"> (tale dato è facoltativo e verrà utilizzato </w:t>
      </w:r>
      <w:r w:rsidR="00302361" w:rsidRPr="00455134">
        <w:t>da CSEA</w:t>
      </w:r>
      <w:r w:rsidR="003B15EC" w:rsidRPr="00455134">
        <w:t xml:space="preserve"> a soli fini statistici);</w:t>
      </w:r>
    </w:p>
    <w:p w:rsidR="0058759E" w:rsidRPr="00455134" w:rsidRDefault="0058759E" w:rsidP="0058759E">
      <w:pPr>
        <w:pStyle w:val="Paragrafoelenco"/>
        <w:numPr>
          <w:ilvl w:val="0"/>
          <w:numId w:val="32"/>
        </w:numPr>
        <w:jc w:val="both"/>
      </w:pPr>
      <w:r w:rsidRPr="00455134">
        <w:t xml:space="preserve">il numero di letture di </w:t>
      </w:r>
      <w:proofErr w:type="spellStart"/>
      <w:r w:rsidR="00455134" w:rsidRPr="00455134">
        <w:t>switch</w:t>
      </w:r>
      <w:proofErr w:type="spellEnd"/>
      <w:r w:rsidR="00455134" w:rsidRPr="00455134">
        <w:t xml:space="preserve"> effettuate nell'anno 201</w:t>
      </w:r>
      <w:r w:rsidR="00270899">
        <w:t>7</w:t>
      </w:r>
      <w:r w:rsidRPr="00455134">
        <w:t>;</w:t>
      </w:r>
    </w:p>
    <w:p w:rsidR="0058759E" w:rsidRPr="00455134" w:rsidRDefault="00137176" w:rsidP="0058759E">
      <w:pPr>
        <w:pStyle w:val="Paragrafoelenco"/>
        <w:numPr>
          <w:ilvl w:val="0"/>
          <w:numId w:val="32"/>
        </w:numPr>
        <w:jc w:val="both"/>
      </w:pPr>
      <w:r w:rsidRPr="00455134">
        <w:t xml:space="preserve">il numero di punti di riconsegna </w:t>
      </w:r>
      <w:r w:rsidR="00C36C7E" w:rsidRPr="00455134">
        <w:t>esistenti</w:t>
      </w:r>
      <w:r w:rsidRPr="00455134">
        <w:t>, dotati di gruppi di misura della classe g&gt;G40, per i</w:t>
      </w:r>
      <w:r w:rsidR="00455134">
        <w:t xml:space="preserve"> quali entro il 31 dicembre 201</w:t>
      </w:r>
      <w:r w:rsidR="00270899">
        <w:t>7</w:t>
      </w:r>
      <w:r w:rsidRPr="00455134">
        <w:t xml:space="preserve"> era prevista, ai sensi delle Direttive per la messa in servizio dei gruppi di misura del gas, l'installazione dei gruppi di misura aventi i requisiti minimi definiti dalle medesime Direttive</w:t>
      </w:r>
      <w:r w:rsidR="0058759E" w:rsidRPr="00455134">
        <w:t>;</w:t>
      </w:r>
    </w:p>
    <w:p w:rsidR="00137176" w:rsidRPr="00455134" w:rsidRDefault="00137176" w:rsidP="00137176">
      <w:pPr>
        <w:pStyle w:val="Paragrafoelenco"/>
        <w:numPr>
          <w:ilvl w:val="0"/>
          <w:numId w:val="32"/>
        </w:numPr>
        <w:jc w:val="both"/>
      </w:pPr>
      <w:r w:rsidRPr="00455134">
        <w:t>il nume</w:t>
      </w:r>
      <w:r w:rsidR="00C36C7E" w:rsidRPr="00455134">
        <w:t>ro di punti di riconsegna esistenti</w:t>
      </w:r>
      <w:r w:rsidRPr="00455134">
        <w:t>, dotati di gruppi di misura della classe g&gt;G40, per i</w:t>
      </w:r>
      <w:r w:rsidR="00455134">
        <w:t xml:space="preserve"> quali entro il 31 dicembre 201</w:t>
      </w:r>
      <w:r w:rsidR="00270899">
        <w:t>7</w:t>
      </w:r>
      <w:r w:rsidRPr="00455134">
        <w:t xml:space="preserve"> è stato </w:t>
      </w:r>
      <w:r w:rsidR="00C36C7E" w:rsidRPr="00455134">
        <w:t>messo in servizio</w:t>
      </w:r>
      <w:r w:rsidRPr="00455134">
        <w:t xml:space="preserve"> un gruppo di misura avente i requisiti minimi di cui alle Direttive per la messa in servizio dei gruppi di misura del gas;</w:t>
      </w:r>
    </w:p>
    <w:p w:rsidR="00137176" w:rsidRPr="00455134" w:rsidRDefault="00137176" w:rsidP="00137176">
      <w:pPr>
        <w:pStyle w:val="Paragrafoelenco"/>
        <w:numPr>
          <w:ilvl w:val="0"/>
          <w:numId w:val="32"/>
        </w:numPr>
        <w:jc w:val="both"/>
      </w:pPr>
      <w:r w:rsidRPr="00455134">
        <w:t>il nume</w:t>
      </w:r>
      <w:r w:rsidR="00C36C7E" w:rsidRPr="00455134">
        <w:t>ro di punti di riconsegna esistenti</w:t>
      </w:r>
      <w:r w:rsidRPr="00455134">
        <w:t>, dotati di gruppi di misura della classe g=G40, per i</w:t>
      </w:r>
      <w:r w:rsidR="00455134">
        <w:t xml:space="preserve"> quali entro il 31 dicembre 201</w:t>
      </w:r>
      <w:r w:rsidR="00270899">
        <w:t>7</w:t>
      </w:r>
      <w:r w:rsidRPr="00455134">
        <w:t xml:space="preserve"> era prevista, ai sensi delle Direttive per la messa in servizio dei gruppi di misura del gas, l'installazione dei gruppi di misura aventi i requisiti minimi definiti dalle medesime Direttive;</w:t>
      </w:r>
    </w:p>
    <w:p w:rsidR="00137176" w:rsidRPr="00455134" w:rsidRDefault="00137176" w:rsidP="00137176">
      <w:pPr>
        <w:pStyle w:val="Paragrafoelenco"/>
        <w:numPr>
          <w:ilvl w:val="0"/>
          <w:numId w:val="32"/>
        </w:numPr>
        <w:jc w:val="both"/>
      </w:pPr>
      <w:r w:rsidRPr="00455134">
        <w:t>il n</w:t>
      </w:r>
      <w:r w:rsidR="00C36C7E" w:rsidRPr="00455134">
        <w:t>umero di punti di riconsegna esistenti</w:t>
      </w:r>
      <w:r w:rsidRPr="00455134">
        <w:t>, dotati di gruppi di misura della classe g=G40, per i</w:t>
      </w:r>
      <w:r w:rsidR="00455134">
        <w:t xml:space="preserve"> quali entro il 31 dicembre 201</w:t>
      </w:r>
      <w:r w:rsidR="00270899">
        <w:t>7</w:t>
      </w:r>
      <w:r w:rsidRPr="00455134">
        <w:t xml:space="preserve"> è stato </w:t>
      </w:r>
      <w:r w:rsidR="00C36C7E" w:rsidRPr="00455134">
        <w:t>messo in servizio</w:t>
      </w:r>
      <w:r w:rsidRPr="00455134">
        <w:t xml:space="preserve"> un gruppo di misura avente i requisiti minimi di cui alle Direttive per la messa in servizio dei gruppi di misura del gas;</w:t>
      </w:r>
    </w:p>
    <w:p w:rsidR="00137176" w:rsidRPr="00455134" w:rsidRDefault="00137176" w:rsidP="00137176">
      <w:pPr>
        <w:pStyle w:val="Paragrafoelenco"/>
        <w:numPr>
          <w:ilvl w:val="0"/>
          <w:numId w:val="32"/>
        </w:numPr>
        <w:jc w:val="both"/>
      </w:pPr>
      <w:r w:rsidRPr="00455134">
        <w:t xml:space="preserve">il numero di punti di riconsegna </w:t>
      </w:r>
      <w:r w:rsidR="00C36C7E" w:rsidRPr="00455134">
        <w:t>esistenti</w:t>
      </w:r>
      <w:r w:rsidRPr="00455134">
        <w:t>, dotati di gruppi di misura della classe g=G25, per i</w:t>
      </w:r>
      <w:r w:rsidR="00455134">
        <w:t xml:space="preserve"> quali entro il 31 dicembre 201</w:t>
      </w:r>
      <w:r w:rsidR="00270899">
        <w:t>7</w:t>
      </w:r>
      <w:r w:rsidRPr="00455134">
        <w:t xml:space="preserve"> era prevista, ai sensi delle Direttive per la messa in servizio dei </w:t>
      </w:r>
      <w:r w:rsidRPr="00455134">
        <w:lastRenderedPageBreak/>
        <w:t>gruppi di misura del gas, l'installazione dei gruppi di misura aventi i requisiti minimi definiti dalle medesime Direttive;</w:t>
      </w:r>
    </w:p>
    <w:p w:rsidR="00137176" w:rsidRPr="00455134" w:rsidRDefault="00137176" w:rsidP="00137176">
      <w:pPr>
        <w:pStyle w:val="Paragrafoelenco"/>
        <w:numPr>
          <w:ilvl w:val="0"/>
          <w:numId w:val="32"/>
        </w:numPr>
        <w:jc w:val="both"/>
      </w:pPr>
      <w:r w:rsidRPr="00455134">
        <w:t xml:space="preserve">il numero di punti di riconsegna </w:t>
      </w:r>
      <w:r w:rsidR="00C36C7E" w:rsidRPr="00455134">
        <w:t>esistenti</w:t>
      </w:r>
      <w:r w:rsidRPr="00455134">
        <w:t>, dotati di gruppi di misura della classe g=G25, per i</w:t>
      </w:r>
      <w:r w:rsidR="00455134">
        <w:t xml:space="preserve"> quali entro il 31 dicembre 201</w:t>
      </w:r>
      <w:r w:rsidR="00270899">
        <w:t>7</w:t>
      </w:r>
      <w:r w:rsidRPr="00455134">
        <w:t xml:space="preserve"> è stato </w:t>
      </w:r>
      <w:r w:rsidR="00C36C7E" w:rsidRPr="00455134">
        <w:t>messo in servizio</w:t>
      </w:r>
      <w:r w:rsidRPr="00455134">
        <w:t xml:space="preserve"> un gruppo di misura avente i requisiti minimi di cui alle Direttive per la messa in servizio dei gruppi di misura del gas;</w:t>
      </w:r>
    </w:p>
    <w:p w:rsidR="006D1778" w:rsidRPr="00455134" w:rsidRDefault="006D1778" w:rsidP="00456D02">
      <w:pPr>
        <w:pStyle w:val="Paragrafoelenco"/>
        <w:numPr>
          <w:ilvl w:val="0"/>
          <w:numId w:val="32"/>
        </w:numPr>
        <w:spacing w:after="0"/>
        <w:ind w:left="714" w:hanging="357"/>
        <w:contextualSpacing w:val="0"/>
        <w:jc w:val="both"/>
      </w:pPr>
      <w:r w:rsidRPr="00455134">
        <w:t xml:space="preserve">il numero di punti di riconsegna </w:t>
      </w:r>
      <w:r w:rsidR="00C36C7E" w:rsidRPr="00455134">
        <w:t>esistenti</w:t>
      </w:r>
      <w:r w:rsidRPr="00455134">
        <w:t>, dotati di gruppi di misura della classe g=G16, per i</w:t>
      </w:r>
      <w:r w:rsidR="007179B4" w:rsidRPr="00455134">
        <w:t xml:space="preserve"> quali entro il 31 dicembre 2</w:t>
      </w:r>
      <w:r w:rsidR="00455134">
        <w:t>01</w:t>
      </w:r>
      <w:r w:rsidR="00270899">
        <w:t>7</w:t>
      </w:r>
      <w:r w:rsidRPr="00455134">
        <w:t xml:space="preserve"> era prevista, ai sensi delle Direttive per la messa in servizio dei gruppi di misura del gas, l'installazione dei gruppi di misura aventi i requisiti minimi definiti dalle medesime Direttive;</w:t>
      </w:r>
    </w:p>
    <w:p w:rsidR="006D1778" w:rsidRPr="00455134" w:rsidRDefault="00456D02" w:rsidP="00063DFD">
      <w:pPr>
        <w:pStyle w:val="Paragrafoelenco"/>
        <w:numPr>
          <w:ilvl w:val="0"/>
          <w:numId w:val="32"/>
        </w:numPr>
        <w:spacing w:after="0"/>
        <w:ind w:left="714" w:hanging="357"/>
        <w:contextualSpacing w:val="0"/>
        <w:jc w:val="both"/>
      </w:pPr>
      <w:r w:rsidRPr="00455134">
        <w:t>il nume</w:t>
      </w:r>
      <w:r w:rsidR="00C36C7E" w:rsidRPr="00455134">
        <w:t>ro di punti di riconsegna esistenti</w:t>
      </w:r>
      <w:r w:rsidR="006D1778" w:rsidRPr="00455134">
        <w:t xml:space="preserve">, dotati di gruppi di misura della classe g=G16, per i </w:t>
      </w:r>
      <w:r w:rsidR="00455134">
        <w:t>quali entro il 31 dicembre 201</w:t>
      </w:r>
      <w:r w:rsidR="00270899">
        <w:t>7</w:t>
      </w:r>
      <w:r w:rsidR="007179B4" w:rsidRPr="00455134">
        <w:t xml:space="preserve"> </w:t>
      </w:r>
      <w:r w:rsidR="006D1778" w:rsidRPr="00455134">
        <w:t xml:space="preserve">è stato </w:t>
      </w:r>
      <w:r w:rsidR="00C36C7E" w:rsidRPr="00455134">
        <w:t>messo in servizio</w:t>
      </w:r>
      <w:r w:rsidR="006D1778" w:rsidRPr="00455134">
        <w:t xml:space="preserve"> un gruppo di misura avente i requisiti minimi di cui alle Direttive per la messa in servizio dei gruppi di misura del gas;</w:t>
      </w:r>
    </w:p>
    <w:p w:rsidR="006D1778" w:rsidRPr="00455134" w:rsidRDefault="006D1778" w:rsidP="006D1778">
      <w:pPr>
        <w:pStyle w:val="Paragrafoelenco"/>
        <w:numPr>
          <w:ilvl w:val="0"/>
          <w:numId w:val="32"/>
        </w:numPr>
        <w:spacing w:after="0"/>
        <w:ind w:left="714" w:hanging="357"/>
        <w:contextualSpacing w:val="0"/>
        <w:jc w:val="both"/>
      </w:pPr>
      <w:r w:rsidRPr="00455134">
        <w:t>il nume</w:t>
      </w:r>
      <w:r w:rsidR="00C36C7E" w:rsidRPr="00455134">
        <w:t>ro di punti di riconsegna esistenti</w:t>
      </w:r>
      <w:r w:rsidRPr="00455134">
        <w:t>, dotati di gruppi di misura della classe g=G10, per i</w:t>
      </w:r>
      <w:r w:rsidR="00455134">
        <w:t xml:space="preserve"> quali entro il 31 dicembre 201</w:t>
      </w:r>
      <w:r w:rsidR="00270899">
        <w:t>7</w:t>
      </w:r>
      <w:r w:rsidRPr="00455134">
        <w:t xml:space="preserve"> era prevista, ai sensi delle Direttive per la messa in servizio dei gruppi di misura del gas, l'installazione dei gruppi di misura aventi i requisiti minimi definiti dalle medesime Direttive;</w:t>
      </w:r>
    </w:p>
    <w:p w:rsidR="00137176" w:rsidRPr="00EC0548" w:rsidRDefault="006D1778" w:rsidP="006D1778">
      <w:pPr>
        <w:pStyle w:val="Paragrafoelenco"/>
        <w:numPr>
          <w:ilvl w:val="0"/>
          <w:numId w:val="32"/>
        </w:numPr>
        <w:spacing w:after="0"/>
        <w:ind w:left="714" w:hanging="357"/>
        <w:contextualSpacing w:val="0"/>
        <w:jc w:val="both"/>
      </w:pPr>
      <w:r w:rsidRPr="00455134">
        <w:t>il numero di punti di ricons</w:t>
      </w:r>
      <w:r w:rsidR="00C36C7E" w:rsidRPr="00455134">
        <w:t>egna esistenti</w:t>
      </w:r>
      <w:r w:rsidRPr="00455134">
        <w:t>, dotati di gruppi di misura della classe g=G10, per i</w:t>
      </w:r>
      <w:r w:rsidR="00455134">
        <w:t xml:space="preserve"> quali entro il 31 dicembre 201</w:t>
      </w:r>
      <w:r w:rsidR="00270899">
        <w:t>7</w:t>
      </w:r>
      <w:r w:rsidRPr="00455134">
        <w:t xml:space="preserve"> è stato </w:t>
      </w:r>
      <w:r w:rsidR="00C36C7E" w:rsidRPr="00455134">
        <w:t>messo in servizio</w:t>
      </w:r>
      <w:r w:rsidRPr="00455134">
        <w:t xml:space="preserve"> un gruppo di misura avente i requisiti </w:t>
      </w:r>
      <w:r w:rsidRPr="00EC0548">
        <w:t>minimi di cui alle Direttive per la messa in servizio dei gruppi di misura del gas;</w:t>
      </w:r>
    </w:p>
    <w:p w:rsidR="007179B4" w:rsidRPr="00EC0548" w:rsidRDefault="007179B4" w:rsidP="007179B4">
      <w:pPr>
        <w:pStyle w:val="Paragrafoelenco"/>
        <w:numPr>
          <w:ilvl w:val="0"/>
          <w:numId w:val="32"/>
        </w:numPr>
      </w:pPr>
      <w:r w:rsidRPr="00EC0548">
        <w:t>numero di punti di riconsegna esistenti, dotati di gruppi di misura della classe g&lt;=G6, per i</w:t>
      </w:r>
      <w:r w:rsidR="00EC0548">
        <w:t xml:space="preserve"> quali entro il 31 dicembre 201</w:t>
      </w:r>
      <w:r w:rsidR="00270899">
        <w:t>7</w:t>
      </w:r>
      <w:r w:rsidRPr="00EC0548">
        <w:t xml:space="preserve"> era prevista, ai sensi delle Direttive per la messa in servizio dei gruppi di misura del gas, l’installazione dei gruppi di misura aventi i requisiti minimi definiti dalle medesime Direttive;</w:t>
      </w:r>
    </w:p>
    <w:p w:rsidR="003B15EC" w:rsidRPr="00EC0548" w:rsidRDefault="003101D2" w:rsidP="00270899">
      <w:pPr>
        <w:pStyle w:val="Paragrafoelenco"/>
        <w:numPr>
          <w:ilvl w:val="0"/>
          <w:numId w:val="32"/>
        </w:numPr>
      </w:pPr>
      <w:r w:rsidRPr="00EC0548">
        <w:t>numero di punti di riconsegna esistenti, dotati di gruppi di misura della classe g&lt;=G6, per i</w:t>
      </w:r>
      <w:r w:rsidR="00EC0548">
        <w:t xml:space="preserve"> quali entro il 31 dicembre 201</w:t>
      </w:r>
      <w:r w:rsidR="00270899">
        <w:t>7</w:t>
      </w:r>
      <w:r w:rsidRPr="00EC0548">
        <w:t xml:space="preserve"> è stato messo in servizio un gruppo di misura avente i requisiti minimi di cui alle Direttive per la messa in servizio dei gruppi di misura del gas;</w:t>
      </w:r>
    </w:p>
    <w:p w:rsidR="003B15EC" w:rsidRPr="00EC0548" w:rsidRDefault="000467D5" w:rsidP="000467D5">
      <w:pPr>
        <w:pStyle w:val="Paragrafoelenco"/>
        <w:numPr>
          <w:ilvl w:val="0"/>
          <w:numId w:val="32"/>
        </w:numPr>
        <w:jc w:val="both"/>
      </w:pPr>
      <w:r w:rsidRPr="00EC0548">
        <w:t>la variazione dei ricavi da componente t(</w:t>
      </w:r>
      <w:proofErr w:type="spellStart"/>
      <w:r w:rsidRPr="00EC0548">
        <w:t>cot</w:t>
      </w:r>
      <w:proofErr w:type="spellEnd"/>
      <w:r w:rsidRPr="00EC0548">
        <w:t>) (relativi all’anno 2012) rilev</w:t>
      </w:r>
      <w:r w:rsidR="003101D2" w:rsidRPr="00EC0548">
        <w:t>ata co</w:t>
      </w:r>
      <w:r w:rsidR="00EC0548">
        <w:t>ntabilmente nell'anno 201</w:t>
      </w:r>
      <w:r w:rsidR="00270899">
        <w:t>7</w:t>
      </w:r>
      <w:r w:rsidR="006D1778" w:rsidRPr="00EC0548">
        <w:t>;</w:t>
      </w:r>
    </w:p>
    <w:p w:rsidR="000467D5" w:rsidRPr="00EC0548" w:rsidRDefault="006D1778" w:rsidP="006D1778">
      <w:pPr>
        <w:pStyle w:val="Paragrafoelenco"/>
        <w:numPr>
          <w:ilvl w:val="0"/>
          <w:numId w:val="32"/>
        </w:numPr>
        <w:jc w:val="both"/>
      </w:pPr>
      <w:r w:rsidRPr="00EC0548">
        <w:t>la variazione dei ricavi da componente t(</w:t>
      </w:r>
      <w:proofErr w:type="spellStart"/>
      <w:r w:rsidRPr="00EC0548">
        <w:t>cot</w:t>
      </w:r>
      <w:proofErr w:type="spellEnd"/>
      <w:r w:rsidRPr="00EC0548">
        <w:t>) (relativi all’anno 2013) rilev</w:t>
      </w:r>
      <w:r w:rsidR="00EC0548">
        <w:t>ata contabilmente nell'anno 201</w:t>
      </w:r>
      <w:r w:rsidR="00270899">
        <w:t>7</w:t>
      </w:r>
      <w:r w:rsidR="003101D2" w:rsidRPr="00EC0548">
        <w:t>;</w:t>
      </w:r>
    </w:p>
    <w:p w:rsidR="003101D2" w:rsidRPr="00EC0548" w:rsidRDefault="003101D2" w:rsidP="003101D2">
      <w:pPr>
        <w:pStyle w:val="Paragrafoelenco"/>
        <w:numPr>
          <w:ilvl w:val="0"/>
          <w:numId w:val="32"/>
        </w:numPr>
        <w:jc w:val="both"/>
      </w:pPr>
      <w:r w:rsidRPr="00EC0548">
        <w:t>la variazione dei ricavi da componente t(</w:t>
      </w:r>
      <w:proofErr w:type="spellStart"/>
      <w:r w:rsidRPr="00EC0548">
        <w:t>cot</w:t>
      </w:r>
      <w:proofErr w:type="spellEnd"/>
      <w:r w:rsidRPr="00EC0548">
        <w:t>) (relativi all’anno 2014) rileva</w:t>
      </w:r>
      <w:r w:rsidR="00EC0548">
        <w:t xml:space="preserve">ta contabilmente </w:t>
      </w:r>
      <w:r w:rsidR="00EC0548" w:rsidRPr="00EC0548">
        <w:t>nell'anno 201</w:t>
      </w:r>
      <w:r w:rsidR="00270899">
        <w:t>7</w:t>
      </w:r>
      <w:r w:rsidR="00821966" w:rsidRPr="00EC0548">
        <w:t>;</w:t>
      </w:r>
    </w:p>
    <w:p w:rsidR="00EC0548" w:rsidRPr="00EC0548" w:rsidRDefault="00EC0548" w:rsidP="00EC0548">
      <w:pPr>
        <w:pStyle w:val="Paragrafoelenco"/>
        <w:numPr>
          <w:ilvl w:val="0"/>
          <w:numId w:val="32"/>
        </w:numPr>
        <w:jc w:val="both"/>
        <w:rPr>
          <w:rFonts w:cstheme="minorHAnsi"/>
        </w:rPr>
      </w:pPr>
      <w:r>
        <w:t xml:space="preserve">la </w:t>
      </w:r>
      <w:r w:rsidRPr="00EC0548">
        <w:rPr>
          <w:rFonts w:cstheme="minorHAnsi"/>
        </w:rPr>
        <w:t>variazione del ricavo da componente t(</w:t>
      </w:r>
      <w:proofErr w:type="spellStart"/>
      <w:r w:rsidRPr="00EC0548">
        <w:rPr>
          <w:rFonts w:cstheme="minorHAnsi"/>
        </w:rPr>
        <w:t>cot</w:t>
      </w:r>
      <w:proofErr w:type="spellEnd"/>
      <w:r w:rsidRPr="00EC0548">
        <w:rPr>
          <w:rFonts w:cstheme="minorHAnsi"/>
        </w:rPr>
        <w:t>) (relativo al 2014) rilevata contabilmente nell'anno 201</w:t>
      </w:r>
      <w:r w:rsidR="00270899">
        <w:rPr>
          <w:rFonts w:cstheme="minorHAnsi"/>
        </w:rPr>
        <w:t>7</w:t>
      </w:r>
      <w:r w:rsidRPr="00EC0548">
        <w:rPr>
          <w:rFonts w:cstheme="minorHAnsi"/>
        </w:rPr>
        <w:t xml:space="preserve">, per </w:t>
      </w:r>
      <w:r w:rsidR="00B750E1">
        <w:rPr>
          <w:rFonts w:cstheme="minorHAnsi"/>
        </w:rPr>
        <w:t>PDR</w:t>
      </w:r>
      <w:r w:rsidRPr="00EC0548">
        <w:rPr>
          <w:rFonts w:cstheme="minorHAnsi"/>
        </w:rPr>
        <w:t xml:space="preserve"> dotati di misuratore di classe g maggiore a G6 conforme alle Direttive;</w:t>
      </w:r>
    </w:p>
    <w:p w:rsidR="00EC0548" w:rsidRPr="00EC0548" w:rsidRDefault="00EC0548" w:rsidP="00EC0548">
      <w:pPr>
        <w:pStyle w:val="Paragrafoelenco"/>
        <w:numPr>
          <w:ilvl w:val="0"/>
          <w:numId w:val="32"/>
        </w:numPr>
        <w:jc w:val="both"/>
        <w:rPr>
          <w:rFonts w:cstheme="minorHAnsi"/>
        </w:rPr>
      </w:pPr>
      <w:r w:rsidRPr="00EC0548">
        <w:rPr>
          <w:rFonts w:eastAsia="Times New Roman" w:cstheme="minorHAnsi"/>
        </w:rPr>
        <w:t>la variazione del ricavo da componente t(</w:t>
      </w:r>
      <w:proofErr w:type="spellStart"/>
      <w:r w:rsidRPr="00EC0548">
        <w:rPr>
          <w:rFonts w:eastAsia="Times New Roman" w:cstheme="minorHAnsi"/>
        </w:rPr>
        <w:t>cot</w:t>
      </w:r>
      <w:proofErr w:type="spellEnd"/>
      <w:r w:rsidRPr="00EC0548">
        <w:rPr>
          <w:rFonts w:eastAsia="Times New Roman" w:cstheme="minorHAnsi"/>
        </w:rPr>
        <w:t>) (relativo al 2015) rilevata contabilmente nell'anno 201</w:t>
      </w:r>
      <w:r w:rsidR="00270899">
        <w:rPr>
          <w:rFonts w:eastAsia="Times New Roman" w:cstheme="minorHAnsi"/>
        </w:rPr>
        <w:t>7</w:t>
      </w:r>
      <w:r w:rsidRPr="00EC0548">
        <w:rPr>
          <w:rFonts w:eastAsia="Times New Roman" w:cstheme="minorHAnsi"/>
        </w:rPr>
        <w:t xml:space="preserve">; </w:t>
      </w:r>
    </w:p>
    <w:p w:rsidR="00EC0548" w:rsidRPr="00EC0548" w:rsidRDefault="00EC0548" w:rsidP="00EC0548">
      <w:pPr>
        <w:pStyle w:val="Paragrafoelenco"/>
        <w:numPr>
          <w:ilvl w:val="0"/>
          <w:numId w:val="32"/>
        </w:numPr>
        <w:jc w:val="both"/>
        <w:rPr>
          <w:rFonts w:cstheme="minorHAnsi"/>
        </w:rPr>
      </w:pPr>
      <w:r w:rsidRPr="00EC0548">
        <w:rPr>
          <w:rFonts w:eastAsia="Times New Roman" w:cstheme="minorHAnsi"/>
        </w:rPr>
        <w:t>la variazione del ricavo da componente t(</w:t>
      </w:r>
      <w:proofErr w:type="spellStart"/>
      <w:r w:rsidRPr="00EC0548">
        <w:rPr>
          <w:rFonts w:eastAsia="Times New Roman" w:cstheme="minorHAnsi"/>
        </w:rPr>
        <w:t>cot</w:t>
      </w:r>
      <w:proofErr w:type="spellEnd"/>
      <w:r w:rsidRPr="00EC0548">
        <w:rPr>
          <w:rFonts w:eastAsia="Times New Roman" w:cstheme="minorHAnsi"/>
        </w:rPr>
        <w:t>) (relativo al 2015) rilevata contabilmente nell'anno 201</w:t>
      </w:r>
      <w:r w:rsidR="00270899">
        <w:rPr>
          <w:rFonts w:eastAsia="Times New Roman" w:cstheme="minorHAnsi"/>
        </w:rPr>
        <w:t>7</w:t>
      </w:r>
      <w:r w:rsidRPr="00EC0548">
        <w:rPr>
          <w:rFonts w:eastAsia="Times New Roman" w:cstheme="minorHAnsi"/>
        </w:rPr>
        <w:t xml:space="preserve">, per </w:t>
      </w:r>
      <w:r w:rsidR="00B750E1">
        <w:rPr>
          <w:rFonts w:eastAsia="Times New Roman" w:cstheme="minorHAnsi"/>
        </w:rPr>
        <w:t>PDR</w:t>
      </w:r>
      <w:r w:rsidRPr="00EC0548">
        <w:rPr>
          <w:rFonts w:eastAsia="Times New Roman" w:cstheme="minorHAnsi"/>
        </w:rPr>
        <w:t xml:space="preserve"> dotati di misuratore di classe inferiore o uguale a G6; </w:t>
      </w:r>
    </w:p>
    <w:p w:rsidR="00EC0548" w:rsidRPr="00EC0548" w:rsidRDefault="00EC0548" w:rsidP="00EC0548">
      <w:pPr>
        <w:pStyle w:val="Paragrafoelenco"/>
        <w:numPr>
          <w:ilvl w:val="0"/>
          <w:numId w:val="32"/>
        </w:numPr>
        <w:jc w:val="both"/>
        <w:rPr>
          <w:rFonts w:cstheme="minorHAnsi"/>
        </w:rPr>
      </w:pPr>
      <w:r w:rsidRPr="00EC0548">
        <w:rPr>
          <w:rFonts w:eastAsia="Times New Roman" w:cstheme="minorHAnsi"/>
        </w:rPr>
        <w:lastRenderedPageBreak/>
        <w:t>la variazione del ricavo da componente t(</w:t>
      </w:r>
      <w:proofErr w:type="spellStart"/>
      <w:r w:rsidRPr="00EC0548">
        <w:rPr>
          <w:rFonts w:eastAsia="Times New Roman" w:cstheme="minorHAnsi"/>
        </w:rPr>
        <w:t>cot</w:t>
      </w:r>
      <w:proofErr w:type="spellEnd"/>
      <w:r w:rsidRPr="00EC0548">
        <w:rPr>
          <w:rFonts w:eastAsia="Times New Roman" w:cstheme="minorHAnsi"/>
        </w:rPr>
        <w:t>) (relativo al 2015) rilevata contabilmente nell'anno 201</w:t>
      </w:r>
      <w:r w:rsidR="00270899">
        <w:rPr>
          <w:rFonts w:eastAsia="Times New Roman" w:cstheme="minorHAnsi"/>
        </w:rPr>
        <w:t>7</w:t>
      </w:r>
      <w:r w:rsidRPr="00EC0548">
        <w:rPr>
          <w:rFonts w:eastAsia="Times New Roman" w:cstheme="minorHAnsi"/>
        </w:rPr>
        <w:t xml:space="preserve">, per </w:t>
      </w:r>
      <w:r w:rsidR="00B750E1">
        <w:rPr>
          <w:rFonts w:eastAsia="Times New Roman" w:cstheme="minorHAnsi"/>
        </w:rPr>
        <w:t>PDR</w:t>
      </w:r>
      <w:r w:rsidRPr="00EC0548">
        <w:rPr>
          <w:rFonts w:eastAsia="Times New Roman" w:cstheme="minorHAnsi"/>
        </w:rPr>
        <w:t xml:space="preserve"> dotati di misuratore di classe superiore a G6 e inferiore o uguale a G40; </w:t>
      </w:r>
    </w:p>
    <w:p w:rsidR="00EC0548" w:rsidRPr="00EC0548" w:rsidRDefault="00EC0548" w:rsidP="00EC0548">
      <w:pPr>
        <w:pStyle w:val="Paragrafoelenco"/>
        <w:numPr>
          <w:ilvl w:val="0"/>
          <w:numId w:val="32"/>
        </w:numPr>
        <w:jc w:val="both"/>
        <w:rPr>
          <w:rFonts w:cstheme="minorHAnsi"/>
        </w:rPr>
      </w:pPr>
      <w:r w:rsidRPr="00EC0548">
        <w:rPr>
          <w:rFonts w:eastAsia="Times New Roman" w:cstheme="minorHAnsi"/>
        </w:rPr>
        <w:t>la variazione del ricavo da componente t(</w:t>
      </w:r>
      <w:proofErr w:type="spellStart"/>
      <w:r w:rsidRPr="00EC0548">
        <w:rPr>
          <w:rFonts w:eastAsia="Times New Roman" w:cstheme="minorHAnsi"/>
        </w:rPr>
        <w:t>cot</w:t>
      </w:r>
      <w:proofErr w:type="spellEnd"/>
      <w:r w:rsidRPr="00EC0548">
        <w:rPr>
          <w:rFonts w:eastAsia="Times New Roman" w:cstheme="minorHAnsi"/>
        </w:rPr>
        <w:t>) (relativo al 2015) rilevata contabilmente nell'anno 201</w:t>
      </w:r>
      <w:r w:rsidR="00270899">
        <w:rPr>
          <w:rFonts w:eastAsia="Times New Roman" w:cstheme="minorHAnsi"/>
        </w:rPr>
        <w:t>7</w:t>
      </w:r>
      <w:r w:rsidRPr="00EC0548">
        <w:rPr>
          <w:rFonts w:eastAsia="Times New Roman" w:cstheme="minorHAnsi"/>
        </w:rPr>
        <w:t xml:space="preserve">, per </w:t>
      </w:r>
      <w:r w:rsidR="00B750E1">
        <w:rPr>
          <w:rFonts w:eastAsia="Times New Roman" w:cstheme="minorHAnsi"/>
        </w:rPr>
        <w:t>PDR</w:t>
      </w:r>
      <w:r w:rsidRPr="00EC0548">
        <w:rPr>
          <w:rFonts w:eastAsia="Times New Roman" w:cstheme="minorHAnsi"/>
        </w:rPr>
        <w:t xml:space="preserve"> dotati di misuratore di classe superiore a G40; </w:t>
      </w:r>
    </w:p>
    <w:p w:rsidR="00EC0548" w:rsidRPr="00270899" w:rsidRDefault="00EC0548" w:rsidP="00EC0548">
      <w:pPr>
        <w:pStyle w:val="Paragrafoelenco"/>
        <w:numPr>
          <w:ilvl w:val="0"/>
          <w:numId w:val="32"/>
        </w:numPr>
        <w:jc w:val="both"/>
        <w:rPr>
          <w:rFonts w:cstheme="minorHAnsi"/>
        </w:rPr>
      </w:pPr>
      <w:r w:rsidRPr="00EC0548">
        <w:rPr>
          <w:rFonts w:eastAsia="Times New Roman" w:cstheme="minorHAnsi"/>
        </w:rPr>
        <w:t>la variazione del ricavo da componente t(</w:t>
      </w:r>
      <w:proofErr w:type="spellStart"/>
      <w:r w:rsidRPr="00EC0548">
        <w:rPr>
          <w:rFonts w:eastAsia="Times New Roman" w:cstheme="minorHAnsi"/>
        </w:rPr>
        <w:t>cot</w:t>
      </w:r>
      <w:proofErr w:type="spellEnd"/>
      <w:r w:rsidRPr="00EC0548">
        <w:rPr>
          <w:rFonts w:eastAsia="Times New Roman" w:cstheme="minorHAnsi"/>
        </w:rPr>
        <w:t>) (relativo al 2015) rilevata contabilmente nell'anno 201</w:t>
      </w:r>
      <w:r w:rsidR="00270899">
        <w:rPr>
          <w:rFonts w:eastAsia="Times New Roman" w:cstheme="minorHAnsi"/>
        </w:rPr>
        <w:t>7</w:t>
      </w:r>
      <w:r w:rsidRPr="00EC0548">
        <w:rPr>
          <w:rFonts w:eastAsia="Times New Roman" w:cstheme="minorHAnsi"/>
        </w:rPr>
        <w:t xml:space="preserve">, per </w:t>
      </w:r>
      <w:r w:rsidR="00B750E1">
        <w:rPr>
          <w:rFonts w:eastAsia="Times New Roman" w:cstheme="minorHAnsi"/>
        </w:rPr>
        <w:t>PDR</w:t>
      </w:r>
      <w:r w:rsidRPr="00EC0548">
        <w:rPr>
          <w:rFonts w:eastAsia="Times New Roman" w:cstheme="minorHAnsi"/>
        </w:rPr>
        <w:t xml:space="preserve"> dotati di misuratore di classe g maggio</w:t>
      </w:r>
      <w:r w:rsidR="00270899">
        <w:rPr>
          <w:rFonts w:eastAsia="Times New Roman" w:cstheme="minorHAnsi"/>
        </w:rPr>
        <w:t>re a G6 conforme alle Direttive;</w:t>
      </w:r>
    </w:p>
    <w:p w:rsidR="00270899" w:rsidRPr="00EC0548" w:rsidRDefault="00270899" w:rsidP="00270899">
      <w:pPr>
        <w:pStyle w:val="Paragrafoelenco"/>
        <w:numPr>
          <w:ilvl w:val="0"/>
          <w:numId w:val="32"/>
        </w:numPr>
        <w:jc w:val="both"/>
        <w:rPr>
          <w:rFonts w:cstheme="minorHAnsi"/>
        </w:rPr>
      </w:pPr>
      <w:r w:rsidRPr="00EC0548">
        <w:rPr>
          <w:rFonts w:eastAsia="Times New Roman" w:cstheme="minorHAnsi"/>
        </w:rPr>
        <w:t>la variazione del ricavo da componente t(</w:t>
      </w:r>
      <w:proofErr w:type="spellStart"/>
      <w:r w:rsidRPr="00EC0548">
        <w:rPr>
          <w:rFonts w:eastAsia="Times New Roman" w:cstheme="minorHAnsi"/>
        </w:rPr>
        <w:t>cot</w:t>
      </w:r>
      <w:proofErr w:type="spellEnd"/>
      <w:r w:rsidRPr="00EC0548">
        <w:rPr>
          <w:rFonts w:eastAsia="Times New Roman" w:cstheme="minorHAnsi"/>
        </w:rPr>
        <w:t>) (relativo al 201</w:t>
      </w:r>
      <w:r>
        <w:rPr>
          <w:rFonts w:eastAsia="Times New Roman" w:cstheme="minorHAnsi"/>
        </w:rPr>
        <w:t>6</w:t>
      </w:r>
      <w:r w:rsidRPr="00EC0548">
        <w:rPr>
          <w:rFonts w:eastAsia="Times New Roman" w:cstheme="minorHAnsi"/>
        </w:rPr>
        <w:t>) rilevata contabilmente nell'anno 201</w:t>
      </w:r>
      <w:r>
        <w:rPr>
          <w:rFonts w:eastAsia="Times New Roman" w:cstheme="minorHAnsi"/>
        </w:rPr>
        <w:t>7</w:t>
      </w:r>
      <w:r w:rsidRPr="00EC0548">
        <w:rPr>
          <w:rFonts w:eastAsia="Times New Roman" w:cstheme="minorHAnsi"/>
        </w:rPr>
        <w:t xml:space="preserve">; </w:t>
      </w:r>
    </w:p>
    <w:p w:rsidR="00270899" w:rsidRPr="00EC0548" w:rsidRDefault="00270899" w:rsidP="00270899">
      <w:pPr>
        <w:pStyle w:val="Paragrafoelenco"/>
        <w:numPr>
          <w:ilvl w:val="0"/>
          <w:numId w:val="32"/>
        </w:numPr>
        <w:jc w:val="both"/>
        <w:rPr>
          <w:rFonts w:cstheme="minorHAnsi"/>
        </w:rPr>
      </w:pPr>
      <w:r w:rsidRPr="00EC0548">
        <w:rPr>
          <w:rFonts w:eastAsia="Times New Roman" w:cstheme="minorHAnsi"/>
        </w:rPr>
        <w:t>la variazione del ricavo da componente t(</w:t>
      </w:r>
      <w:proofErr w:type="spellStart"/>
      <w:r w:rsidRPr="00EC0548">
        <w:rPr>
          <w:rFonts w:eastAsia="Times New Roman" w:cstheme="minorHAnsi"/>
        </w:rPr>
        <w:t>cot</w:t>
      </w:r>
      <w:proofErr w:type="spellEnd"/>
      <w:r w:rsidRPr="00EC0548">
        <w:rPr>
          <w:rFonts w:eastAsia="Times New Roman" w:cstheme="minorHAnsi"/>
        </w:rPr>
        <w:t>) (relativo al 201</w:t>
      </w:r>
      <w:r>
        <w:rPr>
          <w:rFonts w:eastAsia="Times New Roman" w:cstheme="minorHAnsi"/>
        </w:rPr>
        <w:t>6</w:t>
      </w:r>
      <w:r w:rsidRPr="00EC0548">
        <w:rPr>
          <w:rFonts w:eastAsia="Times New Roman" w:cstheme="minorHAnsi"/>
        </w:rPr>
        <w:t>) rilevata contabilmente nell'anno 201</w:t>
      </w:r>
      <w:r>
        <w:rPr>
          <w:rFonts w:eastAsia="Times New Roman" w:cstheme="minorHAnsi"/>
        </w:rPr>
        <w:t>7</w:t>
      </w:r>
      <w:r w:rsidRPr="00EC0548">
        <w:rPr>
          <w:rFonts w:eastAsia="Times New Roman" w:cstheme="minorHAnsi"/>
        </w:rPr>
        <w:t xml:space="preserve">, per </w:t>
      </w:r>
      <w:r w:rsidR="00B750E1">
        <w:rPr>
          <w:rFonts w:eastAsia="Times New Roman" w:cstheme="minorHAnsi"/>
        </w:rPr>
        <w:t>PDR</w:t>
      </w:r>
      <w:r w:rsidRPr="00EC0548">
        <w:rPr>
          <w:rFonts w:eastAsia="Times New Roman" w:cstheme="minorHAnsi"/>
        </w:rPr>
        <w:t xml:space="preserve"> dotati di misuratore di classe inferiore o uguale a G6; </w:t>
      </w:r>
    </w:p>
    <w:p w:rsidR="00270899" w:rsidRPr="00EC0548" w:rsidRDefault="00270899" w:rsidP="00270899">
      <w:pPr>
        <w:pStyle w:val="Paragrafoelenco"/>
        <w:numPr>
          <w:ilvl w:val="0"/>
          <w:numId w:val="32"/>
        </w:numPr>
        <w:jc w:val="both"/>
        <w:rPr>
          <w:rFonts w:cstheme="minorHAnsi"/>
        </w:rPr>
      </w:pPr>
      <w:r w:rsidRPr="00EC0548">
        <w:rPr>
          <w:rFonts w:eastAsia="Times New Roman" w:cstheme="minorHAnsi"/>
        </w:rPr>
        <w:t>la variazione del ricavo da componente t(</w:t>
      </w:r>
      <w:proofErr w:type="spellStart"/>
      <w:r w:rsidRPr="00EC0548">
        <w:rPr>
          <w:rFonts w:eastAsia="Times New Roman" w:cstheme="minorHAnsi"/>
        </w:rPr>
        <w:t>cot</w:t>
      </w:r>
      <w:proofErr w:type="spellEnd"/>
      <w:r w:rsidRPr="00EC0548">
        <w:rPr>
          <w:rFonts w:eastAsia="Times New Roman" w:cstheme="minorHAnsi"/>
        </w:rPr>
        <w:t>) (relativo al 201</w:t>
      </w:r>
      <w:r>
        <w:rPr>
          <w:rFonts w:eastAsia="Times New Roman" w:cstheme="minorHAnsi"/>
        </w:rPr>
        <w:t>6</w:t>
      </w:r>
      <w:r w:rsidRPr="00EC0548">
        <w:rPr>
          <w:rFonts w:eastAsia="Times New Roman" w:cstheme="minorHAnsi"/>
        </w:rPr>
        <w:t>) rilevata contabilmente nell'anno 201</w:t>
      </w:r>
      <w:r>
        <w:rPr>
          <w:rFonts w:eastAsia="Times New Roman" w:cstheme="minorHAnsi"/>
        </w:rPr>
        <w:t>7</w:t>
      </w:r>
      <w:r w:rsidRPr="00EC0548">
        <w:rPr>
          <w:rFonts w:eastAsia="Times New Roman" w:cstheme="minorHAnsi"/>
        </w:rPr>
        <w:t xml:space="preserve">, per </w:t>
      </w:r>
      <w:r w:rsidR="00B750E1">
        <w:rPr>
          <w:rFonts w:eastAsia="Times New Roman" w:cstheme="minorHAnsi"/>
        </w:rPr>
        <w:t>PDR</w:t>
      </w:r>
      <w:r w:rsidRPr="00EC0548">
        <w:rPr>
          <w:rFonts w:eastAsia="Times New Roman" w:cstheme="minorHAnsi"/>
        </w:rPr>
        <w:t xml:space="preserve"> dotati di misuratore di classe superiore a G6 e inferiore o uguale a G40; </w:t>
      </w:r>
    </w:p>
    <w:p w:rsidR="00270899" w:rsidRPr="00EC0548" w:rsidRDefault="00270899" w:rsidP="00270899">
      <w:pPr>
        <w:pStyle w:val="Paragrafoelenco"/>
        <w:numPr>
          <w:ilvl w:val="0"/>
          <w:numId w:val="32"/>
        </w:numPr>
        <w:jc w:val="both"/>
        <w:rPr>
          <w:rFonts w:cstheme="minorHAnsi"/>
        </w:rPr>
      </w:pPr>
      <w:r w:rsidRPr="00EC0548">
        <w:rPr>
          <w:rFonts w:eastAsia="Times New Roman" w:cstheme="minorHAnsi"/>
        </w:rPr>
        <w:t>la variazione del ricavo da componente t(</w:t>
      </w:r>
      <w:proofErr w:type="spellStart"/>
      <w:r w:rsidRPr="00EC0548">
        <w:rPr>
          <w:rFonts w:eastAsia="Times New Roman" w:cstheme="minorHAnsi"/>
        </w:rPr>
        <w:t>cot</w:t>
      </w:r>
      <w:proofErr w:type="spellEnd"/>
      <w:r w:rsidRPr="00EC0548">
        <w:rPr>
          <w:rFonts w:eastAsia="Times New Roman" w:cstheme="minorHAnsi"/>
        </w:rPr>
        <w:t>) (relativo al 201</w:t>
      </w:r>
      <w:r>
        <w:rPr>
          <w:rFonts w:eastAsia="Times New Roman" w:cstheme="minorHAnsi"/>
        </w:rPr>
        <w:t>6</w:t>
      </w:r>
      <w:r w:rsidRPr="00EC0548">
        <w:rPr>
          <w:rFonts w:eastAsia="Times New Roman" w:cstheme="minorHAnsi"/>
        </w:rPr>
        <w:t>) rilevata contabilmente nell'anno 201</w:t>
      </w:r>
      <w:r>
        <w:rPr>
          <w:rFonts w:eastAsia="Times New Roman" w:cstheme="minorHAnsi"/>
        </w:rPr>
        <w:t>7</w:t>
      </w:r>
      <w:r w:rsidRPr="00EC0548">
        <w:rPr>
          <w:rFonts w:eastAsia="Times New Roman" w:cstheme="minorHAnsi"/>
        </w:rPr>
        <w:t xml:space="preserve">, per </w:t>
      </w:r>
      <w:r w:rsidR="00B750E1">
        <w:rPr>
          <w:rFonts w:eastAsia="Times New Roman" w:cstheme="minorHAnsi"/>
        </w:rPr>
        <w:t>PDR</w:t>
      </w:r>
      <w:r w:rsidRPr="00EC0548">
        <w:rPr>
          <w:rFonts w:eastAsia="Times New Roman" w:cstheme="minorHAnsi"/>
        </w:rPr>
        <w:t xml:space="preserve"> dotati di misuratore di classe superiore a G40; </w:t>
      </w:r>
    </w:p>
    <w:p w:rsidR="00270899" w:rsidRPr="00EC0548" w:rsidRDefault="00270899" w:rsidP="00270899">
      <w:pPr>
        <w:pStyle w:val="Paragrafoelenco"/>
        <w:numPr>
          <w:ilvl w:val="0"/>
          <w:numId w:val="32"/>
        </w:numPr>
        <w:jc w:val="both"/>
        <w:rPr>
          <w:rFonts w:cstheme="minorHAnsi"/>
        </w:rPr>
      </w:pPr>
      <w:r w:rsidRPr="00EC0548">
        <w:rPr>
          <w:rFonts w:eastAsia="Times New Roman" w:cstheme="minorHAnsi"/>
        </w:rPr>
        <w:t>la variazione del ricavo da componente t(</w:t>
      </w:r>
      <w:proofErr w:type="spellStart"/>
      <w:r w:rsidRPr="00EC0548">
        <w:rPr>
          <w:rFonts w:eastAsia="Times New Roman" w:cstheme="minorHAnsi"/>
        </w:rPr>
        <w:t>cot</w:t>
      </w:r>
      <w:proofErr w:type="spellEnd"/>
      <w:r w:rsidRPr="00EC0548">
        <w:rPr>
          <w:rFonts w:eastAsia="Times New Roman" w:cstheme="minorHAnsi"/>
        </w:rPr>
        <w:t>) (relativo al 201</w:t>
      </w:r>
      <w:r>
        <w:rPr>
          <w:rFonts w:eastAsia="Times New Roman" w:cstheme="minorHAnsi"/>
        </w:rPr>
        <w:t>6</w:t>
      </w:r>
      <w:r w:rsidRPr="00EC0548">
        <w:rPr>
          <w:rFonts w:eastAsia="Times New Roman" w:cstheme="minorHAnsi"/>
        </w:rPr>
        <w:t>) rilevata contabilmente nell'anno 201</w:t>
      </w:r>
      <w:r>
        <w:rPr>
          <w:rFonts w:eastAsia="Times New Roman" w:cstheme="minorHAnsi"/>
        </w:rPr>
        <w:t>7</w:t>
      </w:r>
      <w:r w:rsidRPr="00EC0548">
        <w:rPr>
          <w:rFonts w:eastAsia="Times New Roman" w:cstheme="minorHAnsi"/>
        </w:rPr>
        <w:t xml:space="preserve">, per </w:t>
      </w:r>
      <w:r w:rsidR="00B750E1">
        <w:rPr>
          <w:rFonts w:eastAsia="Times New Roman" w:cstheme="minorHAnsi"/>
        </w:rPr>
        <w:t>PDR</w:t>
      </w:r>
      <w:r w:rsidRPr="00EC0548">
        <w:rPr>
          <w:rFonts w:eastAsia="Times New Roman" w:cstheme="minorHAnsi"/>
        </w:rPr>
        <w:t xml:space="preserve"> dotati di misuratore di classe g maggiore a G6 conforme alle Direttive.</w:t>
      </w:r>
    </w:p>
    <w:p w:rsidR="00270899" w:rsidRPr="00EC0548" w:rsidRDefault="00270899" w:rsidP="00270899">
      <w:pPr>
        <w:pStyle w:val="Paragrafoelenco"/>
        <w:jc w:val="both"/>
        <w:rPr>
          <w:rFonts w:cstheme="minorHAnsi"/>
        </w:rPr>
      </w:pPr>
    </w:p>
    <w:p w:rsidR="008E473C" w:rsidRDefault="00DD2C5A" w:rsidP="00B750E1">
      <w:pPr>
        <w:jc w:val="both"/>
        <w:rPr>
          <w:b/>
          <w:bCs/>
        </w:rPr>
      </w:pPr>
      <w:r w:rsidRPr="00EB4887">
        <w:rPr>
          <w:b/>
          <w:bCs/>
        </w:rPr>
        <w:t>Il dato di cui al punto c)</w:t>
      </w:r>
      <w:r w:rsidR="00084515" w:rsidRPr="00EB4887">
        <w:rPr>
          <w:b/>
          <w:bCs/>
        </w:rPr>
        <w:t>, d), e), f)</w:t>
      </w:r>
      <w:r w:rsidRPr="00EB4887">
        <w:rPr>
          <w:b/>
          <w:bCs/>
        </w:rPr>
        <w:t xml:space="preserve"> è un "di cui" di quanto dichiarato al punto b).</w:t>
      </w:r>
      <w:r w:rsidR="00F56364">
        <w:rPr>
          <w:b/>
          <w:bCs/>
        </w:rPr>
        <w:t xml:space="preserve"> </w:t>
      </w:r>
      <w:r w:rsidR="00F56364" w:rsidRPr="00F56364">
        <w:rPr>
          <w:b/>
          <w:bCs/>
        </w:rPr>
        <w:t xml:space="preserve">Inoltre, la somma </w:t>
      </w:r>
      <w:r w:rsidR="00F56364">
        <w:rPr>
          <w:b/>
          <w:bCs/>
        </w:rPr>
        <w:t>di quanto dichiarato nei punti d), e), f)</w:t>
      </w:r>
      <w:r w:rsidR="00F56364" w:rsidRPr="00F56364">
        <w:rPr>
          <w:b/>
          <w:bCs/>
        </w:rPr>
        <w:t xml:space="preserve"> deve essere par</w:t>
      </w:r>
      <w:r w:rsidR="00F56364">
        <w:rPr>
          <w:b/>
          <w:bCs/>
        </w:rPr>
        <w:t>i a quanto dichiarato al punto b)</w:t>
      </w:r>
      <w:r w:rsidR="00F56364" w:rsidRPr="00F56364">
        <w:rPr>
          <w:b/>
          <w:bCs/>
        </w:rPr>
        <w:t>.</w:t>
      </w:r>
      <w:r w:rsidR="008E473C">
        <w:rPr>
          <w:b/>
          <w:bCs/>
        </w:rPr>
        <w:t xml:space="preserve"> </w:t>
      </w:r>
    </w:p>
    <w:p w:rsidR="006D1778" w:rsidRPr="008E473C" w:rsidRDefault="008E473C" w:rsidP="00B750E1">
      <w:pPr>
        <w:jc w:val="both"/>
      </w:pPr>
      <w:r>
        <w:rPr>
          <w:bCs/>
        </w:rPr>
        <w:t>I</w:t>
      </w:r>
      <w:r w:rsidRPr="008E473C">
        <w:rPr>
          <w:bCs/>
        </w:rPr>
        <w:t xml:space="preserve">noltre, i dati di cui ai punti </w:t>
      </w:r>
      <w:r>
        <w:rPr>
          <w:bCs/>
        </w:rPr>
        <w:t>b), c), d), e), f) (ricavi da componente t(</w:t>
      </w:r>
      <w:proofErr w:type="spellStart"/>
      <w:r>
        <w:rPr>
          <w:bCs/>
        </w:rPr>
        <w:t>cot</w:t>
      </w:r>
      <w:proofErr w:type="spellEnd"/>
      <w:r>
        <w:rPr>
          <w:bCs/>
        </w:rPr>
        <w:t>)) relativi a</w:t>
      </w:r>
      <w:r>
        <w:t xml:space="preserve"> località ricadenti nel cratere sismico del sisma 24 agosto 2016 e successivi, devono essere dichiarati in assenza di applicazione delle agevolazioni tariffarie previste per i clienti ai sensi della deliberazione 252/2017/R/</w:t>
      </w:r>
      <w:proofErr w:type="spellStart"/>
      <w:r>
        <w:t>com</w:t>
      </w:r>
      <w:proofErr w:type="spellEnd"/>
      <w:r>
        <w:t>.</w:t>
      </w:r>
    </w:p>
    <w:p w:rsidR="00AD1EE3" w:rsidRPr="00F56364" w:rsidRDefault="003B15EC" w:rsidP="00B750E1">
      <w:pPr>
        <w:pStyle w:val="Paragrafoelenco"/>
        <w:ind w:left="0"/>
        <w:contextualSpacing w:val="0"/>
        <w:jc w:val="both"/>
      </w:pPr>
      <w:r w:rsidRPr="00F56364">
        <w:t>Relativamente ai</w:t>
      </w:r>
      <w:r w:rsidR="00AD1EE3" w:rsidRPr="00F56364">
        <w:t xml:space="preserve"> punti</w:t>
      </w:r>
      <w:r w:rsidR="006D1778" w:rsidRPr="00F56364">
        <w:t xml:space="preserve">  </w:t>
      </w:r>
      <w:r w:rsidR="00084515" w:rsidRPr="00F56364">
        <w:t>u</w:t>
      </w:r>
      <w:r w:rsidR="00147DBE" w:rsidRPr="00F56364">
        <w:t xml:space="preserve">), </w:t>
      </w:r>
      <w:r w:rsidR="00084515" w:rsidRPr="00F56364">
        <w:t>v), w), x), y</w:t>
      </w:r>
      <w:r w:rsidRPr="00F56364">
        <w:t>)</w:t>
      </w:r>
      <w:r w:rsidR="00AD1EE3" w:rsidRPr="00F56364">
        <w:t>,</w:t>
      </w:r>
      <w:r w:rsidR="00084515" w:rsidRPr="00F56364">
        <w:t xml:space="preserve"> z</w:t>
      </w:r>
      <w:r w:rsidR="000467D5" w:rsidRPr="00F56364">
        <w:t>)</w:t>
      </w:r>
      <w:r w:rsidR="000844C7" w:rsidRPr="00F56364">
        <w:t>,</w:t>
      </w:r>
      <w:r w:rsidR="00084515" w:rsidRPr="00F56364">
        <w:t xml:space="preserve"> aa)</w:t>
      </w:r>
      <w:r w:rsidR="00F56364" w:rsidRPr="00F56364">
        <w:t xml:space="preserve">, </w:t>
      </w:r>
      <w:proofErr w:type="spellStart"/>
      <w:r w:rsidR="00F56364" w:rsidRPr="00F56364">
        <w:t>bb</w:t>
      </w:r>
      <w:proofErr w:type="spellEnd"/>
      <w:r w:rsidR="00F56364" w:rsidRPr="00F56364">
        <w:t xml:space="preserve">), cc), </w:t>
      </w:r>
      <w:proofErr w:type="spellStart"/>
      <w:r w:rsidR="00F56364" w:rsidRPr="00F56364">
        <w:t>dd</w:t>
      </w:r>
      <w:proofErr w:type="spellEnd"/>
      <w:r w:rsidR="00F56364" w:rsidRPr="00F56364">
        <w:t xml:space="preserve">), </w:t>
      </w:r>
      <w:proofErr w:type="spellStart"/>
      <w:r w:rsidR="00F56364" w:rsidRPr="00F56364">
        <w:t>ee</w:t>
      </w:r>
      <w:proofErr w:type="spellEnd"/>
      <w:r w:rsidR="00F56364" w:rsidRPr="00F56364">
        <w:t xml:space="preserve">), </w:t>
      </w:r>
      <w:proofErr w:type="spellStart"/>
      <w:r w:rsidR="00F56364" w:rsidRPr="00F56364">
        <w:t>ff</w:t>
      </w:r>
      <w:proofErr w:type="spellEnd"/>
      <w:r w:rsidR="00F56364" w:rsidRPr="00F56364">
        <w:t>), gg)</w:t>
      </w:r>
      <w:r w:rsidR="00270899">
        <w:t xml:space="preserve">, </w:t>
      </w:r>
      <w:proofErr w:type="spellStart"/>
      <w:r w:rsidR="00270899">
        <w:t>hh</w:t>
      </w:r>
      <w:proofErr w:type="spellEnd"/>
      <w:r w:rsidR="00270899">
        <w:t>)</w:t>
      </w:r>
      <w:r w:rsidR="000844C7" w:rsidRPr="00F56364">
        <w:t xml:space="preserve"> </w:t>
      </w:r>
      <w:r w:rsidR="00AD1EE3" w:rsidRPr="00F56364">
        <w:t>occorre indicare gli eventuali maggiori ricavi con il segno positivo e gli eventuali minori ricavi con il segno negativo.</w:t>
      </w:r>
    </w:p>
    <w:p w:rsidR="00965941" w:rsidRPr="00F56364" w:rsidRDefault="00AD1EE3" w:rsidP="00B750E1">
      <w:pPr>
        <w:pStyle w:val="Paragrafoelenco"/>
        <w:ind w:left="0"/>
        <w:contextualSpacing w:val="0"/>
        <w:jc w:val="both"/>
      </w:pPr>
      <w:r w:rsidRPr="00F56364">
        <w:t xml:space="preserve">In tema di maggiori (minori) ricavi relativi ad esercizi precedenti, occorre sottolineare il fatto che </w:t>
      </w:r>
      <w:r w:rsidRPr="00F56364">
        <w:rPr>
          <w:b/>
        </w:rPr>
        <w:t>le variazioni comunicate dall'impresa devono comunque essere supportate da idonei prospetti di riconciliazione che attestino la coerenza con i dati riportati nel bilancio di esercizio relativo all’anno 201</w:t>
      </w:r>
      <w:r w:rsidR="00270899">
        <w:rPr>
          <w:b/>
        </w:rPr>
        <w:t>7</w:t>
      </w:r>
      <w:r w:rsidRPr="00F56364">
        <w:t>, come già detto nel precedente punto 1) del presente paragrafo</w:t>
      </w:r>
      <w:r w:rsidR="00063DFD" w:rsidRPr="00F56364">
        <w:t xml:space="preserve"> (</w:t>
      </w:r>
      <w:r w:rsidR="00F56364">
        <w:rPr>
          <w:b/>
        </w:rPr>
        <w:t>ALLEGATO_</w:t>
      </w:r>
      <w:r w:rsidR="00063DFD" w:rsidRPr="00F56364">
        <w:rPr>
          <w:b/>
        </w:rPr>
        <w:t>GAS</w:t>
      </w:r>
      <w:r w:rsidR="00F56364">
        <w:rPr>
          <w:b/>
        </w:rPr>
        <w:t>_</w:t>
      </w:r>
      <w:r w:rsidR="00063DFD" w:rsidRPr="00F56364">
        <w:rPr>
          <w:b/>
        </w:rPr>
        <w:t xml:space="preserve"> 201</w:t>
      </w:r>
      <w:r w:rsidR="00270899">
        <w:rPr>
          <w:b/>
        </w:rPr>
        <w:t>7</w:t>
      </w:r>
      <w:r w:rsidR="00063DFD" w:rsidRPr="00F56364">
        <w:t>)</w:t>
      </w:r>
      <w:r w:rsidRPr="00F56364">
        <w:t xml:space="preserve">. </w:t>
      </w:r>
    </w:p>
    <w:p w:rsidR="000126BA" w:rsidRDefault="000126BA" w:rsidP="00084515">
      <w:pPr>
        <w:spacing w:after="120"/>
        <w:jc w:val="both"/>
        <w:rPr>
          <w:b/>
          <w:i/>
          <w:highlight w:val="yellow"/>
        </w:rPr>
      </w:pPr>
    </w:p>
    <w:p w:rsidR="002450C7" w:rsidRDefault="002450C7" w:rsidP="00084515">
      <w:pPr>
        <w:spacing w:after="120"/>
        <w:jc w:val="both"/>
        <w:rPr>
          <w:b/>
          <w:i/>
          <w:highlight w:val="yellow"/>
        </w:rPr>
      </w:pPr>
    </w:p>
    <w:p w:rsidR="002450C7" w:rsidRDefault="002450C7" w:rsidP="00084515">
      <w:pPr>
        <w:spacing w:after="120"/>
        <w:jc w:val="both"/>
        <w:rPr>
          <w:b/>
          <w:i/>
          <w:highlight w:val="yellow"/>
        </w:rPr>
      </w:pPr>
    </w:p>
    <w:p w:rsidR="002450C7" w:rsidRDefault="002450C7" w:rsidP="00084515">
      <w:pPr>
        <w:spacing w:after="120"/>
        <w:jc w:val="both"/>
        <w:rPr>
          <w:b/>
          <w:i/>
          <w:highlight w:val="yellow"/>
        </w:rPr>
      </w:pPr>
    </w:p>
    <w:p w:rsidR="002450C7" w:rsidRPr="00344CDA" w:rsidRDefault="002450C7" w:rsidP="00084515">
      <w:pPr>
        <w:spacing w:after="120"/>
        <w:jc w:val="both"/>
        <w:rPr>
          <w:b/>
          <w:i/>
          <w:highlight w:val="yellow"/>
        </w:rPr>
      </w:pPr>
    </w:p>
    <w:p w:rsidR="00965941" w:rsidRPr="005B2C2B" w:rsidRDefault="00965941" w:rsidP="00B750E1">
      <w:pPr>
        <w:pStyle w:val="Paragrafoelenco"/>
        <w:spacing w:after="120"/>
        <w:ind w:left="0"/>
        <w:contextualSpacing w:val="0"/>
        <w:jc w:val="both"/>
        <w:rPr>
          <w:b/>
          <w:i/>
        </w:rPr>
      </w:pPr>
      <w:r w:rsidRPr="005B2C2B">
        <w:rPr>
          <w:b/>
          <w:i/>
        </w:rPr>
        <w:lastRenderedPageBreak/>
        <w:t xml:space="preserve">Esempio di compilazione dei campi di cui ai punti </w:t>
      </w:r>
      <w:r w:rsidR="00084515" w:rsidRPr="005B2C2B">
        <w:rPr>
          <w:b/>
          <w:i/>
        </w:rPr>
        <w:t>da i</w:t>
      </w:r>
      <w:r w:rsidR="008D1FC6" w:rsidRPr="005B2C2B">
        <w:rPr>
          <w:b/>
          <w:i/>
        </w:rPr>
        <w:t xml:space="preserve">) a </w:t>
      </w:r>
      <w:r w:rsidR="00084515" w:rsidRPr="005B2C2B">
        <w:rPr>
          <w:b/>
          <w:i/>
        </w:rPr>
        <w:t>t</w:t>
      </w:r>
      <w:r w:rsidRPr="005B2C2B">
        <w:rPr>
          <w:b/>
          <w:i/>
        </w:rPr>
        <w:t>)</w:t>
      </w:r>
    </w:p>
    <w:p w:rsidR="00C36C7E" w:rsidRPr="005B2C2B" w:rsidRDefault="00C36C7E" w:rsidP="00953575">
      <w:pPr>
        <w:numPr>
          <w:ilvl w:val="0"/>
          <w:numId w:val="39"/>
        </w:numPr>
        <w:spacing w:after="0" w:line="240" w:lineRule="auto"/>
        <w:ind w:left="851" w:hanging="425"/>
        <w:contextualSpacing/>
        <w:jc w:val="both"/>
        <w:rPr>
          <w:rFonts w:eastAsiaTheme="minorHAnsi" w:cs="Calibri"/>
        </w:rPr>
      </w:pPr>
      <w:r w:rsidRPr="005B2C2B">
        <w:rPr>
          <w:rFonts w:eastAsiaTheme="minorHAnsi" w:cs="Calibri"/>
        </w:rPr>
        <w:t xml:space="preserve">Ipotizziamo un’impresa che abbia esistenti 1.000 </w:t>
      </w:r>
      <w:r w:rsidR="00B750E1">
        <w:rPr>
          <w:rFonts w:eastAsiaTheme="minorHAnsi" w:cs="Calibri"/>
        </w:rPr>
        <w:t>PDR</w:t>
      </w:r>
      <w:r w:rsidRPr="005B2C2B">
        <w:rPr>
          <w:rFonts w:eastAsiaTheme="minorHAnsi" w:cs="Calibri"/>
        </w:rPr>
        <w:t xml:space="preserve"> con classe del gruppo di misura G10, distribuiti su tre località: 600 </w:t>
      </w:r>
      <w:r w:rsidR="00B750E1">
        <w:rPr>
          <w:rFonts w:eastAsiaTheme="minorHAnsi" w:cs="Calibri"/>
        </w:rPr>
        <w:t>PDR</w:t>
      </w:r>
      <w:r w:rsidRPr="005B2C2B">
        <w:rPr>
          <w:rFonts w:eastAsiaTheme="minorHAnsi" w:cs="Calibri"/>
        </w:rPr>
        <w:t xml:space="preserve"> sulla località n.1, 200 </w:t>
      </w:r>
      <w:r w:rsidR="00B750E1">
        <w:rPr>
          <w:rFonts w:eastAsiaTheme="minorHAnsi" w:cs="Calibri"/>
        </w:rPr>
        <w:t>PDR</w:t>
      </w:r>
      <w:r w:rsidRPr="005B2C2B">
        <w:rPr>
          <w:rFonts w:eastAsiaTheme="minorHAnsi" w:cs="Calibri"/>
        </w:rPr>
        <w:t xml:space="preserve"> sulla località n.2, 200 </w:t>
      </w:r>
      <w:r w:rsidR="00B750E1">
        <w:rPr>
          <w:rFonts w:eastAsiaTheme="minorHAnsi" w:cs="Calibri"/>
        </w:rPr>
        <w:t>PDR</w:t>
      </w:r>
      <w:r w:rsidRPr="005B2C2B">
        <w:rPr>
          <w:rFonts w:eastAsiaTheme="minorHAnsi" w:cs="Calibri"/>
        </w:rPr>
        <w:t xml:space="preserve"> sulla località n. 3. </w:t>
      </w:r>
    </w:p>
    <w:p w:rsidR="00C36C7E" w:rsidRPr="005B2C2B" w:rsidRDefault="00C36C7E" w:rsidP="00953575">
      <w:pPr>
        <w:numPr>
          <w:ilvl w:val="0"/>
          <w:numId w:val="39"/>
        </w:numPr>
        <w:spacing w:after="0" w:line="240" w:lineRule="auto"/>
        <w:ind w:left="851" w:hanging="425"/>
        <w:contextualSpacing/>
        <w:jc w:val="both"/>
        <w:rPr>
          <w:rFonts w:eastAsiaTheme="minorHAnsi" w:cs="Calibri"/>
        </w:rPr>
      </w:pPr>
      <w:r w:rsidRPr="005B2C2B">
        <w:rPr>
          <w:rFonts w:eastAsiaTheme="minorHAnsi" w:cs="Calibri"/>
        </w:rPr>
        <w:t xml:space="preserve">Ai sensi delle </w:t>
      </w:r>
      <w:r w:rsidRPr="005B2C2B">
        <w:rPr>
          <w:rFonts w:eastAsiaTheme="minorHAnsi" w:cs="Calibri"/>
          <w:i/>
        </w:rPr>
        <w:t>Direttive</w:t>
      </w:r>
      <w:r w:rsidRPr="005B2C2B">
        <w:rPr>
          <w:rFonts w:eastAsiaTheme="minorHAnsi" w:cs="Calibri"/>
        </w:rPr>
        <w:t>, l’impresa era obbligata a mettere in servizio i gruppi di misura, conformi</w:t>
      </w:r>
      <w:r w:rsidR="00722BEE" w:rsidRPr="005B2C2B">
        <w:rPr>
          <w:rFonts w:eastAsiaTheme="minorHAnsi" w:cs="Calibri"/>
        </w:rPr>
        <w:t xml:space="preserve"> ai</w:t>
      </w:r>
      <w:r w:rsidR="00BB0141">
        <w:rPr>
          <w:rFonts w:eastAsiaTheme="minorHAnsi" w:cs="Calibri"/>
        </w:rPr>
        <w:t xml:space="preserve"> requisiti funzionali, del 5</w:t>
      </w:r>
      <w:r w:rsidR="00722BEE" w:rsidRPr="005B2C2B">
        <w:rPr>
          <w:rFonts w:eastAsiaTheme="minorHAnsi" w:cs="Calibri"/>
        </w:rPr>
        <w:t>0</w:t>
      </w:r>
      <w:r w:rsidRPr="005B2C2B">
        <w:rPr>
          <w:rFonts w:eastAsiaTheme="minorHAnsi" w:cs="Calibri"/>
        </w:rPr>
        <w:t xml:space="preserve">% dei </w:t>
      </w:r>
      <w:r w:rsidR="00B750E1">
        <w:rPr>
          <w:rFonts w:eastAsiaTheme="minorHAnsi" w:cs="Calibri"/>
        </w:rPr>
        <w:t>PDR</w:t>
      </w:r>
      <w:r w:rsidR="00BB0141">
        <w:rPr>
          <w:rFonts w:eastAsiaTheme="minorHAnsi" w:cs="Calibri"/>
        </w:rPr>
        <w:t xml:space="preserve"> esistenti, ovvero almeno n. 5</w:t>
      </w:r>
      <w:r w:rsidR="00722BEE" w:rsidRPr="005B2C2B">
        <w:rPr>
          <w:rFonts w:eastAsiaTheme="minorHAnsi" w:cs="Calibri"/>
        </w:rPr>
        <w:t>0</w:t>
      </w:r>
      <w:r w:rsidRPr="005B2C2B">
        <w:rPr>
          <w:rFonts w:eastAsiaTheme="minorHAnsi" w:cs="Calibri"/>
        </w:rPr>
        <w:t xml:space="preserve">0 </w:t>
      </w:r>
      <w:r w:rsidR="00B750E1">
        <w:rPr>
          <w:rFonts w:eastAsiaTheme="minorHAnsi" w:cs="Calibri"/>
        </w:rPr>
        <w:t>PDR</w:t>
      </w:r>
      <w:r w:rsidRPr="005B2C2B">
        <w:rPr>
          <w:rFonts w:eastAsiaTheme="minorHAnsi" w:cs="Calibri"/>
        </w:rPr>
        <w:t xml:space="preserve">. </w:t>
      </w:r>
    </w:p>
    <w:p w:rsidR="00C36C7E" w:rsidRPr="005B2C2B" w:rsidRDefault="00C36C7E" w:rsidP="00953575">
      <w:pPr>
        <w:numPr>
          <w:ilvl w:val="0"/>
          <w:numId w:val="39"/>
        </w:numPr>
        <w:spacing w:after="0" w:line="240" w:lineRule="auto"/>
        <w:ind w:left="851" w:hanging="425"/>
        <w:contextualSpacing/>
        <w:jc w:val="both"/>
        <w:rPr>
          <w:rFonts w:eastAsiaTheme="minorHAnsi" w:cs="Calibri"/>
        </w:rPr>
      </w:pPr>
      <w:r w:rsidRPr="005B2C2B">
        <w:rPr>
          <w:rFonts w:eastAsiaTheme="minorHAnsi" w:cs="Calibri"/>
        </w:rPr>
        <w:t>Supponiamo che l’impresa abbia</w:t>
      </w:r>
      <w:r w:rsidR="00BB0141">
        <w:rPr>
          <w:rFonts w:eastAsiaTheme="minorHAnsi" w:cs="Calibri"/>
        </w:rPr>
        <w:t xml:space="preserve"> adempiuto agli obblighi dei 5</w:t>
      </w:r>
      <w:r w:rsidR="00722BEE" w:rsidRPr="005B2C2B">
        <w:rPr>
          <w:rFonts w:eastAsiaTheme="minorHAnsi" w:cs="Calibri"/>
        </w:rPr>
        <w:t>00</w:t>
      </w:r>
      <w:r w:rsidRPr="005B2C2B">
        <w:rPr>
          <w:rFonts w:eastAsiaTheme="minorHAnsi" w:cs="Calibri"/>
        </w:rPr>
        <w:t xml:space="preserve"> </w:t>
      </w:r>
      <w:r w:rsidR="00B750E1">
        <w:rPr>
          <w:rFonts w:eastAsiaTheme="minorHAnsi" w:cs="Calibri"/>
        </w:rPr>
        <w:t>PDR</w:t>
      </w:r>
      <w:r w:rsidRPr="005B2C2B">
        <w:rPr>
          <w:rFonts w:eastAsiaTheme="minorHAnsi" w:cs="Calibri"/>
        </w:rPr>
        <w:t xml:space="preserve"> con riferimento ai 600 </w:t>
      </w:r>
      <w:r w:rsidR="00B750E1">
        <w:rPr>
          <w:rFonts w:eastAsiaTheme="minorHAnsi" w:cs="Calibri"/>
        </w:rPr>
        <w:t>PDR</w:t>
      </w:r>
      <w:r w:rsidRPr="005B2C2B">
        <w:rPr>
          <w:rFonts w:eastAsiaTheme="minorHAnsi" w:cs="Calibri"/>
        </w:rPr>
        <w:t xml:space="preserve"> appartenenti alla località n.1.</w:t>
      </w:r>
    </w:p>
    <w:p w:rsidR="00456D02" w:rsidRPr="00344CDA" w:rsidRDefault="00456D02" w:rsidP="00456D02">
      <w:pPr>
        <w:pStyle w:val="Paragrafoelenco"/>
        <w:spacing w:after="0" w:line="240" w:lineRule="auto"/>
        <w:ind w:left="709"/>
        <w:rPr>
          <w:highlight w:val="yellow"/>
        </w:rPr>
      </w:pPr>
    </w:p>
    <w:p w:rsidR="00D66E89" w:rsidRPr="000126BA" w:rsidRDefault="00965941" w:rsidP="000126BA">
      <w:pPr>
        <w:ind w:left="426"/>
      </w:pPr>
      <w:r w:rsidRPr="00BB0141">
        <w:t>Sul portale della perequazione i dati dovranno essere dichiarati nella seguente maniera: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3700"/>
        <w:gridCol w:w="3260"/>
      </w:tblGrid>
      <w:tr w:rsidR="00965941" w:rsidRPr="00BB0141" w:rsidTr="00C36C7E">
        <w:trPr>
          <w:jc w:val="center"/>
        </w:trPr>
        <w:tc>
          <w:tcPr>
            <w:tcW w:w="1526" w:type="dxa"/>
            <w:vAlign w:val="center"/>
          </w:tcPr>
          <w:p w:rsidR="00965941" w:rsidRPr="00BB0141" w:rsidRDefault="00965941" w:rsidP="00456D02">
            <w:pPr>
              <w:jc w:val="both"/>
            </w:pPr>
            <w:r w:rsidRPr="00BB0141">
              <w:t>Località</w:t>
            </w:r>
          </w:p>
        </w:tc>
        <w:tc>
          <w:tcPr>
            <w:tcW w:w="3700" w:type="dxa"/>
            <w:vAlign w:val="center"/>
          </w:tcPr>
          <w:p w:rsidR="00965941" w:rsidRPr="00BB0141" w:rsidRDefault="00C36C7E" w:rsidP="00D11D58">
            <w:pPr>
              <w:jc w:val="both"/>
            </w:pPr>
            <w:r w:rsidRPr="00BB0141">
              <w:t>n. di punti di riconsegna esistenti, dotati di gruppi di misura della classe g=G10, la cui installazione era prevista entro il 31 dicembre 201</w:t>
            </w:r>
            <w:r w:rsidR="00D11D58">
              <w:t>7</w:t>
            </w:r>
          </w:p>
        </w:tc>
        <w:tc>
          <w:tcPr>
            <w:tcW w:w="3260" w:type="dxa"/>
            <w:vAlign w:val="center"/>
          </w:tcPr>
          <w:p w:rsidR="00965941" w:rsidRPr="00BB0141" w:rsidRDefault="00C36C7E" w:rsidP="00D11D58">
            <w:r w:rsidRPr="00BB0141">
              <w:t>n. di punti di riconsegna esistenti, dotati di gruppi di misura della classe g=G10, messi in servizio entro il 31 dicembre 201</w:t>
            </w:r>
            <w:r w:rsidR="00D11D58">
              <w:t>7</w:t>
            </w:r>
          </w:p>
        </w:tc>
      </w:tr>
      <w:tr w:rsidR="00965941" w:rsidRPr="00BB0141" w:rsidTr="00C36C7E">
        <w:trPr>
          <w:jc w:val="center"/>
        </w:trPr>
        <w:tc>
          <w:tcPr>
            <w:tcW w:w="1526" w:type="dxa"/>
          </w:tcPr>
          <w:p w:rsidR="00965941" w:rsidRPr="00BB0141" w:rsidRDefault="00965941" w:rsidP="00456D02">
            <w:r w:rsidRPr="00BB0141">
              <w:t>Località n.1</w:t>
            </w:r>
          </w:p>
        </w:tc>
        <w:tc>
          <w:tcPr>
            <w:tcW w:w="3700" w:type="dxa"/>
          </w:tcPr>
          <w:p w:rsidR="00965941" w:rsidRPr="00BB0141" w:rsidRDefault="00BB0141" w:rsidP="00456D02">
            <w:pPr>
              <w:jc w:val="center"/>
            </w:pPr>
            <w:r>
              <w:t>30</w:t>
            </w:r>
            <w:r w:rsidR="00722BEE" w:rsidRPr="00BB0141">
              <w:t>0</w:t>
            </w:r>
            <w:r w:rsidR="00147DBE" w:rsidRPr="00BB0141">
              <w:t xml:space="preserve"> </w:t>
            </w:r>
            <w:r w:rsidR="007A0505" w:rsidRPr="00BB0141">
              <w:rPr>
                <w:vertAlign w:val="superscript"/>
              </w:rPr>
              <w:t>(*)</w:t>
            </w:r>
          </w:p>
        </w:tc>
        <w:tc>
          <w:tcPr>
            <w:tcW w:w="3260" w:type="dxa"/>
          </w:tcPr>
          <w:p w:rsidR="00965941" w:rsidRPr="00BB0141" w:rsidRDefault="00BB0141" w:rsidP="00456D02">
            <w:pPr>
              <w:jc w:val="center"/>
            </w:pPr>
            <w:r>
              <w:t>5</w:t>
            </w:r>
            <w:r w:rsidR="00722BEE" w:rsidRPr="00BB0141">
              <w:t>00</w:t>
            </w:r>
          </w:p>
        </w:tc>
      </w:tr>
      <w:tr w:rsidR="00965941" w:rsidRPr="00BB0141" w:rsidTr="00C36C7E">
        <w:trPr>
          <w:jc w:val="center"/>
        </w:trPr>
        <w:tc>
          <w:tcPr>
            <w:tcW w:w="1526" w:type="dxa"/>
          </w:tcPr>
          <w:p w:rsidR="00965941" w:rsidRPr="00BB0141" w:rsidRDefault="00965941" w:rsidP="00456D02">
            <w:r w:rsidRPr="00BB0141">
              <w:t>Località n. 2</w:t>
            </w:r>
          </w:p>
        </w:tc>
        <w:tc>
          <w:tcPr>
            <w:tcW w:w="3700" w:type="dxa"/>
          </w:tcPr>
          <w:p w:rsidR="00965941" w:rsidRPr="00BB0141" w:rsidRDefault="00BB0141" w:rsidP="00456D02">
            <w:pPr>
              <w:jc w:val="center"/>
            </w:pPr>
            <w:r>
              <w:t>10</w:t>
            </w:r>
            <w:r w:rsidR="00965941" w:rsidRPr="00BB0141">
              <w:t>0</w:t>
            </w:r>
            <w:r w:rsidR="00147DBE" w:rsidRPr="00BB0141">
              <w:t xml:space="preserve"> </w:t>
            </w:r>
            <w:r w:rsidR="007A0505" w:rsidRPr="00BB0141">
              <w:rPr>
                <w:vertAlign w:val="superscript"/>
              </w:rPr>
              <w:t>(**)</w:t>
            </w:r>
          </w:p>
        </w:tc>
        <w:tc>
          <w:tcPr>
            <w:tcW w:w="3260" w:type="dxa"/>
          </w:tcPr>
          <w:p w:rsidR="00965941" w:rsidRPr="00BB0141" w:rsidRDefault="00965941" w:rsidP="00456D02">
            <w:pPr>
              <w:jc w:val="center"/>
            </w:pPr>
            <w:r w:rsidRPr="00BB0141">
              <w:t>0</w:t>
            </w:r>
          </w:p>
        </w:tc>
      </w:tr>
      <w:tr w:rsidR="00965941" w:rsidRPr="00BB0141" w:rsidTr="00C36C7E">
        <w:trPr>
          <w:jc w:val="center"/>
        </w:trPr>
        <w:tc>
          <w:tcPr>
            <w:tcW w:w="1526" w:type="dxa"/>
          </w:tcPr>
          <w:p w:rsidR="00965941" w:rsidRPr="00BB0141" w:rsidRDefault="00965941" w:rsidP="00456D02">
            <w:r w:rsidRPr="00BB0141">
              <w:t>Località n.3</w:t>
            </w:r>
          </w:p>
        </w:tc>
        <w:tc>
          <w:tcPr>
            <w:tcW w:w="3700" w:type="dxa"/>
          </w:tcPr>
          <w:p w:rsidR="00965941" w:rsidRPr="00BB0141" w:rsidRDefault="00BB0141" w:rsidP="00456D02">
            <w:pPr>
              <w:jc w:val="center"/>
            </w:pPr>
            <w:r>
              <w:t>10</w:t>
            </w:r>
            <w:r w:rsidR="00965941" w:rsidRPr="00BB0141">
              <w:t>0</w:t>
            </w:r>
            <w:r w:rsidR="00147DBE" w:rsidRPr="00BB0141">
              <w:t xml:space="preserve"> </w:t>
            </w:r>
            <w:r w:rsidR="007A0505" w:rsidRPr="00BB0141">
              <w:rPr>
                <w:vertAlign w:val="superscript"/>
              </w:rPr>
              <w:t>(**)</w:t>
            </w:r>
          </w:p>
        </w:tc>
        <w:tc>
          <w:tcPr>
            <w:tcW w:w="3260" w:type="dxa"/>
          </w:tcPr>
          <w:p w:rsidR="00965941" w:rsidRPr="00BB0141" w:rsidRDefault="00965941" w:rsidP="00456D02">
            <w:pPr>
              <w:jc w:val="center"/>
            </w:pPr>
            <w:r w:rsidRPr="00BB0141">
              <w:t>0</w:t>
            </w:r>
          </w:p>
        </w:tc>
      </w:tr>
      <w:tr w:rsidR="00965941" w:rsidRPr="00344CDA" w:rsidTr="00C36C7E">
        <w:trPr>
          <w:jc w:val="center"/>
        </w:trPr>
        <w:tc>
          <w:tcPr>
            <w:tcW w:w="1526" w:type="dxa"/>
          </w:tcPr>
          <w:p w:rsidR="00965941" w:rsidRPr="00BB0141" w:rsidRDefault="00965941" w:rsidP="00456D02">
            <w:pPr>
              <w:jc w:val="right"/>
              <w:rPr>
                <w:b/>
                <w:i/>
              </w:rPr>
            </w:pPr>
            <w:r w:rsidRPr="00BB0141">
              <w:rPr>
                <w:b/>
                <w:i/>
              </w:rPr>
              <w:t>Totale</w:t>
            </w:r>
          </w:p>
        </w:tc>
        <w:tc>
          <w:tcPr>
            <w:tcW w:w="3700" w:type="dxa"/>
          </w:tcPr>
          <w:p w:rsidR="00965941" w:rsidRPr="00BB0141" w:rsidRDefault="00BB0141" w:rsidP="00456D0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  <w:r w:rsidR="00722BEE" w:rsidRPr="00BB0141">
              <w:rPr>
                <w:b/>
                <w:i/>
              </w:rPr>
              <w:t>00</w:t>
            </w:r>
          </w:p>
        </w:tc>
        <w:tc>
          <w:tcPr>
            <w:tcW w:w="3260" w:type="dxa"/>
          </w:tcPr>
          <w:p w:rsidR="00965941" w:rsidRPr="00BB0141" w:rsidRDefault="00BB0141" w:rsidP="00456D0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  <w:r w:rsidR="00722BEE" w:rsidRPr="00BB0141">
              <w:rPr>
                <w:b/>
                <w:i/>
              </w:rPr>
              <w:t>00</w:t>
            </w:r>
          </w:p>
        </w:tc>
      </w:tr>
    </w:tbl>
    <w:p w:rsidR="00965941" w:rsidRPr="00344CDA" w:rsidRDefault="00965941" w:rsidP="00C32F12">
      <w:pPr>
        <w:pStyle w:val="Paragrafoelenco"/>
        <w:spacing w:after="0"/>
        <w:ind w:left="425"/>
        <w:contextualSpacing w:val="0"/>
        <w:jc w:val="both"/>
        <w:rPr>
          <w:highlight w:val="yellow"/>
        </w:rPr>
      </w:pPr>
    </w:p>
    <w:p w:rsidR="007A0505" w:rsidRPr="00BB0141" w:rsidRDefault="00BB0141" w:rsidP="007A0505">
      <w:pPr>
        <w:pStyle w:val="Paragrafoelenco"/>
        <w:spacing w:after="0"/>
        <w:ind w:left="425"/>
        <w:contextualSpacing w:val="0"/>
        <w:jc w:val="both"/>
      </w:pPr>
      <w:r w:rsidRPr="00BB0141">
        <w:t>(*) 5</w:t>
      </w:r>
      <w:r w:rsidR="00722BEE" w:rsidRPr="00BB0141">
        <w:t>0</w:t>
      </w:r>
      <w:r w:rsidR="007A0505" w:rsidRPr="00BB0141">
        <w:t>% di 600</w:t>
      </w:r>
    </w:p>
    <w:p w:rsidR="007A0505" w:rsidRDefault="00BB0141" w:rsidP="007A0505">
      <w:pPr>
        <w:pStyle w:val="Paragrafoelenco"/>
        <w:spacing w:after="0"/>
        <w:ind w:left="425"/>
        <w:contextualSpacing w:val="0"/>
        <w:jc w:val="both"/>
      </w:pPr>
      <w:r w:rsidRPr="00BB0141">
        <w:t>(**) 5</w:t>
      </w:r>
      <w:r w:rsidR="00722BEE" w:rsidRPr="00BB0141">
        <w:t>0</w:t>
      </w:r>
      <w:r w:rsidR="007A0505" w:rsidRPr="00BB0141">
        <w:t>% di 200</w:t>
      </w:r>
    </w:p>
    <w:p w:rsidR="00345E80" w:rsidRPr="00BB0141" w:rsidRDefault="00345E80" w:rsidP="007A0505">
      <w:pPr>
        <w:pStyle w:val="Paragrafoelenco"/>
        <w:spacing w:after="0"/>
        <w:ind w:left="425"/>
        <w:contextualSpacing w:val="0"/>
        <w:jc w:val="both"/>
      </w:pPr>
    </w:p>
    <w:p w:rsidR="00253FCC" w:rsidRPr="00344CDA" w:rsidRDefault="00387380" w:rsidP="000061F1">
      <w:pPr>
        <w:jc w:val="center"/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006DF1C9" wp14:editId="14E1609F">
            <wp:extent cx="6232218" cy="3359150"/>
            <wp:effectExtent l="0" t="0" r="0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3944" t="19124" r="14542" b="12347"/>
                    <a:stretch/>
                  </pic:blipFill>
                  <pic:spPr bwMode="auto">
                    <a:xfrm>
                      <a:off x="0" y="0"/>
                      <a:ext cx="6246845" cy="3367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56B" w:rsidRPr="000061F1" w:rsidRDefault="003C6A16" w:rsidP="00C32F12">
      <w:pPr>
        <w:jc w:val="center"/>
      </w:pPr>
      <w:r w:rsidRPr="00387380">
        <w:rPr>
          <w:b/>
        </w:rPr>
        <w:t>Figura 5</w:t>
      </w:r>
      <w:r w:rsidR="0077056B" w:rsidRPr="00387380">
        <w:rPr>
          <w:b/>
        </w:rPr>
        <w:t>a</w:t>
      </w:r>
      <w:r w:rsidRPr="00387380">
        <w:rPr>
          <w:b/>
        </w:rPr>
        <w:t xml:space="preserve">: </w:t>
      </w:r>
      <w:r w:rsidRPr="00387380">
        <w:t>dati relativi ai volumi di gas distribuito</w:t>
      </w:r>
    </w:p>
    <w:p w:rsidR="0077056B" w:rsidRPr="00D66A41" w:rsidRDefault="0077056B" w:rsidP="00B750E1">
      <w:pPr>
        <w:spacing w:after="120"/>
        <w:jc w:val="both"/>
      </w:pPr>
      <w:r w:rsidRPr="00D66A41">
        <w:t>In caso di:</w:t>
      </w:r>
    </w:p>
    <w:p w:rsidR="0077056B" w:rsidRPr="00D66A41" w:rsidRDefault="0077056B" w:rsidP="0058759E">
      <w:pPr>
        <w:pStyle w:val="Paragrafoelenco"/>
        <w:numPr>
          <w:ilvl w:val="0"/>
          <w:numId w:val="21"/>
        </w:numPr>
        <w:spacing w:after="0"/>
        <w:jc w:val="both"/>
      </w:pPr>
      <w:r w:rsidRPr="00D66A41">
        <w:t>località</w:t>
      </w:r>
      <w:r w:rsidR="003F21A1" w:rsidRPr="00D66A41">
        <w:t xml:space="preserve">, in avviamento o no, </w:t>
      </w:r>
      <w:r w:rsidRPr="00D66A41">
        <w:t xml:space="preserve"> con periodo </w:t>
      </w:r>
      <w:r w:rsidR="00D66A41" w:rsidRPr="00D66A41">
        <w:t>di servizio: 01/01/201</w:t>
      </w:r>
      <w:r w:rsidR="00D11D58">
        <w:t>7</w:t>
      </w:r>
      <w:r w:rsidRPr="00D66A41">
        <w:t xml:space="preserve"> </w:t>
      </w:r>
      <w:r w:rsidRPr="00D66A41">
        <w:rPr>
          <w:rFonts w:cs="Calibri"/>
        </w:rPr>
        <w:t>→</w:t>
      </w:r>
      <w:r w:rsidR="00D66A41" w:rsidRPr="00D66A41">
        <w:t xml:space="preserve"> 31/12/201</w:t>
      </w:r>
      <w:r w:rsidR="00D11D58">
        <w:t>7</w:t>
      </w:r>
      <w:r w:rsidRPr="00D66A41">
        <w:t>;</w:t>
      </w:r>
    </w:p>
    <w:p w:rsidR="0077056B" w:rsidRPr="00D66A41" w:rsidRDefault="0077056B" w:rsidP="0077056B">
      <w:pPr>
        <w:numPr>
          <w:ilvl w:val="0"/>
          <w:numId w:val="21"/>
        </w:numPr>
        <w:spacing w:after="120"/>
        <w:ind w:left="714" w:hanging="357"/>
        <w:jc w:val="both"/>
      </w:pPr>
      <w:r w:rsidRPr="00D66A41">
        <w:t xml:space="preserve">località in avviamento, </w:t>
      </w:r>
      <w:r w:rsidR="00D66A41">
        <w:t>con anno di prima fornitura 201</w:t>
      </w:r>
      <w:r w:rsidR="00D11D58">
        <w:t>7</w:t>
      </w:r>
      <w:r w:rsidRPr="00D66A41">
        <w:t>, con</w:t>
      </w:r>
      <w:r w:rsidR="00D66A41">
        <w:t xml:space="preserve"> periodo di servizio: xx/xx/201</w:t>
      </w:r>
      <w:r w:rsidR="00D11D58">
        <w:t>7</w:t>
      </w:r>
      <w:r w:rsidRPr="00D66A41">
        <w:rPr>
          <w:rFonts w:cs="Calibri"/>
        </w:rPr>
        <w:t>→</w:t>
      </w:r>
      <w:r w:rsidR="00D66A41">
        <w:t xml:space="preserve"> 31/12/201</w:t>
      </w:r>
      <w:r w:rsidR="00D11D58">
        <w:t xml:space="preserve">7 </w:t>
      </w:r>
      <w:r w:rsidRPr="00D66A41">
        <w:t>(con xx/xx diverso dal 01 gennaio);</w:t>
      </w:r>
    </w:p>
    <w:p w:rsidR="006260C7" w:rsidRPr="00D66A41" w:rsidRDefault="006260C7" w:rsidP="00877BD5">
      <w:pPr>
        <w:pStyle w:val="Paragrafoelenco"/>
        <w:ind w:left="0"/>
        <w:contextualSpacing w:val="0"/>
        <w:jc w:val="both"/>
      </w:pPr>
      <w:r w:rsidRPr="00D66A41">
        <w:t>l’impresa distributrice deve fornire</w:t>
      </w:r>
      <w:r w:rsidR="00877BD5">
        <w:t>,</w:t>
      </w:r>
      <w:r w:rsidR="00B750E1" w:rsidRPr="00B750E1">
        <w:t xml:space="preserve"> </w:t>
      </w:r>
      <w:r w:rsidR="00877BD5">
        <w:t>come si evince dalla Fig. 5a</w:t>
      </w:r>
      <w:r w:rsidRPr="00D66A41">
        <w:t>:</w:t>
      </w:r>
    </w:p>
    <w:p w:rsidR="00C241A4" w:rsidRPr="00D66A41" w:rsidRDefault="00873FC2" w:rsidP="003E1B21">
      <w:pPr>
        <w:pStyle w:val="Paragrafoelenco"/>
        <w:numPr>
          <w:ilvl w:val="0"/>
          <w:numId w:val="3"/>
        </w:numPr>
        <w:ind w:left="714" w:hanging="357"/>
        <w:contextualSpacing w:val="0"/>
        <w:jc w:val="both"/>
      </w:pPr>
      <w:r w:rsidRPr="00D66A41">
        <w:t>per ciascun</w:t>
      </w:r>
      <w:r w:rsidR="006260C7" w:rsidRPr="00D66A41">
        <w:t xml:space="preserve"> scaglione tariffario, i punti di riconsegna il cui consumo annuo ricade nel medesimo scaglione e i relativi quantitativi di gas consumati dai medesimi pu</w:t>
      </w:r>
      <w:r w:rsidR="00D66A41">
        <w:t>nti di riconsegna nell'anno 201</w:t>
      </w:r>
      <w:r w:rsidR="00D11D58">
        <w:t>7</w:t>
      </w:r>
      <w:r w:rsidR="006260C7" w:rsidRPr="00D66A41">
        <w:t xml:space="preserve"> (</w:t>
      </w:r>
      <w:r w:rsidR="006260C7" w:rsidRPr="00D66A41">
        <w:rPr>
          <w:b/>
        </w:rPr>
        <w:t>i dati devono essere coerenti con quanto dichia</w:t>
      </w:r>
      <w:r w:rsidR="00D107A7" w:rsidRPr="00D66A41">
        <w:rPr>
          <w:b/>
        </w:rPr>
        <w:t>rato in bilancio consuntivo 201</w:t>
      </w:r>
      <w:r w:rsidR="00D11D58">
        <w:rPr>
          <w:b/>
        </w:rPr>
        <w:t>7</w:t>
      </w:r>
      <w:r w:rsidR="006260C7" w:rsidRPr="00D66A41">
        <w:t>)</w:t>
      </w:r>
      <w:r w:rsidR="00336B6D" w:rsidRPr="00D66A41">
        <w:t>.</w:t>
      </w:r>
    </w:p>
    <w:p w:rsidR="0077056B" w:rsidRPr="00D66A41" w:rsidRDefault="004C6299" w:rsidP="00877BD5">
      <w:pPr>
        <w:pStyle w:val="Paragrafoelenco"/>
        <w:ind w:left="0"/>
        <w:contextualSpacing w:val="0"/>
        <w:jc w:val="both"/>
      </w:pPr>
      <w:r w:rsidRPr="00D66A41">
        <w:t xml:space="preserve">Per ogni scaglione di consumo vanno indicati il numero di punti di riconsegna complessivamente attivi (anche per un solo giorno) nel periodo di riferimento (o parte di esso) i cui consumi individuali risultano compresi tra il minimo e il massimo dello scaglione e, in corrispondenza, la somma dei quantitativi di gas distribuito. </w:t>
      </w:r>
    </w:p>
    <w:p w:rsidR="00B86027" w:rsidRDefault="00B86027" w:rsidP="00E2780C">
      <w:pPr>
        <w:pStyle w:val="Paragrafoelenco"/>
        <w:jc w:val="both"/>
        <w:rPr>
          <w:highlight w:val="yellow"/>
          <w:u w:val="single"/>
        </w:rPr>
      </w:pPr>
    </w:p>
    <w:p w:rsidR="002450C7" w:rsidRDefault="002450C7" w:rsidP="00E2780C">
      <w:pPr>
        <w:pStyle w:val="Paragrafoelenco"/>
        <w:jc w:val="both"/>
        <w:rPr>
          <w:highlight w:val="yellow"/>
          <w:u w:val="single"/>
        </w:rPr>
      </w:pPr>
    </w:p>
    <w:p w:rsidR="007D6586" w:rsidRPr="00344CDA" w:rsidRDefault="007D6586" w:rsidP="00E2780C">
      <w:pPr>
        <w:pStyle w:val="Paragrafoelenco"/>
        <w:jc w:val="both"/>
        <w:rPr>
          <w:highlight w:val="yellow"/>
          <w:u w:val="single"/>
        </w:rPr>
      </w:pPr>
    </w:p>
    <w:p w:rsidR="006260C7" w:rsidRPr="00515005" w:rsidRDefault="00EE1C58" w:rsidP="00877BD5">
      <w:pPr>
        <w:pStyle w:val="Paragrafoelenco"/>
        <w:ind w:left="0"/>
        <w:jc w:val="both"/>
        <w:rPr>
          <w:u w:val="single"/>
        </w:rPr>
      </w:pPr>
      <w:r w:rsidRPr="00515005">
        <w:rPr>
          <w:u w:val="single"/>
        </w:rPr>
        <w:lastRenderedPageBreak/>
        <w:t>ESEMPIO</w:t>
      </w:r>
      <w:r w:rsidR="0077056B" w:rsidRPr="00515005">
        <w:rPr>
          <w:u w:val="single"/>
        </w:rPr>
        <w:t xml:space="preserve"> NUMERICO</w:t>
      </w:r>
    </w:p>
    <w:p w:rsidR="00EE1C58" w:rsidRPr="00515005" w:rsidRDefault="00290D0E" w:rsidP="00877BD5">
      <w:pPr>
        <w:spacing w:after="0" w:line="360" w:lineRule="auto"/>
        <w:jc w:val="both"/>
      </w:pPr>
      <w:r w:rsidRPr="00515005">
        <w:t>Si supponga di avere 5</w:t>
      </w:r>
      <w:r w:rsidR="00EE1C58" w:rsidRPr="00515005">
        <w:t xml:space="preserve"> punti di riconsegna di cui:</w:t>
      </w:r>
    </w:p>
    <w:p w:rsidR="00A51E0F" w:rsidRPr="00515005" w:rsidRDefault="00290D0E" w:rsidP="00877BD5">
      <w:pPr>
        <w:pStyle w:val="Paragrafoelenco"/>
        <w:numPr>
          <w:ilvl w:val="0"/>
          <w:numId w:val="21"/>
        </w:numPr>
        <w:spacing w:after="0"/>
        <w:jc w:val="both"/>
      </w:pPr>
      <w:r w:rsidRPr="00515005">
        <w:t>1 attivo per tutto l’anno “t”</w:t>
      </w:r>
      <w:r w:rsidR="00EE1C58" w:rsidRPr="00515005">
        <w:t xml:space="preserve"> a cui si è forni</w:t>
      </w:r>
      <w:r w:rsidRPr="00515005">
        <w:t>to un quantitativo di 1.000 smc</w:t>
      </w:r>
      <w:r w:rsidR="00EE1C58" w:rsidRPr="00515005">
        <w:t>;</w:t>
      </w:r>
    </w:p>
    <w:p w:rsidR="00A51E0F" w:rsidRPr="00515005" w:rsidRDefault="00EE1C58" w:rsidP="00877BD5">
      <w:pPr>
        <w:pStyle w:val="Paragrafoelenco"/>
        <w:numPr>
          <w:ilvl w:val="0"/>
          <w:numId w:val="21"/>
        </w:numPr>
        <w:spacing w:after="0"/>
        <w:jc w:val="both"/>
      </w:pPr>
      <w:r w:rsidRPr="00515005">
        <w:t>1 att</w:t>
      </w:r>
      <w:r w:rsidR="00290D0E" w:rsidRPr="00515005">
        <w:t xml:space="preserve">ivo </w:t>
      </w:r>
      <w:r w:rsidR="00A51E0F" w:rsidRPr="00515005">
        <w:t>per parte</w:t>
      </w:r>
      <w:r w:rsidR="00290D0E" w:rsidRPr="00515005">
        <w:t xml:space="preserve"> dell’anno “t”</w:t>
      </w:r>
      <w:r w:rsidRPr="00515005">
        <w:t xml:space="preserve"> a cui si è fornito u</w:t>
      </w:r>
      <w:r w:rsidR="00290D0E" w:rsidRPr="00515005">
        <w:t xml:space="preserve">n quantitativo di </w:t>
      </w:r>
      <w:r w:rsidR="00A51E0F" w:rsidRPr="00515005">
        <w:t>1</w:t>
      </w:r>
      <w:r w:rsidRPr="00515005">
        <w:t xml:space="preserve">.000 </w:t>
      </w:r>
      <w:proofErr w:type="spellStart"/>
      <w:r w:rsidRPr="00515005">
        <w:t>smc</w:t>
      </w:r>
      <w:proofErr w:type="spellEnd"/>
      <w:r w:rsidRPr="00515005">
        <w:t>;</w:t>
      </w:r>
    </w:p>
    <w:p w:rsidR="00A51E0F" w:rsidRPr="00515005" w:rsidRDefault="00A51E0F" w:rsidP="00877BD5">
      <w:pPr>
        <w:pStyle w:val="Paragrafoelenco"/>
        <w:numPr>
          <w:ilvl w:val="0"/>
          <w:numId w:val="21"/>
        </w:numPr>
        <w:spacing w:after="0"/>
        <w:jc w:val="both"/>
      </w:pPr>
      <w:r w:rsidRPr="00515005">
        <w:t xml:space="preserve">1 attivo per parte dell’anno “t” a cui si è fornito un quantitativo di 3.000 </w:t>
      </w:r>
      <w:proofErr w:type="spellStart"/>
      <w:r w:rsidRPr="00515005">
        <w:t>smc</w:t>
      </w:r>
      <w:proofErr w:type="spellEnd"/>
      <w:r w:rsidRPr="00515005">
        <w:t>;</w:t>
      </w:r>
    </w:p>
    <w:p w:rsidR="00A51E0F" w:rsidRPr="00515005" w:rsidRDefault="00A51E0F" w:rsidP="00877BD5">
      <w:pPr>
        <w:pStyle w:val="Paragrafoelenco"/>
        <w:numPr>
          <w:ilvl w:val="0"/>
          <w:numId w:val="21"/>
        </w:numPr>
        <w:spacing w:after="0"/>
        <w:jc w:val="both"/>
      </w:pPr>
      <w:r w:rsidRPr="00515005">
        <w:t xml:space="preserve">1 attivo per tutto l’anno “t” a cui si è fornito un quantitativo di 1.200.000 </w:t>
      </w:r>
      <w:proofErr w:type="spellStart"/>
      <w:r w:rsidRPr="00515005">
        <w:t>smc</w:t>
      </w:r>
      <w:proofErr w:type="spellEnd"/>
      <w:r w:rsidRPr="00515005">
        <w:t>;</w:t>
      </w:r>
    </w:p>
    <w:p w:rsidR="00A51E0F" w:rsidRPr="00515005" w:rsidRDefault="00EE1C58" w:rsidP="00877BD5">
      <w:pPr>
        <w:pStyle w:val="Paragrafoelenco"/>
        <w:numPr>
          <w:ilvl w:val="0"/>
          <w:numId w:val="21"/>
        </w:numPr>
        <w:spacing w:after="0"/>
        <w:jc w:val="both"/>
      </w:pPr>
      <w:r w:rsidRPr="00515005">
        <w:t>1 att</w:t>
      </w:r>
      <w:r w:rsidR="00290D0E" w:rsidRPr="00515005">
        <w:t>ivo per pochi giorni del mese di gennaio dell’anno “t”</w:t>
      </w:r>
      <w:r w:rsidRPr="00515005">
        <w:t xml:space="preserve"> a cui si è </w:t>
      </w:r>
      <w:r w:rsidR="00290D0E" w:rsidRPr="00515005">
        <w:t xml:space="preserve">fornito un quantitativo di 30 </w:t>
      </w:r>
      <w:proofErr w:type="spellStart"/>
      <w:r w:rsidR="00290D0E" w:rsidRPr="00515005">
        <w:t>smc</w:t>
      </w:r>
      <w:proofErr w:type="spellEnd"/>
      <w:r w:rsidR="00A51E0F" w:rsidRPr="00515005">
        <w:t>.</w:t>
      </w:r>
    </w:p>
    <w:p w:rsidR="00515005" w:rsidRDefault="00515005" w:rsidP="00E2780C">
      <w:pPr>
        <w:spacing w:after="0" w:line="360" w:lineRule="auto"/>
        <w:ind w:left="709"/>
        <w:jc w:val="both"/>
      </w:pPr>
    </w:p>
    <w:p w:rsidR="00EE1C58" w:rsidRPr="00515005" w:rsidRDefault="00A51E0F" w:rsidP="00E2780C">
      <w:pPr>
        <w:spacing w:after="0" w:line="360" w:lineRule="auto"/>
        <w:ind w:left="709"/>
        <w:jc w:val="both"/>
      </w:pPr>
      <w:r w:rsidRPr="00515005">
        <w:t>Nella scheda “Scaglioni tariffari</w:t>
      </w:r>
      <w:r w:rsidR="00EE1C58" w:rsidRPr="00515005">
        <w:t>” si dovrà inserire:</w:t>
      </w:r>
    </w:p>
    <w:tbl>
      <w:tblPr>
        <w:tblStyle w:val="Grigliatabella"/>
        <w:tblW w:w="0" w:type="dxa"/>
        <w:jc w:val="center"/>
        <w:tblLook w:val="04A0" w:firstRow="1" w:lastRow="0" w:firstColumn="1" w:lastColumn="0" w:noHBand="0" w:noVBand="1"/>
      </w:tblPr>
      <w:tblGrid>
        <w:gridCol w:w="2024"/>
        <w:gridCol w:w="2998"/>
        <w:gridCol w:w="3282"/>
      </w:tblGrid>
      <w:tr w:rsidR="00C241A4" w:rsidRPr="00515005" w:rsidTr="00C32318">
        <w:trPr>
          <w:trHeight w:val="509"/>
          <w:jc w:val="center"/>
        </w:trPr>
        <w:tc>
          <w:tcPr>
            <w:tcW w:w="2024" w:type="dxa"/>
            <w:vAlign w:val="center"/>
          </w:tcPr>
          <w:p w:rsidR="00C241A4" w:rsidRPr="00515005" w:rsidRDefault="00C241A4" w:rsidP="00C32318">
            <w:pPr>
              <w:jc w:val="center"/>
              <w:rPr>
                <w:i/>
              </w:rPr>
            </w:pPr>
            <w:r w:rsidRPr="00515005">
              <w:rPr>
                <w:i/>
              </w:rPr>
              <w:t>scaglione</w:t>
            </w:r>
          </w:p>
        </w:tc>
        <w:tc>
          <w:tcPr>
            <w:tcW w:w="2998" w:type="dxa"/>
            <w:vAlign w:val="center"/>
          </w:tcPr>
          <w:p w:rsidR="00C241A4" w:rsidRPr="00515005" w:rsidRDefault="00C241A4" w:rsidP="00C32318">
            <w:pPr>
              <w:jc w:val="center"/>
              <w:rPr>
                <w:i/>
              </w:rPr>
            </w:pPr>
            <w:r w:rsidRPr="00515005">
              <w:rPr>
                <w:i/>
              </w:rPr>
              <w:t>Gas distribuito (</w:t>
            </w:r>
            <w:proofErr w:type="spellStart"/>
            <w:r w:rsidRPr="00515005">
              <w:rPr>
                <w:i/>
              </w:rPr>
              <w:t>smc</w:t>
            </w:r>
            <w:proofErr w:type="spellEnd"/>
            <w:r w:rsidRPr="00515005">
              <w:rPr>
                <w:i/>
              </w:rPr>
              <w:t>)</w:t>
            </w:r>
          </w:p>
        </w:tc>
        <w:tc>
          <w:tcPr>
            <w:tcW w:w="3282" w:type="dxa"/>
            <w:vAlign w:val="center"/>
          </w:tcPr>
          <w:p w:rsidR="00C241A4" w:rsidRPr="00515005" w:rsidRDefault="00C241A4" w:rsidP="00C32318">
            <w:pPr>
              <w:jc w:val="center"/>
              <w:rPr>
                <w:i/>
              </w:rPr>
            </w:pPr>
            <w:r w:rsidRPr="00515005">
              <w:rPr>
                <w:i/>
              </w:rPr>
              <w:t>Punti di riconsegna (n.)</w:t>
            </w:r>
          </w:p>
        </w:tc>
      </w:tr>
      <w:tr w:rsidR="00C241A4" w:rsidRPr="00515005" w:rsidTr="00BB041B">
        <w:trPr>
          <w:trHeight w:val="326"/>
          <w:jc w:val="center"/>
        </w:trPr>
        <w:tc>
          <w:tcPr>
            <w:tcW w:w="2024" w:type="dxa"/>
            <w:vAlign w:val="center"/>
          </w:tcPr>
          <w:p w:rsidR="00C241A4" w:rsidRPr="00515005" w:rsidRDefault="00C241A4" w:rsidP="00C32318">
            <w:pPr>
              <w:jc w:val="center"/>
            </w:pPr>
            <w:r w:rsidRPr="00515005">
              <w:t>0-120</w:t>
            </w:r>
          </w:p>
        </w:tc>
        <w:tc>
          <w:tcPr>
            <w:tcW w:w="2998" w:type="dxa"/>
            <w:vAlign w:val="center"/>
          </w:tcPr>
          <w:p w:rsidR="00C241A4" w:rsidRPr="00515005" w:rsidRDefault="00C241A4" w:rsidP="00C32318">
            <w:pPr>
              <w:jc w:val="center"/>
            </w:pPr>
            <w:r w:rsidRPr="00515005">
              <w:t>30</w:t>
            </w:r>
          </w:p>
        </w:tc>
        <w:tc>
          <w:tcPr>
            <w:tcW w:w="3282" w:type="dxa"/>
            <w:vAlign w:val="center"/>
          </w:tcPr>
          <w:p w:rsidR="00C241A4" w:rsidRPr="00515005" w:rsidRDefault="00C241A4" w:rsidP="00C32318">
            <w:pPr>
              <w:jc w:val="center"/>
            </w:pPr>
            <w:r w:rsidRPr="00515005">
              <w:t>1</w:t>
            </w:r>
          </w:p>
        </w:tc>
      </w:tr>
      <w:tr w:rsidR="00C241A4" w:rsidRPr="00515005" w:rsidTr="00C32318">
        <w:trPr>
          <w:trHeight w:val="509"/>
          <w:jc w:val="center"/>
        </w:trPr>
        <w:tc>
          <w:tcPr>
            <w:tcW w:w="2024" w:type="dxa"/>
            <w:vAlign w:val="center"/>
          </w:tcPr>
          <w:p w:rsidR="00C241A4" w:rsidRPr="00515005" w:rsidRDefault="00C241A4" w:rsidP="00C32318">
            <w:pPr>
              <w:jc w:val="center"/>
              <w:rPr>
                <w:noProof/>
              </w:rPr>
            </w:pPr>
            <w:r w:rsidRPr="00515005">
              <w:rPr>
                <w:noProof/>
              </w:rPr>
              <w:t>121-480</w:t>
            </w:r>
          </w:p>
        </w:tc>
        <w:tc>
          <w:tcPr>
            <w:tcW w:w="2998" w:type="dxa"/>
            <w:vAlign w:val="center"/>
          </w:tcPr>
          <w:p w:rsidR="00C241A4" w:rsidRPr="00515005" w:rsidRDefault="00C241A4" w:rsidP="00C32318">
            <w:pPr>
              <w:jc w:val="center"/>
            </w:pPr>
          </w:p>
        </w:tc>
        <w:tc>
          <w:tcPr>
            <w:tcW w:w="3282" w:type="dxa"/>
            <w:vAlign w:val="center"/>
          </w:tcPr>
          <w:p w:rsidR="00C241A4" w:rsidRPr="00515005" w:rsidRDefault="00C241A4" w:rsidP="00C32318">
            <w:pPr>
              <w:jc w:val="center"/>
            </w:pPr>
          </w:p>
        </w:tc>
      </w:tr>
      <w:tr w:rsidR="00C241A4" w:rsidRPr="00515005" w:rsidTr="00C32318">
        <w:trPr>
          <w:trHeight w:val="509"/>
          <w:jc w:val="center"/>
        </w:trPr>
        <w:tc>
          <w:tcPr>
            <w:tcW w:w="2024" w:type="dxa"/>
            <w:vAlign w:val="center"/>
          </w:tcPr>
          <w:p w:rsidR="00C241A4" w:rsidRPr="00515005" w:rsidRDefault="00C241A4" w:rsidP="00C32318">
            <w:pPr>
              <w:jc w:val="center"/>
              <w:rPr>
                <w:noProof/>
              </w:rPr>
            </w:pPr>
            <w:r w:rsidRPr="00515005">
              <w:rPr>
                <w:noProof/>
              </w:rPr>
              <w:t>481-1.560</w:t>
            </w:r>
          </w:p>
        </w:tc>
        <w:tc>
          <w:tcPr>
            <w:tcW w:w="2998" w:type="dxa"/>
            <w:vAlign w:val="center"/>
          </w:tcPr>
          <w:p w:rsidR="00C241A4" w:rsidRPr="00515005" w:rsidRDefault="00C241A4" w:rsidP="00C32318">
            <w:pPr>
              <w:jc w:val="center"/>
            </w:pPr>
            <w:r w:rsidRPr="00515005">
              <w:t>2.000</w:t>
            </w:r>
          </w:p>
        </w:tc>
        <w:tc>
          <w:tcPr>
            <w:tcW w:w="3282" w:type="dxa"/>
            <w:vAlign w:val="center"/>
          </w:tcPr>
          <w:p w:rsidR="00C241A4" w:rsidRPr="00515005" w:rsidRDefault="00C241A4" w:rsidP="00C32318">
            <w:pPr>
              <w:jc w:val="center"/>
            </w:pPr>
            <w:r w:rsidRPr="00515005">
              <w:t>2</w:t>
            </w:r>
          </w:p>
        </w:tc>
      </w:tr>
      <w:tr w:rsidR="00C241A4" w:rsidRPr="00515005" w:rsidTr="00C32318">
        <w:trPr>
          <w:trHeight w:val="509"/>
          <w:jc w:val="center"/>
        </w:trPr>
        <w:tc>
          <w:tcPr>
            <w:tcW w:w="2024" w:type="dxa"/>
            <w:vAlign w:val="center"/>
          </w:tcPr>
          <w:p w:rsidR="00C241A4" w:rsidRPr="00515005" w:rsidRDefault="00C241A4" w:rsidP="00C32318">
            <w:pPr>
              <w:jc w:val="center"/>
              <w:rPr>
                <w:noProof/>
              </w:rPr>
            </w:pPr>
            <w:r w:rsidRPr="00515005">
              <w:rPr>
                <w:noProof/>
              </w:rPr>
              <w:t>1.561-5.000</w:t>
            </w:r>
          </w:p>
        </w:tc>
        <w:tc>
          <w:tcPr>
            <w:tcW w:w="2998" w:type="dxa"/>
            <w:vAlign w:val="center"/>
          </w:tcPr>
          <w:p w:rsidR="00C241A4" w:rsidRPr="00515005" w:rsidRDefault="00C241A4" w:rsidP="00C32318">
            <w:pPr>
              <w:jc w:val="center"/>
            </w:pPr>
            <w:r w:rsidRPr="00515005">
              <w:t>3.000</w:t>
            </w:r>
          </w:p>
        </w:tc>
        <w:tc>
          <w:tcPr>
            <w:tcW w:w="3282" w:type="dxa"/>
            <w:vAlign w:val="center"/>
          </w:tcPr>
          <w:p w:rsidR="00C241A4" w:rsidRPr="00515005" w:rsidRDefault="00C241A4" w:rsidP="00C32318">
            <w:pPr>
              <w:jc w:val="center"/>
            </w:pPr>
            <w:r w:rsidRPr="00515005">
              <w:t>1</w:t>
            </w:r>
          </w:p>
        </w:tc>
      </w:tr>
      <w:tr w:rsidR="00C241A4" w:rsidRPr="00515005" w:rsidTr="00C32318">
        <w:trPr>
          <w:trHeight w:val="509"/>
          <w:jc w:val="center"/>
        </w:trPr>
        <w:tc>
          <w:tcPr>
            <w:tcW w:w="2024" w:type="dxa"/>
            <w:vAlign w:val="center"/>
          </w:tcPr>
          <w:p w:rsidR="00C241A4" w:rsidRPr="00515005" w:rsidRDefault="00C241A4" w:rsidP="00C32318">
            <w:pPr>
              <w:jc w:val="center"/>
              <w:rPr>
                <w:noProof/>
              </w:rPr>
            </w:pPr>
            <w:r w:rsidRPr="00515005">
              <w:rPr>
                <w:noProof/>
              </w:rPr>
              <w:t>5.001-80.000</w:t>
            </w:r>
          </w:p>
        </w:tc>
        <w:tc>
          <w:tcPr>
            <w:tcW w:w="2998" w:type="dxa"/>
            <w:vAlign w:val="center"/>
          </w:tcPr>
          <w:p w:rsidR="00C241A4" w:rsidRPr="00515005" w:rsidRDefault="00C241A4" w:rsidP="00C32318">
            <w:pPr>
              <w:jc w:val="center"/>
            </w:pPr>
          </w:p>
        </w:tc>
        <w:tc>
          <w:tcPr>
            <w:tcW w:w="3282" w:type="dxa"/>
            <w:vAlign w:val="center"/>
          </w:tcPr>
          <w:p w:rsidR="00C241A4" w:rsidRPr="00515005" w:rsidRDefault="00C241A4" w:rsidP="00C32318">
            <w:pPr>
              <w:jc w:val="center"/>
            </w:pPr>
          </w:p>
        </w:tc>
      </w:tr>
      <w:tr w:rsidR="00C241A4" w:rsidRPr="00515005" w:rsidTr="00C32318">
        <w:trPr>
          <w:trHeight w:val="509"/>
          <w:jc w:val="center"/>
        </w:trPr>
        <w:tc>
          <w:tcPr>
            <w:tcW w:w="2024" w:type="dxa"/>
            <w:vAlign w:val="center"/>
          </w:tcPr>
          <w:p w:rsidR="00C241A4" w:rsidRPr="00515005" w:rsidRDefault="00C241A4" w:rsidP="00C32318">
            <w:pPr>
              <w:jc w:val="center"/>
              <w:rPr>
                <w:noProof/>
              </w:rPr>
            </w:pPr>
            <w:r w:rsidRPr="00515005">
              <w:rPr>
                <w:noProof/>
              </w:rPr>
              <w:t>80.001-200.000</w:t>
            </w:r>
          </w:p>
        </w:tc>
        <w:tc>
          <w:tcPr>
            <w:tcW w:w="2998" w:type="dxa"/>
            <w:vAlign w:val="center"/>
          </w:tcPr>
          <w:p w:rsidR="00C241A4" w:rsidRPr="00515005" w:rsidRDefault="00C241A4" w:rsidP="00C32318">
            <w:pPr>
              <w:jc w:val="center"/>
            </w:pPr>
          </w:p>
        </w:tc>
        <w:tc>
          <w:tcPr>
            <w:tcW w:w="3282" w:type="dxa"/>
            <w:vAlign w:val="center"/>
          </w:tcPr>
          <w:p w:rsidR="00C241A4" w:rsidRPr="00515005" w:rsidRDefault="00C241A4" w:rsidP="00C32318">
            <w:pPr>
              <w:jc w:val="center"/>
            </w:pPr>
          </w:p>
        </w:tc>
      </w:tr>
      <w:tr w:rsidR="00C241A4" w:rsidRPr="00515005" w:rsidTr="00C32318">
        <w:trPr>
          <w:trHeight w:val="509"/>
          <w:jc w:val="center"/>
        </w:trPr>
        <w:tc>
          <w:tcPr>
            <w:tcW w:w="2024" w:type="dxa"/>
            <w:vAlign w:val="center"/>
          </w:tcPr>
          <w:p w:rsidR="00C241A4" w:rsidRPr="00515005" w:rsidRDefault="00C241A4" w:rsidP="00C32318">
            <w:pPr>
              <w:jc w:val="center"/>
              <w:rPr>
                <w:noProof/>
              </w:rPr>
            </w:pPr>
            <w:r w:rsidRPr="00515005">
              <w:rPr>
                <w:noProof/>
              </w:rPr>
              <w:t>200.001-1.000.000</w:t>
            </w:r>
          </w:p>
        </w:tc>
        <w:tc>
          <w:tcPr>
            <w:tcW w:w="2998" w:type="dxa"/>
            <w:vAlign w:val="center"/>
          </w:tcPr>
          <w:p w:rsidR="00C241A4" w:rsidRPr="00515005" w:rsidRDefault="00C241A4" w:rsidP="00C32318">
            <w:pPr>
              <w:jc w:val="center"/>
            </w:pPr>
          </w:p>
        </w:tc>
        <w:tc>
          <w:tcPr>
            <w:tcW w:w="3282" w:type="dxa"/>
            <w:vAlign w:val="center"/>
          </w:tcPr>
          <w:p w:rsidR="00C241A4" w:rsidRPr="00515005" w:rsidRDefault="00C241A4" w:rsidP="00C32318">
            <w:pPr>
              <w:jc w:val="center"/>
            </w:pPr>
          </w:p>
        </w:tc>
      </w:tr>
      <w:tr w:rsidR="00C241A4" w:rsidRPr="00344CDA" w:rsidTr="00C32318">
        <w:trPr>
          <w:trHeight w:val="509"/>
          <w:jc w:val="center"/>
        </w:trPr>
        <w:tc>
          <w:tcPr>
            <w:tcW w:w="2024" w:type="dxa"/>
            <w:vAlign w:val="center"/>
          </w:tcPr>
          <w:p w:rsidR="00C241A4" w:rsidRPr="00515005" w:rsidRDefault="00C241A4" w:rsidP="00C32318">
            <w:pPr>
              <w:pStyle w:val="Paragrafoelenco"/>
              <w:ind w:left="0"/>
              <w:jc w:val="center"/>
              <w:rPr>
                <w:noProof/>
              </w:rPr>
            </w:pPr>
            <w:r w:rsidRPr="00515005">
              <w:rPr>
                <w:noProof/>
              </w:rPr>
              <w:t>&gt; 1.000.000</w:t>
            </w:r>
          </w:p>
        </w:tc>
        <w:tc>
          <w:tcPr>
            <w:tcW w:w="2998" w:type="dxa"/>
            <w:vAlign w:val="center"/>
          </w:tcPr>
          <w:p w:rsidR="00C241A4" w:rsidRPr="00515005" w:rsidRDefault="00C241A4" w:rsidP="00C32318">
            <w:pPr>
              <w:jc w:val="center"/>
            </w:pPr>
            <w:r w:rsidRPr="00515005">
              <w:t>1.200.000</w:t>
            </w:r>
          </w:p>
        </w:tc>
        <w:tc>
          <w:tcPr>
            <w:tcW w:w="3282" w:type="dxa"/>
            <w:vAlign w:val="center"/>
          </w:tcPr>
          <w:p w:rsidR="00C241A4" w:rsidRPr="00515005" w:rsidRDefault="00C241A4" w:rsidP="00C32318">
            <w:pPr>
              <w:jc w:val="center"/>
            </w:pPr>
            <w:r w:rsidRPr="00515005">
              <w:t>1</w:t>
            </w:r>
          </w:p>
        </w:tc>
      </w:tr>
    </w:tbl>
    <w:p w:rsidR="00AD1EE3" w:rsidRPr="00344CDA" w:rsidRDefault="00AD1EE3" w:rsidP="00E2780C">
      <w:pPr>
        <w:jc w:val="both"/>
        <w:rPr>
          <w:highlight w:val="yellow"/>
        </w:rPr>
      </w:pPr>
    </w:p>
    <w:p w:rsidR="00AD1EE3" w:rsidRPr="00344CDA" w:rsidRDefault="00387380" w:rsidP="00AD1EE3">
      <w:pPr>
        <w:pStyle w:val="Paragrafoelenco"/>
        <w:ind w:left="0"/>
        <w:contextualSpacing w:val="0"/>
        <w:jc w:val="center"/>
        <w:rPr>
          <w:b/>
          <w:highlight w:val="yellow"/>
        </w:rPr>
      </w:pPr>
      <w:r>
        <w:rPr>
          <w:noProof/>
        </w:rPr>
        <w:lastRenderedPageBreak/>
        <w:drawing>
          <wp:inline distT="0" distB="0" distL="0" distR="0" wp14:anchorId="25447ADF" wp14:editId="4F2A8A73">
            <wp:extent cx="5753100" cy="3108917"/>
            <wp:effectExtent l="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4143" t="19124" r="14342" b="12170"/>
                    <a:stretch/>
                  </pic:blipFill>
                  <pic:spPr bwMode="auto">
                    <a:xfrm>
                      <a:off x="0" y="0"/>
                      <a:ext cx="5761003" cy="3113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EE3" w:rsidRPr="00515005" w:rsidRDefault="00AD1EE3" w:rsidP="00AD1EE3">
      <w:pPr>
        <w:pStyle w:val="Paragrafoelenco"/>
        <w:ind w:left="0"/>
        <w:contextualSpacing w:val="0"/>
        <w:jc w:val="center"/>
        <w:rPr>
          <w:b/>
        </w:rPr>
      </w:pPr>
      <w:r w:rsidRPr="00387380">
        <w:rPr>
          <w:b/>
        </w:rPr>
        <w:t xml:space="preserve">Figura 5b: </w:t>
      </w:r>
      <w:r w:rsidRPr="00387380">
        <w:t>dati relativi ai volumi di gas fatturato</w:t>
      </w:r>
    </w:p>
    <w:p w:rsidR="00AD1EE3" w:rsidRPr="00515005" w:rsidRDefault="00AD1EE3" w:rsidP="00AD1EE3">
      <w:pPr>
        <w:spacing w:after="120"/>
        <w:jc w:val="both"/>
      </w:pPr>
      <w:r w:rsidRPr="00515005">
        <w:t>Nel caso di:</w:t>
      </w:r>
    </w:p>
    <w:p w:rsidR="00AD1EE3" w:rsidRPr="00515005" w:rsidRDefault="00AD1EE3" w:rsidP="00AD1EE3">
      <w:pPr>
        <w:numPr>
          <w:ilvl w:val="0"/>
          <w:numId w:val="21"/>
        </w:numPr>
        <w:spacing w:after="120"/>
        <w:jc w:val="both"/>
      </w:pPr>
      <w:r w:rsidRPr="00515005">
        <w:t xml:space="preserve">Località non in avviamento (o in avviamento con anno di </w:t>
      </w:r>
      <w:r w:rsidR="00515005">
        <w:t>prima fornitura diverso dal 201</w:t>
      </w:r>
      <w:r w:rsidR="00D11D58">
        <w:t>7</w:t>
      </w:r>
      <w:r w:rsidRPr="00515005">
        <w:t>), con p</w:t>
      </w:r>
      <w:r w:rsidR="00205264" w:rsidRPr="00515005">
        <w:t xml:space="preserve">eriodo di servizio: </w:t>
      </w:r>
      <w:r w:rsidR="00EB19A1" w:rsidRPr="00515005">
        <w:t xml:space="preserve"> </w:t>
      </w:r>
      <w:r w:rsidR="00515005">
        <w:t>xx/xx/201</w:t>
      </w:r>
      <w:r w:rsidR="00D11D58">
        <w:t>7</w:t>
      </w:r>
      <w:r w:rsidRPr="00515005">
        <w:t xml:space="preserve"> </w:t>
      </w:r>
      <w:r w:rsidRPr="00515005">
        <w:rPr>
          <w:rFonts w:cs="Calibri"/>
        </w:rPr>
        <w:t>→</w:t>
      </w:r>
      <w:r w:rsidR="00515005">
        <w:t xml:space="preserve"> 31/12/201</w:t>
      </w:r>
      <w:r w:rsidR="00D11D58">
        <w:t>7</w:t>
      </w:r>
      <w:r w:rsidRPr="00515005">
        <w:t xml:space="preserve"> (con xx/xx diverso dal 01 gennaio);</w:t>
      </w:r>
    </w:p>
    <w:p w:rsidR="00AD1EE3" w:rsidRPr="00515005" w:rsidRDefault="00AD1EE3" w:rsidP="00AD1EE3">
      <w:pPr>
        <w:jc w:val="both"/>
      </w:pPr>
      <w:r w:rsidRPr="00515005">
        <w:t>l’impresa distributrice deve fornire</w:t>
      </w:r>
      <w:r w:rsidR="00877BD5">
        <w:t>, come si evince dalla Fig. 5b</w:t>
      </w:r>
      <w:r w:rsidRPr="00515005">
        <w:t>:</w:t>
      </w:r>
    </w:p>
    <w:p w:rsidR="00AD1EE3" w:rsidRPr="00515005" w:rsidRDefault="00AD1EE3" w:rsidP="00AD1EE3">
      <w:pPr>
        <w:pStyle w:val="Paragrafoelenco"/>
        <w:numPr>
          <w:ilvl w:val="0"/>
          <w:numId w:val="3"/>
        </w:numPr>
        <w:jc w:val="both"/>
      </w:pPr>
      <w:r w:rsidRPr="00515005">
        <w:t xml:space="preserve">per ciascuno scaglione tariffario, i volumi di gas fatturati relativi al periodo compreso tra la data di inizio e quella di fine servizio </w:t>
      </w:r>
      <w:r w:rsidR="00D11D58">
        <w:t>per l'anno 2017</w:t>
      </w:r>
      <w:r w:rsidRPr="00515005">
        <w:t xml:space="preserve"> (</w:t>
      </w:r>
      <w:r w:rsidRPr="00515005">
        <w:rPr>
          <w:b/>
        </w:rPr>
        <w:t>i dati devono essere coerenti con quanto dichia</w:t>
      </w:r>
      <w:r w:rsidR="00515005" w:rsidRPr="00515005">
        <w:rPr>
          <w:b/>
        </w:rPr>
        <w:t>rato in bilancio consuntivo 201</w:t>
      </w:r>
      <w:r w:rsidR="00D11D58">
        <w:rPr>
          <w:b/>
        </w:rPr>
        <w:t>7</w:t>
      </w:r>
      <w:r w:rsidRPr="00515005">
        <w:rPr>
          <w:b/>
        </w:rPr>
        <w:t>)</w:t>
      </w:r>
      <w:r w:rsidRPr="00515005">
        <w:t>.</w:t>
      </w:r>
    </w:p>
    <w:p w:rsidR="00AD1EE3" w:rsidRPr="00515005" w:rsidRDefault="005B3868" w:rsidP="00E2780C">
      <w:pPr>
        <w:jc w:val="both"/>
      </w:pPr>
      <w:r w:rsidRPr="00515005">
        <w:t>In ogni caso, l’impresa distributrice è tenuta altresì a dichiarare (Figure 5a e 5b):</w:t>
      </w:r>
    </w:p>
    <w:p w:rsidR="00AC016D" w:rsidRPr="00C7718A" w:rsidRDefault="00AC016D" w:rsidP="006F764C">
      <w:pPr>
        <w:pStyle w:val="Paragrafoelenco"/>
        <w:numPr>
          <w:ilvl w:val="0"/>
          <w:numId w:val="3"/>
        </w:numPr>
        <w:spacing w:after="0"/>
        <w:ind w:left="714" w:hanging="357"/>
        <w:contextualSpacing w:val="0"/>
        <w:jc w:val="both"/>
      </w:pPr>
      <w:r w:rsidRPr="00515005">
        <w:t>la somma algebrica delle quantità fattu</w:t>
      </w:r>
      <w:r w:rsidR="00515005" w:rsidRPr="00515005">
        <w:t>rate a conguaglio nell'anno 201</w:t>
      </w:r>
      <w:r w:rsidR="00D11D58">
        <w:t>7</w:t>
      </w:r>
      <w:r w:rsidRPr="00515005">
        <w:t xml:space="preserve">, a seguito di lettura dei gruppi di misura, relative </w:t>
      </w:r>
      <w:r w:rsidRPr="00C7718A">
        <w:t>ad esercizi precedenti</w:t>
      </w:r>
      <w:r w:rsidR="00966348" w:rsidRPr="00C7718A">
        <w:t xml:space="preserve"> (</w:t>
      </w:r>
      <w:proofErr w:type="spellStart"/>
      <w:r w:rsidR="00966348" w:rsidRPr="00C7718A">
        <w:t>smc</w:t>
      </w:r>
      <w:proofErr w:type="spellEnd"/>
      <w:r w:rsidR="00966348" w:rsidRPr="00C7718A">
        <w:t>)</w:t>
      </w:r>
      <w:r w:rsidRPr="00C7718A">
        <w:t>;</w:t>
      </w:r>
    </w:p>
    <w:p w:rsidR="00515005" w:rsidRPr="00C7718A" w:rsidRDefault="00515005" w:rsidP="00515005">
      <w:pPr>
        <w:pStyle w:val="Paragrafoelenco"/>
        <w:numPr>
          <w:ilvl w:val="0"/>
          <w:numId w:val="3"/>
        </w:numPr>
      </w:pPr>
      <w:r w:rsidRPr="00C7718A">
        <w:t>Di cui:  somma algebrica delle quantità fatturate a conguaglio nell'anno 201</w:t>
      </w:r>
      <w:r w:rsidR="00D11D58">
        <w:t>7</w:t>
      </w:r>
      <w:r w:rsidRPr="00C7718A">
        <w:t>, a seguito di lettura dei gruppi di misura, relative all’anno 201</w:t>
      </w:r>
      <w:r w:rsidR="00D11D58">
        <w:t>6</w:t>
      </w:r>
      <w:r w:rsidRPr="00C7718A">
        <w:t>;</w:t>
      </w:r>
    </w:p>
    <w:p w:rsidR="00925A8C" w:rsidRPr="00C7718A" w:rsidRDefault="00925A8C" w:rsidP="00925A8C">
      <w:pPr>
        <w:pStyle w:val="Paragrafoelenco"/>
        <w:numPr>
          <w:ilvl w:val="0"/>
          <w:numId w:val="3"/>
        </w:numPr>
      </w:pPr>
      <w:r w:rsidRPr="00C7718A">
        <w:t>Di cui:  somma algebrica delle quantità fattu</w:t>
      </w:r>
      <w:r w:rsidR="00515005" w:rsidRPr="00C7718A">
        <w:t>rate a conguaglio nell'anno 201</w:t>
      </w:r>
      <w:r w:rsidR="00D11D58">
        <w:t>7</w:t>
      </w:r>
      <w:r w:rsidRPr="00C7718A">
        <w:t>, a seguito di lettura dei gruppi di misura, relative all’anno 201</w:t>
      </w:r>
      <w:r w:rsidR="00D11D58">
        <w:t>5</w:t>
      </w:r>
      <w:r w:rsidRPr="00C7718A">
        <w:t>;</w:t>
      </w:r>
    </w:p>
    <w:p w:rsidR="008C3F09" w:rsidRPr="00C7718A" w:rsidRDefault="008C3F09" w:rsidP="006F764C">
      <w:pPr>
        <w:pStyle w:val="Paragrafoelenco"/>
        <w:numPr>
          <w:ilvl w:val="0"/>
          <w:numId w:val="3"/>
        </w:numPr>
        <w:spacing w:after="0"/>
        <w:ind w:left="714" w:hanging="357"/>
        <w:contextualSpacing w:val="0"/>
        <w:jc w:val="both"/>
      </w:pPr>
      <w:r w:rsidRPr="00C7718A">
        <w:t>Di cui:  somma algebrica delle quantità fattu</w:t>
      </w:r>
      <w:r w:rsidR="00515005" w:rsidRPr="00C7718A">
        <w:t>rate a conguaglio nell'anno 201</w:t>
      </w:r>
      <w:r w:rsidR="00D11D58">
        <w:t>7</w:t>
      </w:r>
      <w:r w:rsidRPr="00C7718A">
        <w:t>, a seguito di lettura dei gruppi d</w:t>
      </w:r>
      <w:r w:rsidR="006F764C" w:rsidRPr="00C7718A">
        <w:t>i misura, relative all’anno 201</w:t>
      </w:r>
      <w:r w:rsidR="00D11D58">
        <w:t>4</w:t>
      </w:r>
      <w:r w:rsidRPr="00C7718A">
        <w:t>;</w:t>
      </w:r>
    </w:p>
    <w:p w:rsidR="006F764C" w:rsidRPr="00C7718A" w:rsidRDefault="006F764C" w:rsidP="006F764C">
      <w:pPr>
        <w:pStyle w:val="Paragrafoelenco"/>
        <w:numPr>
          <w:ilvl w:val="0"/>
          <w:numId w:val="3"/>
        </w:numPr>
        <w:spacing w:after="0"/>
        <w:ind w:left="714" w:hanging="357"/>
        <w:contextualSpacing w:val="0"/>
        <w:jc w:val="both"/>
      </w:pPr>
      <w:r w:rsidRPr="00C7718A">
        <w:lastRenderedPageBreak/>
        <w:t>Di cui:  somma algebrica delle quantità fattu</w:t>
      </w:r>
      <w:r w:rsidR="00515005" w:rsidRPr="00C7718A">
        <w:t>rate a conguaglio nell'anno 201</w:t>
      </w:r>
      <w:r w:rsidR="00D11D58">
        <w:t>7</w:t>
      </w:r>
      <w:r w:rsidRPr="00C7718A">
        <w:t>, a seguito di lettura dei gruppi di misura, relative all’anno 201</w:t>
      </w:r>
      <w:r w:rsidR="00D11D58">
        <w:t>3</w:t>
      </w:r>
      <w:r w:rsidRPr="00C7718A">
        <w:t>;</w:t>
      </w:r>
    </w:p>
    <w:p w:rsidR="00D11D58" w:rsidRDefault="00515F58" w:rsidP="00D11D58">
      <w:pPr>
        <w:pStyle w:val="Paragrafoelenco"/>
        <w:numPr>
          <w:ilvl w:val="0"/>
          <w:numId w:val="3"/>
        </w:numPr>
        <w:spacing w:after="0"/>
        <w:ind w:left="714" w:hanging="357"/>
        <w:contextualSpacing w:val="0"/>
        <w:jc w:val="both"/>
      </w:pPr>
      <w:r w:rsidRPr="00C7718A">
        <w:t>Di cui:  somma algebrica delle quantità fattu</w:t>
      </w:r>
      <w:r w:rsidR="00515005" w:rsidRPr="00C7718A">
        <w:t>rate a conguaglio nell'anno 201</w:t>
      </w:r>
      <w:r w:rsidR="00D11D58">
        <w:t>7</w:t>
      </w:r>
      <w:r w:rsidRPr="00C7718A">
        <w:t>, a seguito di lettura dei gruppi di misura, relative all’anno 201</w:t>
      </w:r>
      <w:r w:rsidR="00D11D58">
        <w:t>2.</w:t>
      </w:r>
    </w:p>
    <w:p w:rsidR="002450C7" w:rsidRDefault="002450C7" w:rsidP="00D11D58">
      <w:pPr>
        <w:spacing w:after="0"/>
        <w:jc w:val="both"/>
      </w:pPr>
    </w:p>
    <w:p w:rsidR="009C3CC4" w:rsidRPr="00C7718A" w:rsidRDefault="00461D4E" w:rsidP="00D11D58">
      <w:pPr>
        <w:spacing w:after="0"/>
        <w:jc w:val="both"/>
      </w:pPr>
      <w:r w:rsidRPr="00C7718A">
        <w:t>In caso di inserimento manuale</w:t>
      </w:r>
      <w:r w:rsidR="00861451" w:rsidRPr="00C7718A">
        <w:t xml:space="preserve"> delle località</w:t>
      </w:r>
      <w:r w:rsidRPr="00C7718A">
        <w:t>, le operazioni di cu</w:t>
      </w:r>
      <w:r w:rsidR="00861451" w:rsidRPr="00C7718A">
        <w:t>i sopra dovranno essere ripetute</w:t>
      </w:r>
      <w:r w:rsidRPr="00C7718A">
        <w:t xml:space="preserve"> per tutte le località servite</w:t>
      </w:r>
      <w:r w:rsidR="009C3CC4" w:rsidRPr="00C7718A">
        <w:t>.</w:t>
      </w:r>
    </w:p>
    <w:p w:rsidR="009C3CC4" w:rsidRPr="004B70E1" w:rsidRDefault="009C3CC4" w:rsidP="00E2780C">
      <w:pPr>
        <w:pStyle w:val="Paragrafoelenco"/>
        <w:ind w:left="426"/>
        <w:contextualSpacing w:val="0"/>
        <w:jc w:val="both"/>
      </w:pPr>
    </w:p>
    <w:p w:rsidR="00461D4E" w:rsidRPr="00D11D58" w:rsidRDefault="00461D4E" w:rsidP="00D11D58">
      <w:pPr>
        <w:jc w:val="both"/>
        <w:rPr>
          <w:u w:val="single"/>
        </w:rPr>
      </w:pPr>
      <w:r w:rsidRPr="00D11D58">
        <w:rPr>
          <w:u w:val="single"/>
        </w:rPr>
        <w:t xml:space="preserve">Caricamento dei dati tramite file </w:t>
      </w:r>
      <w:proofErr w:type="spellStart"/>
      <w:r w:rsidRPr="00D11D58">
        <w:rPr>
          <w:u w:val="single"/>
        </w:rPr>
        <w:t>csv</w:t>
      </w:r>
      <w:proofErr w:type="spellEnd"/>
    </w:p>
    <w:p w:rsidR="00C41D0B" w:rsidRPr="00D11D58" w:rsidRDefault="00C41D0B" w:rsidP="00D11D58">
      <w:pPr>
        <w:jc w:val="both"/>
        <w:rPr>
          <w:u w:val="single"/>
        </w:rPr>
      </w:pPr>
      <w:r w:rsidRPr="004B70E1">
        <w:t>(</w:t>
      </w:r>
      <w:r w:rsidRPr="00D11D58">
        <w:rPr>
          <w:i/>
        </w:rPr>
        <w:t xml:space="preserve">tale modalità è consigliabile per le imprese distributrici che servono un numero </w:t>
      </w:r>
      <w:r w:rsidR="00DD0F1F" w:rsidRPr="00D11D58">
        <w:rPr>
          <w:i/>
        </w:rPr>
        <w:t xml:space="preserve">elevato </w:t>
      </w:r>
      <w:r w:rsidRPr="00D11D58">
        <w:rPr>
          <w:i/>
        </w:rPr>
        <w:t>di località</w:t>
      </w:r>
      <w:r w:rsidRPr="004B70E1">
        <w:t>)</w:t>
      </w:r>
    </w:p>
    <w:p w:rsidR="00461D4E" w:rsidRPr="004B70E1" w:rsidRDefault="006240C2" w:rsidP="00D11D58">
      <w:pPr>
        <w:jc w:val="both"/>
      </w:pPr>
      <w:r w:rsidRPr="004B70E1">
        <w:t>In alternativa a quanto descritto in precedenza, l</w:t>
      </w:r>
      <w:r w:rsidR="00461D4E" w:rsidRPr="004B70E1">
        <w:t>’invio dei dati di perequazione può essere effettuato mediante caricamento di tracciato record, utilizzando il pulsante “Carica località da file”</w:t>
      </w:r>
      <w:r w:rsidR="00C41D0B" w:rsidRPr="004B70E1">
        <w:t xml:space="preserve"> (Fig. 3)</w:t>
      </w:r>
      <w:r w:rsidR="00461D4E" w:rsidRPr="004B70E1">
        <w:t xml:space="preserve"> e selezionando il file </w:t>
      </w:r>
      <w:proofErr w:type="spellStart"/>
      <w:r w:rsidR="00461D4E" w:rsidRPr="004B70E1">
        <w:t>csv</w:t>
      </w:r>
      <w:proofErr w:type="spellEnd"/>
      <w:r w:rsidR="00461D4E" w:rsidRPr="004B70E1">
        <w:t xml:space="preserve"> che dovrà obbligatoriamente rispettare la struttura impost</w:t>
      </w:r>
      <w:r w:rsidR="00C41D0B" w:rsidRPr="004B70E1">
        <w:t>a dalla Cassa</w:t>
      </w:r>
      <w:r w:rsidRPr="004B70E1">
        <w:t xml:space="preserve"> (</w:t>
      </w:r>
      <w:r w:rsidR="008E51B4" w:rsidRPr="00D11D58">
        <w:rPr>
          <w:b/>
        </w:rPr>
        <w:t xml:space="preserve">vedi </w:t>
      </w:r>
      <w:r w:rsidRPr="00D11D58">
        <w:rPr>
          <w:b/>
        </w:rPr>
        <w:t>A</w:t>
      </w:r>
      <w:r w:rsidR="008E51B4" w:rsidRPr="00D11D58">
        <w:rPr>
          <w:b/>
        </w:rPr>
        <w:t>LLEGATO CSV</w:t>
      </w:r>
      <w:r w:rsidR="00E8459E">
        <w:rPr>
          <w:b/>
        </w:rPr>
        <w:t xml:space="preserve"> - </w:t>
      </w:r>
      <w:r w:rsidR="00E8459E" w:rsidRPr="002B586A">
        <w:rPr>
          <w:b/>
        </w:rPr>
        <w:t>TRACCIATO_RECORD_2017</w:t>
      </w:r>
      <w:r w:rsidRPr="004B70E1">
        <w:t>)</w:t>
      </w:r>
      <w:r w:rsidR="00461D4E" w:rsidRPr="004B70E1">
        <w:t>.</w:t>
      </w:r>
    </w:p>
    <w:p w:rsidR="00461D4E" w:rsidRPr="004B70E1" w:rsidRDefault="00461D4E" w:rsidP="00D11D58">
      <w:pPr>
        <w:jc w:val="both"/>
      </w:pPr>
      <w:r w:rsidRPr="004B70E1">
        <w:t xml:space="preserve">Effettuato il caricamento del file </w:t>
      </w:r>
      <w:proofErr w:type="spellStart"/>
      <w:r w:rsidRPr="004B70E1">
        <w:t>csv</w:t>
      </w:r>
      <w:proofErr w:type="spellEnd"/>
      <w:r w:rsidRPr="004B70E1">
        <w:t>, i dati relativi alle località inserite saranno editabili e modificabili</w:t>
      </w:r>
      <w:r w:rsidR="00DD0F1F" w:rsidRPr="004B70E1">
        <w:t xml:space="preserve"> “manualmente”</w:t>
      </w:r>
      <w:r w:rsidRPr="004B70E1">
        <w:t>.</w:t>
      </w:r>
    </w:p>
    <w:p w:rsidR="00EB6466" w:rsidRDefault="00461D4E" w:rsidP="00877BD5">
      <w:pPr>
        <w:spacing w:after="400"/>
        <w:jc w:val="both"/>
      </w:pPr>
      <w:r w:rsidRPr="004B70E1">
        <w:t>È necessario controllare che tutte le località siano state correttamente inserite e, solo nel caso di errori non risolvibili dall’utente, è necessario contattare gli uffici della Cassa.</w:t>
      </w:r>
    </w:p>
    <w:p w:rsidR="004B70E1" w:rsidRPr="004B70E1" w:rsidRDefault="004B70E1" w:rsidP="004B70E1">
      <w:pPr>
        <w:pStyle w:val="Paragrafoelenco"/>
        <w:numPr>
          <w:ilvl w:val="0"/>
          <w:numId w:val="8"/>
        </w:numPr>
        <w:spacing w:after="120"/>
        <w:ind w:left="426" w:hanging="426"/>
        <w:jc w:val="both"/>
        <w:rPr>
          <w:b/>
          <w:bCs/>
          <w:i/>
        </w:rPr>
      </w:pPr>
      <w:r w:rsidRPr="004B70E1">
        <w:rPr>
          <w:b/>
          <w:bCs/>
          <w:i/>
        </w:rPr>
        <w:t>Maggiori (minori) ricavi rilevati nell’anno 201</w:t>
      </w:r>
      <w:r w:rsidR="00D11D58">
        <w:rPr>
          <w:b/>
          <w:bCs/>
          <w:i/>
        </w:rPr>
        <w:t>7</w:t>
      </w:r>
      <w:r w:rsidRPr="004B70E1">
        <w:rPr>
          <w:b/>
          <w:bCs/>
          <w:i/>
        </w:rPr>
        <w:t>, relativi a volumi di gas distribuito negli anni precedenti</w:t>
      </w:r>
    </w:p>
    <w:p w:rsidR="008C3F09" w:rsidRPr="004B70E1" w:rsidRDefault="00C4046A" w:rsidP="0081506F">
      <w:pPr>
        <w:spacing w:after="120"/>
        <w:jc w:val="both"/>
      </w:pPr>
      <w:r w:rsidRPr="004B70E1">
        <w:t>Nel riquadro “</w:t>
      </w:r>
      <w:r w:rsidR="00EB6466" w:rsidRPr="004B70E1">
        <w:t>Maggiori (minor</w:t>
      </w:r>
      <w:r w:rsidR="00F33EA2" w:rsidRPr="004B70E1">
        <w:t>i</w:t>
      </w:r>
      <w:r w:rsidR="004B70E1" w:rsidRPr="004B70E1">
        <w:t>) ricavi rilevati nell’anno 201</w:t>
      </w:r>
      <w:r w:rsidR="00D11D58">
        <w:t>7</w:t>
      </w:r>
      <w:r w:rsidR="00EB6466" w:rsidRPr="004B70E1">
        <w:t>, relativi a volumi di gas distribuito negli anni precedenti</w:t>
      </w:r>
      <w:r w:rsidRPr="004B70E1">
        <w:t xml:space="preserve">”, la società distributrice deve inserire: </w:t>
      </w:r>
    </w:p>
    <w:p w:rsidR="000D6724" w:rsidRDefault="00F33EA2" w:rsidP="00D66E89">
      <w:pPr>
        <w:pStyle w:val="Paragrafoelenco"/>
        <w:numPr>
          <w:ilvl w:val="0"/>
          <w:numId w:val="3"/>
        </w:numPr>
        <w:spacing w:after="0"/>
        <w:ind w:left="714" w:hanging="357"/>
        <w:contextualSpacing w:val="0"/>
        <w:jc w:val="both"/>
      </w:pPr>
      <w:r w:rsidRPr="004B70E1">
        <w:t>la s</w:t>
      </w:r>
      <w:r w:rsidR="000D6724" w:rsidRPr="004B70E1">
        <w:t>omma algebrica delle componenti di reddito relative a esercizi precedenti, rilev</w:t>
      </w:r>
      <w:r w:rsidR="004B70E1">
        <w:t>ate contabilmente nell'anno 201</w:t>
      </w:r>
      <w:r w:rsidR="00D11D58">
        <w:t>7</w:t>
      </w:r>
      <w:r w:rsidR="000D6724" w:rsidRPr="004B70E1">
        <w:t xml:space="preserve"> a seguito di conguagli di volume;</w:t>
      </w:r>
    </w:p>
    <w:p w:rsidR="004B70E1" w:rsidRPr="004B70E1" w:rsidRDefault="004B70E1" w:rsidP="004B70E1">
      <w:pPr>
        <w:pStyle w:val="Paragrafoelenco"/>
        <w:numPr>
          <w:ilvl w:val="0"/>
          <w:numId w:val="3"/>
        </w:numPr>
        <w:spacing w:after="0"/>
        <w:contextualSpacing w:val="0"/>
      </w:pPr>
      <w:r w:rsidRPr="004B70E1">
        <w:t>Di cui: la somma algebrica delle compon</w:t>
      </w:r>
      <w:r>
        <w:t>enti di reddito relative al 201</w:t>
      </w:r>
      <w:r w:rsidR="00D11D58">
        <w:t>6</w:t>
      </w:r>
      <w:r w:rsidRPr="004B70E1">
        <w:t>, rilev</w:t>
      </w:r>
      <w:r>
        <w:t>ate contabilmente nell'anno 201</w:t>
      </w:r>
      <w:r w:rsidR="00D11D58">
        <w:t>7</w:t>
      </w:r>
      <w:r w:rsidRPr="004B70E1">
        <w:t xml:space="preserve"> a seguito di conguagli di volume;</w:t>
      </w:r>
    </w:p>
    <w:p w:rsidR="00BB041B" w:rsidRPr="004B70E1" w:rsidRDefault="00BB041B" w:rsidP="00D66E89">
      <w:pPr>
        <w:pStyle w:val="Paragrafoelenco"/>
        <w:numPr>
          <w:ilvl w:val="0"/>
          <w:numId w:val="3"/>
        </w:numPr>
        <w:spacing w:after="0"/>
        <w:contextualSpacing w:val="0"/>
      </w:pPr>
      <w:r w:rsidRPr="004B70E1">
        <w:t>Di cui: la somma algebrica delle componenti di reddito relative al 201</w:t>
      </w:r>
      <w:r w:rsidR="00D11D58">
        <w:t>5</w:t>
      </w:r>
      <w:r w:rsidRPr="004B70E1">
        <w:t>, rilev</w:t>
      </w:r>
      <w:r w:rsidR="004B70E1">
        <w:t>ate contabilmente nell'anno 201</w:t>
      </w:r>
      <w:r w:rsidR="00D11D58">
        <w:t>7</w:t>
      </w:r>
      <w:r w:rsidRPr="004B70E1">
        <w:t xml:space="preserve"> a seguito di conguagli di volume;</w:t>
      </w:r>
    </w:p>
    <w:p w:rsidR="00C76291" w:rsidRPr="004B70E1" w:rsidRDefault="00C76291" w:rsidP="00D66E89">
      <w:pPr>
        <w:pStyle w:val="Paragrafoelenco"/>
        <w:numPr>
          <w:ilvl w:val="0"/>
          <w:numId w:val="3"/>
        </w:numPr>
        <w:spacing w:after="0"/>
        <w:ind w:left="714" w:hanging="357"/>
        <w:contextualSpacing w:val="0"/>
        <w:jc w:val="both"/>
      </w:pPr>
      <w:r w:rsidRPr="004B70E1">
        <w:t>Di cui: la somma algebrica delle compon</w:t>
      </w:r>
      <w:r w:rsidR="0081506F" w:rsidRPr="004B70E1">
        <w:t>enti di reddito relative al 201</w:t>
      </w:r>
      <w:r w:rsidR="00D11D58">
        <w:t>4</w:t>
      </w:r>
      <w:r w:rsidRPr="004B70E1">
        <w:t>, rilev</w:t>
      </w:r>
      <w:r w:rsidR="004B70E1">
        <w:t>ate contabilmente nell'anno 201</w:t>
      </w:r>
      <w:r w:rsidR="00D11D58">
        <w:t>7</w:t>
      </w:r>
      <w:r w:rsidRPr="004B70E1">
        <w:t xml:space="preserve"> a seguito di conguagli di volume;</w:t>
      </w:r>
    </w:p>
    <w:p w:rsidR="0081506F" w:rsidRPr="004B70E1" w:rsidRDefault="0081506F" w:rsidP="00D66E89">
      <w:pPr>
        <w:pStyle w:val="Paragrafoelenco"/>
        <w:numPr>
          <w:ilvl w:val="0"/>
          <w:numId w:val="3"/>
        </w:numPr>
        <w:spacing w:after="0"/>
        <w:ind w:left="714" w:hanging="357"/>
        <w:contextualSpacing w:val="0"/>
        <w:jc w:val="both"/>
      </w:pPr>
      <w:r w:rsidRPr="004B70E1">
        <w:t>Di cui: la somma algebrica delle componenti di reddito relative al 201</w:t>
      </w:r>
      <w:r w:rsidR="00D11D58">
        <w:t>3</w:t>
      </w:r>
      <w:r w:rsidRPr="004B70E1">
        <w:t>, rilev</w:t>
      </w:r>
      <w:r w:rsidR="004B70E1">
        <w:t>ate contabilmente nell'anno 201</w:t>
      </w:r>
      <w:r w:rsidR="00D11D58">
        <w:t>7</w:t>
      </w:r>
      <w:r w:rsidRPr="004B70E1">
        <w:t xml:space="preserve"> a seguito di conguagli di volume;</w:t>
      </w:r>
    </w:p>
    <w:p w:rsidR="00D11D58" w:rsidRDefault="008C3F09" w:rsidP="00D11D58">
      <w:pPr>
        <w:pStyle w:val="Paragrafoelenco"/>
        <w:numPr>
          <w:ilvl w:val="0"/>
          <w:numId w:val="3"/>
        </w:numPr>
        <w:spacing w:after="0"/>
        <w:ind w:left="714" w:hanging="357"/>
        <w:contextualSpacing w:val="0"/>
        <w:jc w:val="both"/>
      </w:pPr>
      <w:r w:rsidRPr="004B70E1">
        <w:lastRenderedPageBreak/>
        <w:t>Di cui: la somma algebrica delle componenti di reddito relative al 201</w:t>
      </w:r>
      <w:r w:rsidR="00D11D58">
        <w:t>2</w:t>
      </w:r>
      <w:r w:rsidRPr="004B70E1">
        <w:t>, rilev</w:t>
      </w:r>
      <w:r w:rsidR="004B70E1">
        <w:t>ate contabilmente nell'anno 201</w:t>
      </w:r>
      <w:r w:rsidR="00D11D58">
        <w:t>7</w:t>
      </w:r>
      <w:r w:rsidRPr="004B70E1">
        <w:t xml:space="preserve"> a</w:t>
      </w:r>
      <w:r w:rsidR="00D11D58">
        <w:t xml:space="preserve"> seguito di conguagli di volume.</w:t>
      </w:r>
    </w:p>
    <w:p w:rsidR="002450C7" w:rsidRDefault="002450C7" w:rsidP="00D11D58">
      <w:pPr>
        <w:spacing w:after="0"/>
        <w:jc w:val="both"/>
      </w:pPr>
    </w:p>
    <w:p w:rsidR="00D11D58" w:rsidRDefault="000D6724" w:rsidP="00D11D58">
      <w:pPr>
        <w:spacing w:after="0"/>
        <w:jc w:val="both"/>
      </w:pPr>
      <w:r w:rsidRPr="004B70E1">
        <w:t>NOTA BENE: indicare gli eventuali maggiori ricavi con il segno positivo e gli eventuali minori ricavi con il segno negativo.</w:t>
      </w:r>
    </w:p>
    <w:p w:rsidR="00877BD5" w:rsidRPr="004B70E1" w:rsidRDefault="00877BD5" w:rsidP="00D11D58">
      <w:pPr>
        <w:spacing w:after="0"/>
        <w:jc w:val="both"/>
      </w:pPr>
    </w:p>
    <w:p w:rsidR="00D11D58" w:rsidRPr="00877BD5" w:rsidRDefault="004B70E1" w:rsidP="004B70E1">
      <w:pPr>
        <w:pStyle w:val="Paragrafoelenco"/>
        <w:numPr>
          <w:ilvl w:val="0"/>
          <w:numId w:val="8"/>
        </w:numPr>
        <w:spacing w:after="120"/>
        <w:ind w:left="426" w:hanging="426"/>
        <w:jc w:val="both"/>
        <w:rPr>
          <w:b/>
          <w:bCs/>
          <w:i/>
        </w:rPr>
      </w:pPr>
      <w:r w:rsidRPr="00877BD5">
        <w:rPr>
          <w:b/>
          <w:bCs/>
          <w:i/>
        </w:rPr>
        <w:t>Ammontare dei ricavi per l’anno 201</w:t>
      </w:r>
      <w:r w:rsidR="00D11D58" w:rsidRPr="00877BD5">
        <w:rPr>
          <w:b/>
          <w:bCs/>
          <w:i/>
        </w:rPr>
        <w:t>7</w:t>
      </w:r>
      <w:r w:rsidRPr="00877BD5">
        <w:rPr>
          <w:b/>
          <w:bCs/>
          <w:i/>
        </w:rPr>
        <w:t xml:space="preserve">, riferito ai </w:t>
      </w:r>
      <w:r w:rsidR="00B750E1" w:rsidRPr="00877BD5">
        <w:rPr>
          <w:b/>
          <w:bCs/>
          <w:i/>
        </w:rPr>
        <w:t>PDR</w:t>
      </w:r>
      <w:r w:rsidRPr="00877BD5">
        <w:rPr>
          <w:b/>
          <w:bCs/>
          <w:i/>
        </w:rPr>
        <w:t xml:space="preserve"> per i quali non è stata portata ad esito la disalimentazione fisica di cui all’art. 40.2 del TIVG calcolato ai sensi dell’art.43.1. I </w:t>
      </w:r>
      <w:r w:rsidR="00B750E1" w:rsidRPr="00877BD5">
        <w:rPr>
          <w:b/>
          <w:bCs/>
          <w:i/>
        </w:rPr>
        <w:t>PDR</w:t>
      </w:r>
      <w:r w:rsidRPr="00877BD5">
        <w:rPr>
          <w:b/>
          <w:bCs/>
          <w:i/>
        </w:rPr>
        <w:t xml:space="preserve"> rientranti nelle casistiche di riduzione ed esclusione dal versamento degli ammontari previsti (artt. 43.4 e 43.5 del TIVG)</w:t>
      </w:r>
      <w:r w:rsidR="00B026AD" w:rsidRPr="00877BD5">
        <w:rPr>
          <w:b/>
          <w:bCs/>
          <w:i/>
        </w:rPr>
        <w:t xml:space="preserve"> devono essere comunque  inseriti nel file ALLEGATO_DEF_2017</w:t>
      </w:r>
      <w:r w:rsidRPr="00877BD5">
        <w:rPr>
          <w:b/>
          <w:bCs/>
          <w:i/>
        </w:rPr>
        <w:t xml:space="preserve">. </w:t>
      </w:r>
    </w:p>
    <w:p w:rsidR="008E51B4" w:rsidRPr="00710420" w:rsidRDefault="002D0BD6" w:rsidP="00877BD5">
      <w:pPr>
        <w:spacing w:after="120"/>
        <w:jc w:val="both"/>
      </w:pPr>
      <w:r w:rsidRPr="00710420">
        <w:t>Attraverso l’apposito pulsante</w:t>
      </w:r>
      <w:r w:rsidR="00C71DDA">
        <w:t xml:space="preserve"> “inserisci dati DEF 2017”</w:t>
      </w:r>
      <w:r w:rsidRPr="00710420">
        <w:t>, l</w:t>
      </w:r>
      <w:r w:rsidR="00C76291" w:rsidRPr="00710420">
        <w:t>a soci</w:t>
      </w:r>
      <w:r w:rsidR="00FA55CC" w:rsidRPr="00710420">
        <w:t xml:space="preserve">età distributrice deve obbligatoriamente </w:t>
      </w:r>
      <w:r w:rsidRPr="00710420">
        <w:t xml:space="preserve">effettuare l’upload dell’ALLEGATO_DEF_2017 </w:t>
      </w:r>
      <w:r w:rsidR="00F20472">
        <w:t xml:space="preserve">di cui alla Circolare </w:t>
      </w:r>
      <w:r w:rsidR="00F20472" w:rsidRPr="001B5F46">
        <w:rPr>
          <w:sz w:val="24"/>
          <w:szCs w:val="24"/>
        </w:rPr>
        <w:t xml:space="preserve">n. </w:t>
      </w:r>
      <w:hyperlink r:id="rId32" w:history="1">
        <w:r w:rsidR="00F20472" w:rsidRPr="001B5F46">
          <w:rPr>
            <w:rStyle w:val="Collegamentoipertestuale"/>
            <w:sz w:val="24"/>
            <w:szCs w:val="24"/>
          </w:rPr>
          <w:t>22/2018/GAS</w:t>
        </w:r>
      </w:hyperlink>
      <w:r w:rsidR="00F20472">
        <w:rPr>
          <w:rStyle w:val="Collegamentoipertestuale"/>
          <w:sz w:val="24"/>
          <w:szCs w:val="24"/>
        </w:rPr>
        <w:t xml:space="preserve"> </w:t>
      </w:r>
      <w:r w:rsidRPr="00710420">
        <w:t>debitamente compilato al fine di consentire la quantificazione dei</w:t>
      </w:r>
      <w:r w:rsidR="004B70E1" w:rsidRPr="00710420">
        <w:t xml:space="preserve"> ricavi relativi all'anno 201</w:t>
      </w:r>
      <w:r w:rsidRPr="00710420">
        <w:t>7</w:t>
      </w:r>
      <w:r w:rsidR="008E51B4" w:rsidRPr="00710420">
        <w:t>, derivanti dall'applicazione della tariffa obbligatoria per i servizi di distribuzione misura</w:t>
      </w:r>
      <w:r w:rsidR="004B70E1" w:rsidRPr="00710420">
        <w:t xml:space="preserve"> e relativa commercializzazione aumentata del valore relativo all'approvvigionamento del gas naturale,</w:t>
      </w:r>
      <w:r w:rsidR="008E51B4" w:rsidRPr="00710420">
        <w:t xml:space="preserve"> riferito ai </w:t>
      </w:r>
      <w:r w:rsidR="00B750E1">
        <w:t>PDR</w:t>
      </w:r>
      <w:r w:rsidR="008E51B4" w:rsidRPr="00710420">
        <w:t xml:space="preserve"> per i quali l'impresa non abbia portato ad esito la disalimentazione fisica di cui al comma 40.2 del TIVG, nei termini previsti dal medesimo comma, determinato ai sensi dell'art. 43 del TIVG.</w:t>
      </w:r>
    </w:p>
    <w:p w:rsidR="00710420" w:rsidRPr="00710420" w:rsidRDefault="00710420" w:rsidP="00877BD5">
      <w:pPr>
        <w:spacing w:after="120"/>
        <w:jc w:val="both"/>
      </w:pPr>
      <w:r w:rsidRPr="00877BD5">
        <w:rPr>
          <w:b/>
        </w:rPr>
        <w:t xml:space="preserve">NOTA BENE: La documentazione a supporto prevista dall’art. 43.11 </w:t>
      </w:r>
      <w:proofErr w:type="spellStart"/>
      <w:r w:rsidRPr="00877BD5">
        <w:rPr>
          <w:b/>
        </w:rPr>
        <w:t>lett</w:t>
      </w:r>
      <w:proofErr w:type="spellEnd"/>
      <w:r w:rsidRPr="00877BD5">
        <w:rPr>
          <w:b/>
        </w:rPr>
        <w:t xml:space="preserve">. c) dovrà essere inviata a CSEA </w:t>
      </w:r>
      <w:r w:rsidRPr="00877BD5">
        <w:rPr>
          <w:b/>
          <w:u w:val="single"/>
        </w:rPr>
        <w:t>in via Cesare Beccaria, 94 – 00196 Roma (RM)</w:t>
      </w:r>
      <w:r w:rsidRPr="00877BD5">
        <w:rPr>
          <w:b/>
        </w:rPr>
        <w:t xml:space="preserve"> su supporto informatico (CD </w:t>
      </w:r>
      <w:r w:rsidR="002B1BD6">
        <w:rPr>
          <w:b/>
        </w:rPr>
        <w:t xml:space="preserve">e </w:t>
      </w:r>
      <w:r w:rsidRPr="00877BD5">
        <w:rPr>
          <w:b/>
        </w:rPr>
        <w:t>DVD</w:t>
      </w:r>
      <w:r w:rsidR="002B1BD6">
        <w:rPr>
          <w:b/>
        </w:rPr>
        <w:t xml:space="preserve"> non riscrivibili</w:t>
      </w:r>
      <w:r w:rsidRPr="00877BD5">
        <w:rPr>
          <w:b/>
        </w:rPr>
        <w:t xml:space="preserve">) e dovrà essere organizzata in cartelle aventi nome uguale a quello del </w:t>
      </w:r>
      <w:r w:rsidR="00B750E1" w:rsidRPr="00877BD5">
        <w:rPr>
          <w:b/>
        </w:rPr>
        <w:t>PDR</w:t>
      </w:r>
      <w:r w:rsidRPr="00877BD5">
        <w:rPr>
          <w:b/>
        </w:rPr>
        <w:t xml:space="preserve"> a cui afferisce.</w:t>
      </w:r>
    </w:p>
    <w:p w:rsidR="00710420" w:rsidRDefault="00710420" w:rsidP="00710420">
      <w:pPr>
        <w:pStyle w:val="Paragrafoelenco"/>
        <w:ind w:left="426"/>
        <w:rPr>
          <w:b/>
          <w:i/>
        </w:rPr>
      </w:pPr>
    </w:p>
    <w:p w:rsidR="00DE040F" w:rsidRPr="00877BD5" w:rsidRDefault="00DE040F" w:rsidP="00877BD5">
      <w:pPr>
        <w:pStyle w:val="Paragrafoelenco"/>
        <w:numPr>
          <w:ilvl w:val="0"/>
          <w:numId w:val="8"/>
        </w:numPr>
        <w:spacing w:after="120"/>
        <w:ind w:left="426" w:hanging="426"/>
        <w:jc w:val="both"/>
        <w:rPr>
          <w:b/>
          <w:bCs/>
          <w:i/>
        </w:rPr>
      </w:pPr>
      <w:r w:rsidRPr="00877BD5">
        <w:rPr>
          <w:b/>
          <w:bCs/>
          <w:i/>
        </w:rPr>
        <w:t xml:space="preserve">Variazioni dell’ ammontare dei ricavi riferito ad anni precedenti, riferito ai </w:t>
      </w:r>
      <w:r w:rsidR="00B750E1" w:rsidRPr="00877BD5">
        <w:rPr>
          <w:b/>
          <w:bCs/>
          <w:i/>
        </w:rPr>
        <w:t>PDR</w:t>
      </w:r>
      <w:r w:rsidRPr="00877BD5">
        <w:rPr>
          <w:b/>
          <w:bCs/>
          <w:i/>
        </w:rPr>
        <w:t xml:space="preserve"> per i quali non è stata portata ad esito la disalimentazione fisica di cui all’art. 40.2 del TIVG calcolato ai sensi dell’art.</w:t>
      </w:r>
      <w:r w:rsidR="00710420" w:rsidRPr="00877BD5">
        <w:rPr>
          <w:b/>
          <w:bCs/>
          <w:i/>
        </w:rPr>
        <w:t xml:space="preserve"> </w:t>
      </w:r>
      <w:r w:rsidRPr="00877BD5">
        <w:rPr>
          <w:b/>
          <w:bCs/>
          <w:i/>
        </w:rPr>
        <w:t>43</w:t>
      </w:r>
    </w:p>
    <w:p w:rsidR="00240056" w:rsidRDefault="00DE040F" w:rsidP="00877BD5">
      <w:pPr>
        <w:spacing w:after="120"/>
        <w:jc w:val="both"/>
      </w:pPr>
      <w:r w:rsidRPr="004B70E1">
        <w:t>Nel riquadro “</w:t>
      </w:r>
      <w:r w:rsidRPr="00877BD5">
        <w:rPr>
          <w:i/>
        </w:rPr>
        <w:t xml:space="preserve">Variazioni dell’ ammontare dei ricavi riferito ad anni precedenti, riferito ai </w:t>
      </w:r>
      <w:r w:rsidR="00B750E1" w:rsidRPr="00877BD5">
        <w:rPr>
          <w:i/>
        </w:rPr>
        <w:t>PDR</w:t>
      </w:r>
      <w:r w:rsidRPr="00877BD5">
        <w:rPr>
          <w:i/>
        </w:rPr>
        <w:t xml:space="preserve"> per i quali non è stata portata ad esito la disalimentazione fisica di cui all’art. 40.2 del TIVG calcolato ai sensi dell’art.43</w:t>
      </w:r>
      <w:r w:rsidRPr="004B70E1">
        <w:t>”, la società distributrice deve obbligatoriamente indicare:</w:t>
      </w:r>
    </w:p>
    <w:p w:rsidR="000214CA" w:rsidRPr="004B70E1" w:rsidRDefault="000214CA" w:rsidP="000214CA">
      <w:pPr>
        <w:pStyle w:val="Paragrafoelenco"/>
        <w:numPr>
          <w:ilvl w:val="0"/>
          <w:numId w:val="3"/>
        </w:numPr>
        <w:spacing w:after="0"/>
        <w:contextualSpacing w:val="0"/>
        <w:jc w:val="both"/>
      </w:pPr>
      <w:r w:rsidRPr="004B70E1">
        <w:rPr>
          <w:bCs/>
        </w:rPr>
        <w:t>la variazione</w:t>
      </w:r>
      <w:r w:rsidR="00F40C25">
        <w:rPr>
          <w:bCs/>
        </w:rPr>
        <w:t xml:space="preserve"> in euro </w:t>
      </w:r>
      <w:r w:rsidRPr="004B70E1">
        <w:rPr>
          <w:bCs/>
        </w:rPr>
        <w:t xml:space="preserve">dell’ammontare </w:t>
      </w:r>
      <w:r w:rsidR="00F40C25">
        <w:rPr>
          <w:bCs/>
        </w:rPr>
        <w:t xml:space="preserve">DEF (ovvero </w:t>
      </w:r>
      <w:r w:rsidR="00F40C25">
        <w:t>de</w:t>
      </w:r>
      <w:r>
        <w:t>i ricavi relativi all'anno 201</w:t>
      </w:r>
      <w:r w:rsidR="00D11D58">
        <w:t xml:space="preserve">6, </w:t>
      </w:r>
      <w:r w:rsidRPr="004B70E1">
        <w:t xml:space="preserve">derivanti dall'applicazione della tariffa obbligatoria per i servizi di distribuzione misura e relativa commercializzazione, riferito ai </w:t>
      </w:r>
      <w:r w:rsidR="00B750E1">
        <w:t>PDR</w:t>
      </w:r>
      <w:r w:rsidRPr="004B70E1">
        <w:t xml:space="preserve"> per i quali l'impresa non abbia portato ad esito la disalimentazione fisica di cui al comma 40.2 del TIVG, nei termini previsti dal medesimo comma, determinato ai sensi dell'art. 43 del TIVG</w:t>
      </w:r>
      <w:r w:rsidR="00F40C25">
        <w:t>)</w:t>
      </w:r>
      <w:r w:rsidRPr="004B70E1">
        <w:rPr>
          <w:bCs/>
        </w:rPr>
        <w:t xml:space="preserve"> non già comunicat</w:t>
      </w:r>
      <w:r w:rsidR="00D11D58">
        <w:rPr>
          <w:bCs/>
        </w:rPr>
        <w:t>a</w:t>
      </w:r>
      <w:r w:rsidRPr="004B70E1">
        <w:rPr>
          <w:bCs/>
        </w:rPr>
        <w:t xml:space="preserve"> nell</w:t>
      </w:r>
      <w:r w:rsidR="00D11D58">
        <w:rPr>
          <w:bCs/>
        </w:rPr>
        <w:t>e</w:t>
      </w:r>
      <w:r w:rsidRPr="004B70E1">
        <w:rPr>
          <w:bCs/>
        </w:rPr>
        <w:t xml:space="preserve"> dichiarazion</w:t>
      </w:r>
      <w:r w:rsidR="00D11D58">
        <w:rPr>
          <w:bCs/>
        </w:rPr>
        <w:t>i</w:t>
      </w:r>
      <w:r w:rsidRPr="004B70E1">
        <w:rPr>
          <w:bCs/>
        </w:rPr>
        <w:t xml:space="preserve"> </w:t>
      </w:r>
      <w:r w:rsidR="00F40C25">
        <w:rPr>
          <w:bCs/>
        </w:rPr>
        <w:t>precedenti</w:t>
      </w:r>
      <w:r w:rsidRPr="004B70E1">
        <w:rPr>
          <w:bCs/>
        </w:rPr>
        <w:t>;</w:t>
      </w:r>
    </w:p>
    <w:p w:rsidR="00F40C25" w:rsidRPr="004B70E1" w:rsidRDefault="00F40C25" w:rsidP="00F40C25">
      <w:pPr>
        <w:pStyle w:val="Paragrafoelenco"/>
        <w:numPr>
          <w:ilvl w:val="0"/>
          <w:numId w:val="3"/>
        </w:numPr>
        <w:spacing w:after="0"/>
        <w:contextualSpacing w:val="0"/>
        <w:jc w:val="both"/>
      </w:pPr>
      <w:r w:rsidRPr="004B70E1">
        <w:rPr>
          <w:bCs/>
        </w:rPr>
        <w:t>la variazione</w:t>
      </w:r>
      <w:r>
        <w:rPr>
          <w:bCs/>
        </w:rPr>
        <w:t xml:space="preserve"> in euro </w:t>
      </w:r>
      <w:r w:rsidRPr="004B70E1">
        <w:rPr>
          <w:bCs/>
        </w:rPr>
        <w:t xml:space="preserve">dell’ammontare </w:t>
      </w:r>
      <w:r>
        <w:rPr>
          <w:bCs/>
        </w:rPr>
        <w:t xml:space="preserve">DEF (ovvero </w:t>
      </w:r>
      <w:r>
        <w:t xml:space="preserve">dei ricavi relativi all'anno 2015, </w:t>
      </w:r>
      <w:r w:rsidRPr="004B70E1">
        <w:t xml:space="preserve">derivanti dall'applicazione della tariffa obbligatoria per i servizi di distribuzione misura e relativa commercializzazione, riferito ai </w:t>
      </w:r>
      <w:r w:rsidR="00B750E1">
        <w:t>PDR</w:t>
      </w:r>
      <w:r w:rsidRPr="004B70E1">
        <w:t xml:space="preserve"> per i quali l'impresa non abbia portato ad esito la </w:t>
      </w:r>
      <w:r w:rsidRPr="004B70E1">
        <w:lastRenderedPageBreak/>
        <w:t>disalimentazione fisica di cui al comma 40.2 del TIVG, nei termini previsti dal medesimo comma, determinato ai sensi dell'art. 43 del TIVG</w:t>
      </w:r>
      <w:r>
        <w:t>)</w:t>
      </w:r>
      <w:r w:rsidRPr="004B70E1">
        <w:rPr>
          <w:bCs/>
        </w:rPr>
        <w:t xml:space="preserve"> non già comunicat</w:t>
      </w:r>
      <w:r>
        <w:rPr>
          <w:bCs/>
        </w:rPr>
        <w:t>a</w:t>
      </w:r>
      <w:r w:rsidRPr="004B70E1">
        <w:rPr>
          <w:bCs/>
        </w:rPr>
        <w:t xml:space="preserve"> nell</w:t>
      </w:r>
      <w:r>
        <w:rPr>
          <w:bCs/>
        </w:rPr>
        <w:t>e</w:t>
      </w:r>
      <w:r w:rsidRPr="004B70E1">
        <w:rPr>
          <w:bCs/>
        </w:rPr>
        <w:t xml:space="preserve"> dichiarazion</w:t>
      </w:r>
      <w:r>
        <w:rPr>
          <w:bCs/>
        </w:rPr>
        <w:t>i</w:t>
      </w:r>
      <w:r w:rsidRPr="004B70E1">
        <w:rPr>
          <w:bCs/>
        </w:rPr>
        <w:t xml:space="preserve"> </w:t>
      </w:r>
      <w:r>
        <w:rPr>
          <w:bCs/>
        </w:rPr>
        <w:t>precedenti</w:t>
      </w:r>
      <w:r w:rsidRPr="004B70E1">
        <w:rPr>
          <w:bCs/>
        </w:rPr>
        <w:t>;</w:t>
      </w:r>
    </w:p>
    <w:p w:rsidR="00F40C25" w:rsidRPr="004B70E1" w:rsidRDefault="00F40C25" w:rsidP="00F40C25">
      <w:pPr>
        <w:pStyle w:val="Paragrafoelenco"/>
        <w:numPr>
          <w:ilvl w:val="0"/>
          <w:numId w:val="3"/>
        </w:numPr>
        <w:spacing w:after="0"/>
        <w:contextualSpacing w:val="0"/>
        <w:jc w:val="both"/>
      </w:pPr>
      <w:r w:rsidRPr="004B70E1">
        <w:rPr>
          <w:bCs/>
        </w:rPr>
        <w:t>la variazione</w:t>
      </w:r>
      <w:r>
        <w:rPr>
          <w:bCs/>
        </w:rPr>
        <w:t xml:space="preserve"> in euro </w:t>
      </w:r>
      <w:r w:rsidRPr="004B70E1">
        <w:rPr>
          <w:bCs/>
        </w:rPr>
        <w:t xml:space="preserve">dell’ammontare </w:t>
      </w:r>
      <w:r>
        <w:rPr>
          <w:bCs/>
        </w:rPr>
        <w:t xml:space="preserve">DEF (ovvero </w:t>
      </w:r>
      <w:r>
        <w:t xml:space="preserve">dei ricavi relativi all'anno 2014, </w:t>
      </w:r>
      <w:r w:rsidRPr="004B70E1">
        <w:t xml:space="preserve">derivanti dall'applicazione della tariffa obbligatoria per i servizi di distribuzione misura e relativa commercializzazione, riferito ai </w:t>
      </w:r>
      <w:r w:rsidR="00B750E1">
        <w:t>PDR</w:t>
      </w:r>
      <w:r w:rsidRPr="004B70E1">
        <w:t xml:space="preserve"> per i quali l'impresa non abbia portato ad esito la disalimentazione fisica di cui al comma 40.2 del TIVG, nei termini previsti dal medesimo comma, determinato ai sensi dell'art. 43 del TIVG</w:t>
      </w:r>
      <w:r>
        <w:t>)</w:t>
      </w:r>
      <w:r w:rsidRPr="004B70E1">
        <w:rPr>
          <w:bCs/>
        </w:rPr>
        <w:t xml:space="preserve"> non già comunicat</w:t>
      </w:r>
      <w:r>
        <w:rPr>
          <w:bCs/>
        </w:rPr>
        <w:t>a</w:t>
      </w:r>
      <w:r w:rsidRPr="004B70E1">
        <w:rPr>
          <w:bCs/>
        </w:rPr>
        <w:t xml:space="preserve"> nell</w:t>
      </w:r>
      <w:r>
        <w:rPr>
          <w:bCs/>
        </w:rPr>
        <w:t>e</w:t>
      </w:r>
      <w:r w:rsidRPr="004B70E1">
        <w:rPr>
          <w:bCs/>
        </w:rPr>
        <w:t xml:space="preserve"> dichiarazion</w:t>
      </w:r>
      <w:r>
        <w:rPr>
          <w:bCs/>
        </w:rPr>
        <w:t>i</w:t>
      </w:r>
      <w:r w:rsidRPr="004B70E1">
        <w:rPr>
          <w:bCs/>
        </w:rPr>
        <w:t xml:space="preserve"> </w:t>
      </w:r>
      <w:r>
        <w:rPr>
          <w:bCs/>
        </w:rPr>
        <w:t>precedenti</w:t>
      </w:r>
      <w:r w:rsidRPr="004B70E1">
        <w:rPr>
          <w:bCs/>
        </w:rPr>
        <w:t>;</w:t>
      </w:r>
    </w:p>
    <w:p w:rsidR="00D11D58" w:rsidRPr="004B70E1" w:rsidRDefault="00F40C25" w:rsidP="00EF237B">
      <w:pPr>
        <w:pStyle w:val="Paragrafoelenco"/>
        <w:numPr>
          <w:ilvl w:val="0"/>
          <w:numId w:val="3"/>
        </w:numPr>
        <w:spacing w:after="0"/>
        <w:contextualSpacing w:val="0"/>
        <w:jc w:val="both"/>
      </w:pPr>
      <w:r w:rsidRPr="004B70E1">
        <w:rPr>
          <w:bCs/>
        </w:rPr>
        <w:t>la variazione</w:t>
      </w:r>
      <w:r>
        <w:rPr>
          <w:bCs/>
        </w:rPr>
        <w:t xml:space="preserve"> in euro </w:t>
      </w:r>
      <w:r w:rsidRPr="004B70E1">
        <w:rPr>
          <w:bCs/>
        </w:rPr>
        <w:t xml:space="preserve">dell’ammontare </w:t>
      </w:r>
      <w:r>
        <w:rPr>
          <w:bCs/>
        </w:rPr>
        <w:t xml:space="preserve">DEF (ovvero </w:t>
      </w:r>
      <w:r>
        <w:t xml:space="preserve">dei ricavi relativi all'anno 2013, </w:t>
      </w:r>
      <w:r w:rsidRPr="004B70E1">
        <w:t xml:space="preserve">derivanti dall'applicazione della tariffa obbligatoria per i servizi di distribuzione misura e relativa commercializzazione, riferito ai </w:t>
      </w:r>
      <w:r w:rsidR="00B750E1">
        <w:t>PDR</w:t>
      </w:r>
      <w:r w:rsidRPr="004B70E1">
        <w:t xml:space="preserve"> per i quali l'impresa non abbia portato ad esito la disalimentazione fisica di cui al comma 40.2 del TIVG, nei termini previsti dal medesimo comma, determinato ai sensi dell'art. 43 del TIVG</w:t>
      </w:r>
      <w:r>
        <w:t>)</w:t>
      </w:r>
      <w:r w:rsidRPr="004B70E1">
        <w:rPr>
          <w:bCs/>
        </w:rPr>
        <w:t xml:space="preserve"> non già comunicat</w:t>
      </w:r>
      <w:r>
        <w:rPr>
          <w:bCs/>
        </w:rPr>
        <w:t>a</w:t>
      </w:r>
      <w:r w:rsidRPr="004B70E1">
        <w:rPr>
          <w:bCs/>
        </w:rPr>
        <w:t xml:space="preserve"> nell</w:t>
      </w:r>
      <w:r>
        <w:rPr>
          <w:bCs/>
        </w:rPr>
        <w:t>e</w:t>
      </w:r>
      <w:r w:rsidRPr="004B70E1">
        <w:rPr>
          <w:bCs/>
        </w:rPr>
        <w:t xml:space="preserve"> dichiarazion</w:t>
      </w:r>
      <w:r>
        <w:rPr>
          <w:bCs/>
        </w:rPr>
        <w:t>i</w:t>
      </w:r>
      <w:r w:rsidRPr="004B70E1">
        <w:rPr>
          <w:bCs/>
        </w:rPr>
        <w:t xml:space="preserve"> </w:t>
      </w:r>
      <w:r>
        <w:rPr>
          <w:bCs/>
        </w:rPr>
        <w:t>precedenti</w:t>
      </w:r>
      <w:r w:rsidR="005723E4">
        <w:rPr>
          <w:bCs/>
        </w:rPr>
        <w:t>.</w:t>
      </w:r>
    </w:p>
    <w:p w:rsidR="00BD516A" w:rsidRDefault="00BD516A" w:rsidP="00BD516A">
      <w:pPr>
        <w:spacing w:after="120"/>
        <w:contextualSpacing/>
        <w:jc w:val="both"/>
        <w:rPr>
          <w:b/>
          <w:bCs/>
        </w:rPr>
      </w:pPr>
    </w:p>
    <w:p w:rsidR="00EF237B" w:rsidRPr="00BD516A" w:rsidRDefault="00EF237B" w:rsidP="00BD516A">
      <w:pPr>
        <w:spacing w:after="120"/>
        <w:contextualSpacing/>
        <w:jc w:val="both"/>
        <w:rPr>
          <w:b/>
          <w:bCs/>
        </w:rPr>
      </w:pPr>
    </w:p>
    <w:p w:rsidR="00351D9D" w:rsidRPr="008A59F5" w:rsidRDefault="00847050" w:rsidP="00E2780C">
      <w:pPr>
        <w:pStyle w:val="Titolo1"/>
        <w:spacing w:after="240"/>
        <w:ind w:left="357" w:hanging="357"/>
        <w:jc w:val="both"/>
      </w:pPr>
      <w:bookmarkStart w:id="20" w:name="_Toc521673191"/>
      <w:r w:rsidRPr="008A59F5">
        <w:t>S</w:t>
      </w:r>
      <w:r w:rsidR="00BD516A">
        <w:t>a</w:t>
      </w:r>
      <w:r w:rsidRPr="008A59F5">
        <w:t>l</w:t>
      </w:r>
      <w:r w:rsidR="00EA7E4D" w:rsidRPr="008A59F5">
        <w:t>vataggio</w:t>
      </w:r>
      <w:r w:rsidR="00C63ABA" w:rsidRPr="008A59F5">
        <w:t xml:space="preserve"> dei dati</w:t>
      </w:r>
      <w:bookmarkEnd w:id="20"/>
    </w:p>
    <w:p w:rsidR="009C3CC4" w:rsidRPr="008A59F5" w:rsidRDefault="00DD0F1F" w:rsidP="00E2780C">
      <w:pPr>
        <w:jc w:val="both"/>
      </w:pPr>
      <w:r w:rsidRPr="008A59F5">
        <w:t>T</w:t>
      </w:r>
      <w:r w:rsidR="00496533" w:rsidRPr="008A59F5">
        <w:t>erminata la fase di inserimento dei dati</w:t>
      </w:r>
      <w:r w:rsidR="00E2780C" w:rsidRPr="008A59F5">
        <w:t xml:space="preserve">,  </w:t>
      </w:r>
      <w:r w:rsidR="00496533" w:rsidRPr="008A59F5">
        <w:t>cliccando sul tasto “salva perequazione” (Fig. 4 e 5)</w:t>
      </w:r>
      <w:r w:rsidR="009C3CC4" w:rsidRPr="008A59F5">
        <w:t>, le località saranno disponibili</w:t>
      </w:r>
      <w:r w:rsidR="00496533" w:rsidRPr="008A59F5">
        <w:t xml:space="preserve"> nel riquadro “Località” </w:t>
      </w:r>
      <w:r w:rsidR="009C3CC4" w:rsidRPr="008A59F5">
        <w:t xml:space="preserve">(Fig. 3) </w:t>
      </w:r>
      <w:r w:rsidR="00496533" w:rsidRPr="008A59F5">
        <w:t>e i dati potranno essere editati e/o modificati facendo click sull’icona “operazioni”.</w:t>
      </w:r>
      <w:r w:rsidR="009C3CC4" w:rsidRPr="008A59F5">
        <w:t xml:space="preserve"> L’operazione di salvataggio va ripetuta per ogni località inserita.</w:t>
      </w:r>
    </w:p>
    <w:p w:rsidR="00AA3C49" w:rsidRPr="008A59F5" w:rsidRDefault="00DD0F1F" w:rsidP="00E2780C">
      <w:pPr>
        <w:jc w:val="both"/>
      </w:pPr>
      <w:r w:rsidRPr="008A59F5">
        <w:t>C</w:t>
      </w:r>
      <w:r w:rsidR="00AA3C49" w:rsidRPr="008A59F5">
        <w:t>ompletato l’inserimento di tutti i dati richiesti secondo le modalità illustrate nel paragrafo precedente, l’impresa dovrà procedere alla creazione del file PDF di riepilogo dei dati inseriti, attraverso il pulsante “genera PDF Perequazione”</w:t>
      </w:r>
      <w:r w:rsidR="009C3CC4" w:rsidRPr="008A59F5">
        <w:t xml:space="preserve"> (Tab.1).</w:t>
      </w:r>
      <w:r w:rsidR="00AA3C49" w:rsidRPr="008A59F5">
        <w:t xml:space="preserve"> </w:t>
      </w:r>
    </w:p>
    <w:p w:rsidR="00AA3C49" w:rsidRDefault="00507528" w:rsidP="00E2780C">
      <w:pPr>
        <w:jc w:val="both"/>
      </w:pPr>
      <w:r w:rsidRPr="008A59F5">
        <w:t xml:space="preserve">Il file pdf generato, contenente tutti i dati dichiarati dall’impresa, deve essere rigorosamente controllato prima del </w:t>
      </w:r>
      <w:r w:rsidRPr="00BA4CE9">
        <w:t>successivo formale invio.</w:t>
      </w:r>
    </w:p>
    <w:p w:rsidR="002450C7" w:rsidRDefault="002450C7" w:rsidP="00E2780C">
      <w:pPr>
        <w:jc w:val="both"/>
      </w:pPr>
    </w:p>
    <w:p w:rsidR="002450C7" w:rsidRDefault="002450C7" w:rsidP="00E2780C">
      <w:pPr>
        <w:jc w:val="both"/>
      </w:pPr>
    </w:p>
    <w:p w:rsidR="00EF237B" w:rsidRDefault="00EF237B" w:rsidP="00E2780C">
      <w:pPr>
        <w:jc w:val="both"/>
      </w:pPr>
    </w:p>
    <w:p w:rsidR="002450C7" w:rsidRPr="00BA4CE9" w:rsidRDefault="002450C7" w:rsidP="00E2780C">
      <w:pPr>
        <w:jc w:val="both"/>
      </w:pPr>
    </w:p>
    <w:p w:rsidR="00EA7E4D" w:rsidRPr="00BA4CE9" w:rsidRDefault="00EA7E4D" w:rsidP="00E2780C">
      <w:pPr>
        <w:pStyle w:val="Titolo1"/>
        <w:spacing w:after="200"/>
        <w:ind w:left="357" w:hanging="357"/>
        <w:jc w:val="both"/>
      </w:pPr>
      <w:bookmarkStart w:id="21" w:name="_Toc521673192"/>
      <w:r w:rsidRPr="00BA4CE9">
        <w:lastRenderedPageBreak/>
        <w:t>Invio dei dati</w:t>
      </w:r>
      <w:bookmarkEnd w:id="21"/>
    </w:p>
    <w:p w:rsidR="00BA4CE9" w:rsidRPr="00BA4CE9" w:rsidRDefault="00BA4CE9" w:rsidP="00BA4CE9">
      <w:pPr>
        <w:jc w:val="both"/>
      </w:pPr>
      <w:r w:rsidRPr="00BA4CE9">
        <w:t>Nella pagina home di perequazione è possibile selezionare la funzionalità di caricamento e verifica del file firmato digitalmente (con estension</w:t>
      </w:r>
      <w:r>
        <w:t xml:space="preserve">e p7m), come indicato in </w:t>
      </w:r>
      <w:r w:rsidRPr="000126BA">
        <w:rPr>
          <w:b/>
        </w:rPr>
        <w:t>fig. 6</w:t>
      </w:r>
      <w:r w:rsidRPr="00BA4CE9">
        <w:t>.</w:t>
      </w:r>
    </w:p>
    <w:p w:rsidR="00BA4CE9" w:rsidRDefault="00BA4CE9" w:rsidP="00BA4CE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41E8031" wp14:editId="7128971D">
                <wp:simplePos x="0" y="0"/>
                <wp:positionH relativeFrom="column">
                  <wp:posOffset>5372100</wp:posOffset>
                </wp:positionH>
                <wp:positionV relativeFrom="paragraph">
                  <wp:posOffset>892810</wp:posOffset>
                </wp:positionV>
                <wp:extent cx="102870" cy="533400"/>
                <wp:effectExtent l="19050" t="0" r="30480" b="38100"/>
                <wp:wrapNone/>
                <wp:docPr id="37" name="Freccia in gi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533400"/>
                        </a:xfrm>
                        <a:prstGeom prst="downArrow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7" o:spid="_x0000_s1026" type="#_x0000_t67" style="position:absolute;margin-left:423pt;margin-top:70.3pt;width:8.1pt;height:42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" adj="19517" fillcolor="white [3201]" strokecolor="#c0504d [3205]" strokeweight="1pt">
                <v:stroke dashstyle="3 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D3A2008" wp14:editId="79EBAD57">
                <wp:simplePos x="0" y="0"/>
                <wp:positionH relativeFrom="column">
                  <wp:posOffset>5345502</wp:posOffset>
                </wp:positionH>
                <wp:positionV relativeFrom="paragraph">
                  <wp:posOffset>1514008</wp:posOffset>
                </wp:positionV>
                <wp:extent cx="179070" cy="177800"/>
                <wp:effectExtent l="0" t="0" r="11430" b="12700"/>
                <wp:wrapNone/>
                <wp:docPr id="30" name="Ova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77800"/>
                        </a:xfrm>
                        <a:prstGeom prst="ellipse">
                          <a:avLst/>
                        </a:prstGeom>
                        <a:noFill/>
                        <a:ln w="12700"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e 30" o:spid="_x0000_s1026" style="position:absolute;margin-left:420.9pt;margin-top:119.2pt;width:14.1pt;height:14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" filled="f" strokecolor="#c0504d [3205]" strokeweight="1pt">
                <v:stroke dashstyle="dash"/>
              </v:oval>
            </w:pict>
          </mc:Fallback>
        </mc:AlternateContent>
      </w:r>
      <w:r w:rsidRPr="00752D32">
        <w:rPr>
          <w:noProof/>
        </w:rPr>
        <w:drawing>
          <wp:inline distT="0" distB="0" distL="0" distR="0" wp14:anchorId="6165EC06" wp14:editId="1E1C80F7">
            <wp:extent cx="5917822" cy="2297927"/>
            <wp:effectExtent l="19050" t="19050" r="26035" b="2667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475" t="23036" r="14369" b="40486"/>
                    <a:stretch/>
                  </pic:blipFill>
                  <pic:spPr bwMode="auto">
                    <a:xfrm>
                      <a:off x="0" y="0"/>
                      <a:ext cx="5913443" cy="22962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CE9" w:rsidRDefault="00BA4CE9" w:rsidP="00BA4CE9">
      <w:pPr>
        <w:pStyle w:val="Paragrafoelenco"/>
        <w:ind w:left="0"/>
        <w:contextualSpacing w:val="0"/>
        <w:jc w:val="center"/>
        <w:rPr>
          <w:bCs/>
        </w:rPr>
      </w:pPr>
      <w:r>
        <w:rPr>
          <w:b/>
        </w:rPr>
        <w:t>Figura 6</w:t>
      </w:r>
      <w:r w:rsidRPr="00BA4CE9">
        <w:rPr>
          <w:b/>
        </w:rPr>
        <w:t xml:space="preserve">: </w:t>
      </w:r>
      <w:r w:rsidRPr="00BA4CE9">
        <w:rPr>
          <w:bCs/>
        </w:rPr>
        <w:t>Home page di perequazione</w:t>
      </w:r>
    </w:p>
    <w:p w:rsidR="00BA4CE9" w:rsidRDefault="00BA4CE9" w:rsidP="00BA4CE9">
      <w:pPr>
        <w:pStyle w:val="Paragrafoelenco"/>
        <w:ind w:left="0"/>
        <w:contextualSpacing w:val="0"/>
        <w:jc w:val="center"/>
        <w:rPr>
          <w:bCs/>
        </w:rPr>
      </w:pPr>
    </w:p>
    <w:p w:rsidR="00BA4CE9" w:rsidRDefault="00BA4CE9" w:rsidP="00BA4CE9">
      <w:pPr>
        <w:rPr>
          <w:rFonts w:cstheme="minorHAnsi"/>
        </w:rPr>
      </w:pPr>
      <w:r>
        <w:rPr>
          <w:rFonts w:cstheme="minorHAnsi"/>
        </w:rPr>
        <w:t>Il sistema presenta una popup informativa relativa alle specifiche di firma</w:t>
      </w:r>
    </w:p>
    <w:p w:rsidR="00BA4CE9" w:rsidRDefault="00BA4CE9" w:rsidP="00BA4CE9">
      <w:pPr>
        <w:rPr>
          <w:rFonts w:cstheme="minorHAnsi"/>
        </w:rPr>
      </w:pPr>
    </w:p>
    <w:p w:rsidR="00BA4CE9" w:rsidRDefault="00BA4CE9" w:rsidP="00BA4CE9">
      <w:pPr>
        <w:rPr>
          <w:rFonts w:cstheme="minorHAnsi"/>
        </w:rPr>
      </w:pPr>
    </w:p>
    <w:p w:rsidR="00BA4CE9" w:rsidRDefault="00BA4CE9" w:rsidP="00BA4CE9">
      <w:pPr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468C54F4" wp14:editId="10A3EA96">
            <wp:extent cx="2717321" cy="3709358"/>
            <wp:effectExtent l="0" t="0" r="6985" b="5715"/>
            <wp:docPr id="32" name="Immagin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magine 3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83" cy="37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E9" w:rsidRDefault="00BA4CE9" w:rsidP="00BA4CE9">
      <w:pPr>
        <w:pStyle w:val="Paragrafoelenco"/>
        <w:ind w:left="0"/>
        <w:contextualSpacing w:val="0"/>
        <w:jc w:val="center"/>
        <w:rPr>
          <w:bCs/>
        </w:rPr>
      </w:pPr>
      <w:r>
        <w:rPr>
          <w:b/>
        </w:rPr>
        <w:t>Figura 7</w:t>
      </w:r>
      <w:r w:rsidRPr="00BA4CE9">
        <w:rPr>
          <w:b/>
        </w:rPr>
        <w:t xml:space="preserve">: </w:t>
      </w:r>
      <w:r w:rsidRPr="00BA4CE9">
        <w:rPr>
          <w:bCs/>
        </w:rPr>
        <w:t>Messaggio info</w:t>
      </w:r>
    </w:p>
    <w:p w:rsidR="002450C7" w:rsidRDefault="002450C7" w:rsidP="00BA4CE9">
      <w:pPr>
        <w:rPr>
          <w:rFonts w:cstheme="minorHAnsi"/>
        </w:rPr>
      </w:pPr>
    </w:p>
    <w:p w:rsidR="00BA4CE9" w:rsidRDefault="00BA4CE9" w:rsidP="00BA4CE9">
      <w:pPr>
        <w:rPr>
          <w:rFonts w:cstheme="minorHAnsi"/>
        </w:rPr>
      </w:pPr>
      <w:r>
        <w:rPr>
          <w:rFonts w:cstheme="minorHAnsi"/>
        </w:rPr>
        <w:t>Il sistema richiede la conferma del caricamento e della verifica del file firmato con estensione  p</w:t>
      </w:r>
      <w:r w:rsidR="000126BA">
        <w:rPr>
          <w:rFonts w:cstheme="minorHAnsi"/>
        </w:rPr>
        <w:t xml:space="preserve">7m, come indicato in </w:t>
      </w:r>
      <w:r w:rsidR="000126BA" w:rsidRPr="000126BA">
        <w:rPr>
          <w:rFonts w:cstheme="minorHAnsi"/>
          <w:b/>
        </w:rPr>
        <w:t>fig.</w:t>
      </w:r>
      <w:r w:rsidRPr="000126BA">
        <w:rPr>
          <w:rFonts w:cstheme="minorHAnsi"/>
          <w:b/>
        </w:rPr>
        <w:t xml:space="preserve"> 8</w:t>
      </w:r>
      <w:r>
        <w:rPr>
          <w:rFonts w:cstheme="minorHAnsi"/>
        </w:rPr>
        <w:t>.</w:t>
      </w:r>
    </w:p>
    <w:p w:rsidR="00BA4CE9" w:rsidRDefault="00BA4CE9" w:rsidP="00BA4CE9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7B6B3D14" wp14:editId="5C131822">
            <wp:extent cx="3413760" cy="1123950"/>
            <wp:effectExtent l="0" t="0" r="0" b="0"/>
            <wp:docPr id="33" name="Immagin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magine 3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E9" w:rsidRDefault="00BA4CE9" w:rsidP="00BA4CE9">
      <w:pPr>
        <w:pStyle w:val="Paragrafoelenco"/>
        <w:ind w:left="0"/>
        <w:contextualSpacing w:val="0"/>
        <w:jc w:val="center"/>
        <w:rPr>
          <w:bCs/>
        </w:rPr>
      </w:pPr>
      <w:r>
        <w:rPr>
          <w:b/>
        </w:rPr>
        <w:t>Figura 8</w:t>
      </w:r>
      <w:r w:rsidRPr="00BA4CE9">
        <w:rPr>
          <w:b/>
        </w:rPr>
        <w:t xml:space="preserve">: </w:t>
      </w:r>
      <w:r>
        <w:rPr>
          <w:bCs/>
        </w:rPr>
        <w:t>Messaggio di conferma</w:t>
      </w:r>
    </w:p>
    <w:p w:rsidR="00BA4CE9" w:rsidRDefault="00BA4CE9" w:rsidP="00BA4CE9">
      <w:pPr>
        <w:jc w:val="center"/>
        <w:rPr>
          <w:rFonts w:cstheme="minorHAnsi"/>
        </w:rPr>
      </w:pPr>
    </w:p>
    <w:p w:rsidR="00BA4CE9" w:rsidRPr="00BA4CE9" w:rsidRDefault="00BA4CE9" w:rsidP="00BA4CE9">
      <w:pPr>
        <w:pStyle w:val="Paragrafoelenco"/>
        <w:ind w:left="0"/>
        <w:contextualSpacing w:val="0"/>
        <w:rPr>
          <w:b/>
        </w:rPr>
      </w:pPr>
    </w:p>
    <w:p w:rsidR="00BA4CE9" w:rsidRDefault="00BA4CE9" w:rsidP="00BA4CE9">
      <w:pPr>
        <w:rPr>
          <w:rFonts w:cstheme="minorHAnsi"/>
        </w:rPr>
      </w:pPr>
      <w:r>
        <w:rPr>
          <w:rFonts w:cstheme="minorHAnsi"/>
        </w:rPr>
        <w:t>Il sistema presenta quindi la funzionalità di caricamento del file f</w:t>
      </w:r>
      <w:r w:rsidR="000126BA">
        <w:rPr>
          <w:rFonts w:cstheme="minorHAnsi"/>
        </w:rPr>
        <w:t xml:space="preserve">irmato, come indicato in </w:t>
      </w:r>
      <w:r w:rsidR="000126BA" w:rsidRPr="000126BA">
        <w:rPr>
          <w:rFonts w:cstheme="minorHAnsi"/>
          <w:b/>
        </w:rPr>
        <w:t xml:space="preserve">fig. </w:t>
      </w:r>
      <w:r w:rsidRPr="000126BA">
        <w:rPr>
          <w:rFonts w:cstheme="minorHAnsi"/>
          <w:b/>
        </w:rPr>
        <w:t>9</w:t>
      </w:r>
      <w:r>
        <w:rPr>
          <w:rFonts w:cstheme="minorHAnsi"/>
        </w:rPr>
        <w:t>.</w:t>
      </w:r>
    </w:p>
    <w:p w:rsidR="00BA4CE9" w:rsidRDefault="00BA4CE9" w:rsidP="00BA4CE9">
      <w:pPr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6391B188" wp14:editId="67549ECC">
            <wp:extent cx="3467100" cy="971550"/>
            <wp:effectExtent l="0" t="0" r="0" b="0"/>
            <wp:docPr id="34" name="Immagin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magine 3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E9" w:rsidRDefault="00BA4CE9" w:rsidP="00BA4CE9">
      <w:pPr>
        <w:pStyle w:val="Paragrafoelenco"/>
        <w:ind w:left="0"/>
        <w:contextualSpacing w:val="0"/>
        <w:jc w:val="center"/>
        <w:rPr>
          <w:bCs/>
        </w:rPr>
      </w:pPr>
      <w:r>
        <w:rPr>
          <w:b/>
        </w:rPr>
        <w:t>Figura 9</w:t>
      </w:r>
      <w:r w:rsidRPr="00BA4CE9">
        <w:rPr>
          <w:b/>
        </w:rPr>
        <w:t xml:space="preserve">: </w:t>
      </w:r>
      <w:r w:rsidRPr="00BA4CE9">
        <w:rPr>
          <w:bCs/>
        </w:rPr>
        <w:t>caricamento del file p7m</w:t>
      </w:r>
    </w:p>
    <w:p w:rsidR="00BA4CE9" w:rsidRDefault="00BA4CE9" w:rsidP="00BA4CE9">
      <w:pPr>
        <w:pStyle w:val="Paragrafoelenco"/>
        <w:ind w:left="0"/>
        <w:contextualSpacing w:val="0"/>
        <w:jc w:val="center"/>
        <w:rPr>
          <w:bCs/>
        </w:rPr>
      </w:pPr>
    </w:p>
    <w:p w:rsidR="00BA4CE9" w:rsidRDefault="00BA4CE9" w:rsidP="00BA4CE9">
      <w:pPr>
        <w:rPr>
          <w:rFonts w:cstheme="minorHAnsi"/>
        </w:rPr>
      </w:pPr>
      <w:r>
        <w:rPr>
          <w:rFonts w:cstheme="minorHAnsi"/>
        </w:rPr>
        <w:t>Una volta caricato il file, il sistema procede alla verifica di v</w:t>
      </w:r>
      <w:r w:rsidR="000126BA">
        <w:rPr>
          <w:rFonts w:cstheme="minorHAnsi"/>
        </w:rPr>
        <w:t xml:space="preserve">alidità, come indicato in </w:t>
      </w:r>
      <w:r w:rsidR="000126BA" w:rsidRPr="000126BA">
        <w:rPr>
          <w:rFonts w:cstheme="minorHAnsi"/>
          <w:b/>
        </w:rPr>
        <w:t>fig.</w:t>
      </w:r>
      <w:r w:rsidR="00DB1A0F" w:rsidRPr="000126BA">
        <w:rPr>
          <w:rFonts w:cstheme="minorHAnsi"/>
          <w:b/>
        </w:rPr>
        <w:t xml:space="preserve"> </w:t>
      </w:r>
      <w:r w:rsidRPr="000126BA">
        <w:rPr>
          <w:rFonts w:cstheme="minorHAnsi"/>
          <w:b/>
        </w:rPr>
        <w:t>10</w:t>
      </w:r>
      <w:r>
        <w:rPr>
          <w:rFonts w:cstheme="minorHAnsi"/>
        </w:rPr>
        <w:t>.</w:t>
      </w:r>
    </w:p>
    <w:p w:rsidR="00BA4CE9" w:rsidRDefault="00BA4CE9" w:rsidP="00BA4CE9">
      <w:pPr>
        <w:pStyle w:val="Paragrafoelenco"/>
        <w:ind w:left="0"/>
        <w:contextualSpacing w:val="0"/>
        <w:jc w:val="center"/>
        <w:rPr>
          <w:bCs/>
        </w:rPr>
      </w:pPr>
      <w:r>
        <w:rPr>
          <w:noProof/>
        </w:rPr>
        <w:drawing>
          <wp:inline distT="0" distB="0" distL="0" distR="0" wp14:anchorId="345CE3A2" wp14:editId="6A958A6D">
            <wp:extent cx="3436620" cy="1138555"/>
            <wp:effectExtent l="0" t="0" r="0" b="4445"/>
            <wp:docPr id="38" name="Immagin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magine 3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E9" w:rsidRDefault="00BA4CE9" w:rsidP="00BA4CE9">
      <w:pPr>
        <w:pStyle w:val="Paragrafoelenco"/>
        <w:ind w:left="0"/>
        <w:contextualSpacing w:val="0"/>
        <w:jc w:val="center"/>
        <w:rPr>
          <w:bCs/>
        </w:rPr>
      </w:pPr>
      <w:r>
        <w:rPr>
          <w:b/>
        </w:rPr>
        <w:t>Figura 10</w:t>
      </w:r>
      <w:r w:rsidRPr="00BA4CE9">
        <w:rPr>
          <w:b/>
        </w:rPr>
        <w:t xml:space="preserve">: </w:t>
      </w:r>
      <w:r w:rsidRPr="00BA4CE9">
        <w:rPr>
          <w:bCs/>
        </w:rPr>
        <w:t>esito negativo della verifica di validità del file</w:t>
      </w:r>
    </w:p>
    <w:p w:rsidR="00BA4CE9" w:rsidRDefault="00BA4CE9" w:rsidP="00BA4CE9">
      <w:pPr>
        <w:pStyle w:val="Paragrafoelenco"/>
        <w:ind w:left="0"/>
        <w:contextualSpacing w:val="0"/>
        <w:jc w:val="center"/>
        <w:rPr>
          <w:bCs/>
        </w:rPr>
      </w:pPr>
    </w:p>
    <w:p w:rsidR="00BA4CE9" w:rsidRDefault="00BA4CE9" w:rsidP="00BA4CE9">
      <w:pPr>
        <w:rPr>
          <w:rFonts w:cstheme="minorHAnsi"/>
        </w:rPr>
      </w:pPr>
      <w:r>
        <w:rPr>
          <w:rFonts w:cstheme="minorHAnsi"/>
        </w:rPr>
        <w:t>Nel caso in cui la il file in formato p7m sia valido il sistema presenta un me</w:t>
      </w:r>
      <w:r w:rsidR="000126BA">
        <w:rPr>
          <w:rFonts w:cstheme="minorHAnsi"/>
        </w:rPr>
        <w:t xml:space="preserve">ssaggio, come indicato in </w:t>
      </w:r>
      <w:r w:rsidR="000126BA" w:rsidRPr="000126BA">
        <w:rPr>
          <w:rFonts w:cstheme="minorHAnsi"/>
          <w:b/>
        </w:rPr>
        <w:t>fig.</w:t>
      </w:r>
      <w:r w:rsidRPr="000126BA">
        <w:rPr>
          <w:rFonts w:cstheme="minorHAnsi"/>
          <w:b/>
        </w:rPr>
        <w:t xml:space="preserve"> 11</w:t>
      </w:r>
      <w:r>
        <w:rPr>
          <w:rFonts w:cstheme="minorHAnsi"/>
        </w:rPr>
        <w:t>.</w:t>
      </w:r>
    </w:p>
    <w:p w:rsidR="00BA4CE9" w:rsidRDefault="00BA4CE9" w:rsidP="00BA4CE9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05EC69DE" wp14:editId="59A61D33">
            <wp:extent cx="3290570" cy="998220"/>
            <wp:effectExtent l="0" t="0" r="5080" b="0"/>
            <wp:docPr id="39" name="Immagin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magine 3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E9" w:rsidRDefault="00BA4CE9" w:rsidP="00BA4CE9">
      <w:pPr>
        <w:pStyle w:val="Paragrafoelenco"/>
        <w:ind w:left="0"/>
        <w:contextualSpacing w:val="0"/>
        <w:jc w:val="center"/>
        <w:rPr>
          <w:bCs/>
        </w:rPr>
      </w:pPr>
      <w:r>
        <w:rPr>
          <w:b/>
        </w:rPr>
        <w:t>Figura 11</w:t>
      </w:r>
      <w:r w:rsidRPr="00BA4CE9">
        <w:rPr>
          <w:b/>
        </w:rPr>
        <w:t xml:space="preserve">: </w:t>
      </w:r>
      <w:r>
        <w:rPr>
          <w:bCs/>
        </w:rPr>
        <w:t>esito positivo</w:t>
      </w:r>
      <w:r w:rsidRPr="00BA4CE9">
        <w:rPr>
          <w:bCs/>
        </w:rPr>
        <w:t xml:space="preserve"> della verifica di validità del file</w:t>
      </w:r>
    </w:p>
    <w:p w:rsidR="00E472A7" w:rsidRDefault="00E472A7" w:rsidP="00BA4CE9">
      <w:pPr>
        <w:jc w:val="both"/>
      </w:pPr>
    </w:p>
    <w:p w:rsidR="002450C7" w:rsidRPr="00BA4CE9" w:rsidRDefault="002450C7" w:rsidP="00BA4CE9">
      <w:pPr>
        <w:jc w:val="both"/>
      </w:pPr>
    </w:p>
    <w:p w:rsidR="00DD3290" w:rsidRPr="00CD0E7E" w:rsidRDefault="00DD3290" w:rsidP="00E2780C">
      <w:pPr>
        <w:pStyle w:val="Titolo1"/>
        <w:spacing w:after="200"/>
        <w:ind w:left="357" w:hanging="357"/>
        <w:jc w:val="both"/>
      </w:pPr>
      <w:bookmarkStart w:id="22" w:name="_Toc521673193"/>
      <w:r w:rsidRPr="00CD0E7E">
        <w:lastRenderedPageBreak/>
        <w:t>Rettifica dei dati</w:t>
      </w:r>
      <w:bookmarkEnd w:id="22"/>
      <w:r w:rsidRPr="00CD0E7E">
        <w:t xml:space="preserve"> </w:t>
      </w:r>
    </w:p>
    <w:p w:rsidR="00404114" w:rsidRPr="00CD0E7E" w:rsidRDefault="00507528" w:rsidP="00E2780C">
      <w:pPr>
        <w:jc w:val="both"/>
      </w:pPr>
      <w:r w:rsidRPr="00CD0E7E">
        <w:t xml:space="preserve">Nel caso in cui emergessero degli </w:t>
      </w:r>
      <w:r w:rsidR="00EB6466" w:rsidRPr="00CD0E7E">
        <w:t>errori</w:t>
      </w:r>
      <w:r w:rsidRPr="00CD0E7E">
        <w:t xml:space="preserve"> di compilazione della dichiarazione a seguito dell’invio </w:t>
      </w:r>
      <w:r w:rsidR="00EB6466" w:rsidRPr="00CD0E7E">
        <w:t>ufficiale</w:t>
      </w:r>
      <w:r w:rsidRPr="00CD0E7E">
        <w:t>, l’impresa può richiedere la rettifica dei dati alla Cassa.</w:t>
      </w:r>
    </w:p>
    <w:p w:rsidR="00507528" w:rsidRPr="00271F4F" w:rsidRDefault="00EC6E81" w:rsidP="00E2780C">
      <w:pPr>
        <w:jc w:val="both"/>
      </w:pPr>
      <w:r w:rsidRPr="00CD0E7E">
        <w:t>Tale</w:t>
      </w:r>
      <w:r w:rsidR="00507528" w:rsidRPr="00CD0E7E">
        <w:t xml:space="preserve"> richiesta di rettifica</w:t>
      </w:r>
      <w:r w:rsidRPr="00CD0E7E">
        <w:t>,</w:t>
      </w:r>
      <w:r w:rsidR="00507528" w:rsidRPr="00CD0E7E">
        <w:t xml:space="preserve"> a </w:t>
      </w:r>
      <w:r w:rsidRPr="00CD0E7E">
        <w:t>firma del legale rappresentate e completa delle motivazioni,</w:t>
      </w:r>
      <w:r w:rsidR="00507528" w:rsidRPr="00CD0E7E">
        <w:t xml:space="preserve"> </w:t>
      </w:r>
      <w:r w:rsidRPr="00CD0E7E">
        <w:t>deve essere</w:t>
      </w:r>
      <w:r w:rsidR="00CD0E7E" w:rsidRPr="00CD0E7E">
        <w:t xml:space="preserve"> inviata </w:t>
      </w:r>
      <w:r w:rsidR="00AF52E3">
        <w:t>all’indirizzo</w:t>
      </w:r>
      <w:r w:rsidR="00AF52E3" w:rsidRPr="00752D32">
        <w:t xml:space="preserve">: </w:t>
      </w:r>
      <w:hyperlink r:id="rId38" w:history="1">
        <w:r w:rsidR="00AF52E3" w:rsidRPr="00752D32">
          <w:rPr>
            <w:rStyle w:val="Collegamentoipertestuale"/>
          </w:rPr>
          <w:t>perequazioni@pec.csea.it</w:t>
        </w:r>
      </w:hyperlink>
      <w:r w:rsidR="00AF52E3" w:rsidRPr="00752D32">
        <w:t xml:space="preserve"> e </w:t>
      </w:r>
      <w:r w:rsidR="00AF52E3" w:rsidRPr="00271F4F">
        <w:t xml:space="preserve">p.c. agli indirizzi: </w:t>
      </w:r>
      <w:hyperlink r:id="rId39" w:history="1">
        <w:r w:rsidR="00AF52E3" w:rsidRPr="00271F4F">
          <w:rPr>
            <w:rStyle w:val="Collegamentoipertestuale"/>
          </w:rPr>
          <w:t>giulia.pistoia@csea.it</w:t>
        </w:r>
      </w:hyperlink>
      <w:r w:rsidR="00AF52E3" w:rsidRPr="00271F4F">
        <w:t xml:space="preserve"> e </w:t>
      </w:r>
      <w:hyperlink r:id="rId40" w:history="1">
        <w:r w:rsidR="00204BF7" w:rsidRPr="00271F4F">
          <w:rPr>
            <w:rStyle w:val="Collegamentoipertestuale"/>
          </w:rPr>
          <w:t>alberto.mengoli@csea.it</w:t>
        </w:r>
      </w:hyperlink>
      <w:r w:rsidR="00507528" w:rsidRPr="00271F4F">
        <w:t>. Non appena pervenuta, il perso</w:t>
      </w:r>
      <w:r w:rsidR="0080222B" w:rsidRPr="00271F4F">
        <w:t>nale della Cassa provvederà alla</w:t>
      </w:r>
      <w:r w:rsidR="00507528" w:rsidRPr="00271F4F">
        <w:t xml:space="preserve"> </w:t>
      </w:r>
      <w:r w:rsidR="0080222B" w:rsidRPr="00271F4F">
        <w:t>riapertura della dichiarazione</w:t>
      </w:r>
      <w:r w:rsidR="00507528" w:rsidRPr="00271F4F">
        <w:t xml:space="preserve"> firmata, consentendo quindi all’impresa di correggere gli errori.</w:t>
      </w:r>
    </w:p>
    <w:p w:rsidR="00DD055C" w:rsidRPr="00CD0E7E" w:rsidRDefault="00DD055C" w:rsidP="00E2780C">
      <w:pPr>
        <w:jc w:val="both"/>
      </w:pPr>
      <w:r w:rsidRPr="00271F4F">
        <w:t>Dopo aver rettificato i dati, l’impresa dovrà nuovamente</w:t>
      </w:r>
      <w:r w:rsidRPr="00CD0E7E">
        <w:t xml:space="preserve"> procedere all’invio della dichiarazione, se</w:t>
      </w:r>
      <w:r w:rsidR="00EB6466" w:rsidRPr="00CD0E7E">
        <w:t>guendo i passi descritti</w:t>
      </w:r>
      <w:r w:rsidRPr="00CD0E7E">
        <w:t xml:space="preserve"> nei paragrafi precedenti.</w:t>
      </w:r>
    </w:p>
    <w:p w:rsidR="0080222B" w:rsidRPr="00CD0E7E" w:rsidRDefault="00404114" w:rsidP="00690810">
      <w:pPr>
        <w:pStyle w:val="Titolo1"/>
        <w:spacing w:after="120"/>
        <w:ind w:left="357" w:hanging="357"/>
      </w:pPr>
      <w:bookmarkStart w:id="23" w:name="_Toc521673194"/>
      <w:r w:rsidRPr="00CD0E7E">
        <w:t>Allegati</w:t>
      </w:r>
      <w:bookmarkEnd w:id="23"/>
    </w:p>
    <w:p w:rsidR="00080F9D" w:rsidRPr="001B17C1" w:rsidRDefault="007C0629" w:rsidP="00082412">
      <w:pPr>
        <w:jc w:val="both"/>
      </w:pPr>
      <w:r>
        <w:t xml:space="preserve">Nella compilazione dei file </w:t>
      </w:r>
      <w:r w:rsidR="00080F9D" w:rsidRPr="001B17C1">
        <w:t>CSV:</w:t>
      </w:r>
    </w:p>
    <w:p w:rsidR="00D86961" w:rsidRPr="001B17C1" w:rsidRDefault="00080F9D" w:rsidP="002B586A">
      <w:pPr>
        <w:pStyle w:val="Paragrafoelenco"/>
        <w:numPr>
          <w:ilvl w:val="0"/>
          <w:numId w:val="3"/>
        </w:numPr>
        <w:ind w:left="709" w:hanging="218"/>
        <w:jc w:val="both"/>
      </w:pPr>
      <w:r w:rsidRPr="001B17C1">
        <w:t>non deve essere riportata l’intestazione delle colonne, ovvero il file deve contenere solo i dati effettivi</w:t>
      </w:r>
      <w:r w:rsidR="007C0629">
        <w:t>;</w:t>
      </w:r>
    </w:p>
    <w:p w:rsidR="007C0629" w:rsidRDefault="007C0629" w:rsidP="002B586A">
      <w:pPr>
        <w:pStyle w:val="Paragrafoelenco"/>
        <w:numPr>
          <w:ilvl w:val="0"/>
          <w:numId w:val="3"/>
        </w:numPr>
        <w:spacing w:after="120"/>
        <w:ind w:left="709" w:hanging="218"/>
        <w:jc w:val="both"/>
      </w:pPr>
      <w:r>
        <w:t>n</w:t>
      </w:r>
      <w:r w:rsidR="00080F9D" w:rsidRPr="001B17C1">
        <w:t xml:space="preserve">el caso in cui non ci siano valori da associare ad un campo, </w:t>
      </w:r>
      <w:r>
        <w:t>occorre lasciare la cella vuota;</w:t>
      </w:r>
    </w:p>
    <w:p w:rsidR="00D86961" w:rsidRPr="000D6DB4" w:rsidRDefault="00080F9D" w:rsidP="002B586A">
      <w:pPr>
        <w:pStyle w:val="Paragrafoelenco"/>
        <w:numPr>
          <w:ilvl w:val="0"/>
          <w:numId w:val="3"/>
        </w:numPr>
        <w:spacing w:after="120"/>
        <w:ind w:left="709" w:hanging="218"/>
        <w:jc w:val="both"/>
      </w:pPr>
      <w:r w:rsidRPr="000D6DB4">
        <w:t>Il separatore dei deci</w:t>
      </w:r>
      <w:r w:rsidR="00B91DC1" w:rsidRPr="000D6DB4">
        <w:t>mali deve essere il carattere “,</w:t>
      </w:r>
      <w:r w:rsidRPr="000D6DB4">
        <w:t>”</w:t>
      </w:r>
    </w:p>
    <w:p w:rsidR="00080F9D" w:rsidRDefault="00080F9D" w:rsidP="002B586A">
      <w:pPr>
        <w:pStyle w:val="Paragrafoelenco"/>
        <w:numPr>
          <w:ilvl w:val="0"/>
          <w:numId w:val="3"/>
        </w:numPr>
        <w:spacing w:after="120"/>
        <w:ind w:left="709" w:hanging="218"/>
        <w:jc w:val="both"/>
      </w:pPr>
      <w:r w:rsidRPr="000D6DB4">
        <w:t>Il formato deve essere numerico (non ci devono essere caratteri non numerici quali ad esempio il simbolo €</w:t>
      </w:r>
      <w:r w:rsidR="002B586A">
        <w:t xml:space="preserve">, </w:t>
      </w:r>
      <w:proofErr w:type="spellStart"/>
      <w:r w:rsidR="002B586A">
        <w:t>smc</w:t>
      </w:r>
      <w:proofErr w:type="spellEnd"/>
      <w:r w:rsidRPr="000D6DB4">
        <w:t>)</w:t>
      </w:r>
      <w:r w:rsidR="002B586A">
        <w:t>.</w:t>
      </w:r>
    </w:p>
    <w:p w:rsidR="00074DC4" w:rsidRDefault="00074DC4" w:rsidP="002B586A">
      <w:pPr>
        <w:spacing w:after="120"/>
        <w:jc w:val="both"/>
      </w:pPr>
    </w:p>
    <w:p w:rsidR="002B586A" w:rsidRPr="000D6DB4" w:rsidRDefault="002B586A" w:rsidP="002B586A">
      <w:pPr>
        <w:spacing w:after="120"/>
        <w:jc w:val="both"/>
      </w:pPr>
      <w:r>
        <w:t xml:space="preserve">Nel file </w:t>
      </w:r>
      <w:r w:rsidRPr="002B586A">
        <w:rPr>
          <w:b/>
        </w:rPr>
        <w:t>TRACCIATO_RECORD_2017</w:t>
      </w:r>
    </w:p>
    <w:p w:rsidR="00080F9D" w:rsidRPr="000D6DB4" w:rsidRDefault="002450C7" w:rsidP="002450C7">
      <w:pPr>
        <w:jc w:val="both"/>
      </w:pPr>
      <w:r>
        <w:t>N</w:t>
      </w:r>
      <w:r w:rsidR="00080F9D" w:rsidRPr="000D6DB4">
        <w:t>el caso in cui la località non sia in periodo di avviamento, occorre lasciare la cella</w:t>
      </w:r>
      <w:r w:rsidR="002B586A">
        <w:t xml:space="preserve"> T010</w:t>
      </w:r>
      <w:r w:rsidR="00080F9D" w:rsidRPr="000D6DB4">
        <w:t xml:space="preserve"> vuota, altrimenti, in caso di località in avviamento,</w:t>
      </w:r>
      <w:r w:rsidR="00EB19A1" w:rsidRPr="000D6DB4">
        <w:t xml:space="preserve"> </w:t>
      </w:r>
      <w:r w:rsidR="00080F9D" w:rsidRPr="000D6DB4">
        <w:t xml:space="preserve"> gli anni</w:t>
      </w:r>
      <w:r w:rsidR="00E10A88" w:rsidRPr="000D6DB4">
        <w:t xml:space="preserve"> validi possono variare dal 2</w:t>
      </w:r>
      <w:r w:rsidR="000D6DB4">
        <w:t>01</w:t>
      </w:r>
      <w:r w:rsidR="00AF52E3">
        <w:t>5</w:t>
      </w:r>
      <w:r w:rsidR="000D6DB4">
        <w:t xml:space="preserve"> al 201</w:t>
      </w:r>
      <w:r w:rsidR="00AF52E3">
        <w:t>7.</w:t>
      </w:r>
    </w:p>
    <w:p w:rsidR="00D86961" w:rsidRPr="000D6DB4" w:rsidRDefault="00D86961" w:rsidP="00082412">
      <w:pPr>
        <w:spacing w:after="120"/>
        <w:jc w:val="both"/>
      </w:pPr>
      <w:r w:rsidRPr="000D6DB4">
        <w:t>In caso di:</w:t>
      </w:r>
    </w:p>
    <w:p w:rsidR="00D86961" w:rsidRPr="000D6DB4" w:rsidRDefault="00D86961" w:rsidP="00082412">
      <w:pPr>
        <w:numPr>
          <w:ilvl w:val="0"/>
          <w:numId w:val="24"/>
        </w:numPr>
        <w:spacing w:after="0"/>
        <w:jc w:val="both"/>
      </w:pPr>
      <w:r w:rsidRPr="000D6DB4">
        <w:t>località con</w:t>
      </w:r>
      <w:r w:rsidR="000D6DB4">
        <w:t xml:space="preserve"> periodo di servizio: 01/01/201</w:t>
      </w:r>
      <w:r w:rsidR="00AF52E3">
        <w:t>7</w:t>
      </w:r>
      <w:r w:rsidRPr="000D6DB4">
        <w:t xml:space="preserve"> </w:t>
      </w:r>
      <w:r w:rsidRPr="000D6DB4">
        <w:rPr>
          <w:rFonts w:cs="Calibri"/>
        </w:rPr>
        <w:t>→</w:t>
      </w:r>
      <w:r w:rsidR="000D6DB4">
        <w:t xml:space="preserve"> 31/12/201</w:t>
      </w:r>
      <w:r w:rsidR="00AF52E3">
        <w:t>7</w:t>
      </w:r>
    </w:p>
    <w:p w:rsidR="00D86961" w:rsidRPr="000D6DB4" w:rsidRDefault="00D86961" w:rsidP="00082412">
      <w:pPr>
        <w:numPr>
          <w:ilvl w:val="0"/>
          <w:numId w:val="24"/>
        </w:numPr>
        <w:spacing w:after="120"/>
        <w:jc w:val="both"/>
      </w:pPr>
      <w:r w:rsidRPr="000D6DB4">
        <w:t>località in avviamento, c</w:t>
      </w:r>
      <w:r w:rsidR="00E0004F" w:rsidRPr="000D6DB4">
        <w:t>on anno di prima for</w:t>
      </w:r>
      <w:r w:rsidR="000D6DB4">
        <w:t>nitura 201</w:t>
      </w:r>
      <w:r w:rsidR="00AF52E3">
        <w:t>7</w:t>
      </w:r>
      <w:r w:rsidR="00B816C3" w:rsidRPr="000D6DB4">
        <w:t xml:space="preserve"> e</w:t>
      </w:r>
      <w:r w:rsidRPr="000D6DB4">
        <w:t xml:space="preserve"> con</w:t>
      </w:r>
      <w:r w:rsidR="000D6DB4">
        <w:t xml:space="preserve"> periodo di servizio: xx/xx/201</w:t>
      </w:r>
      <w:r w:rsidR="00AF52E3">
        <w:t>7</w:t>
      </w:r>
      <w:r w:rsidRPr="000D6DB4">
        <w:rPr>
          <w:rFonts w:cs="Calibri"/>
        </w:rPr>
        <w:t>→</w:t>
      </w:r>
      <w:r w:rsidR="000D6DB4">
        <w:t xml:space="preserve"> 31/12/201</w:t>
      </w:r>
      <w:r w:rsidR="00AF52E3">
        <w:t>7</w:t>
      </w:r>
      <w:r w:rsidRPr="000D6DB4">
        <w:t xml:space="preserve"> (co</w:t>
      </w:r>
      <w:r w:rsidR="00B816C3" w:rsidRPr="000D6DB4">
        <w:t>n xx/xx diverso dal 01 gennaio)</w:t>
      </w:r>
    </w:p>
    <w:p w:rsidR="00D86961" w:rsidRPr="000D6DB4" w:rsidRDefault="00D86961" w:rsidP="00082412">
      <w:pPr>
        <w:jc w:val="both"/>
        <w:rPr>
          <w:b/>
          <w:u w:val="single"/>
        </w:rPr>
      </w:pPr>
      <w:r w:rsidRPr="000D6DB4">
        <w:t xml:space="preserve">devono essere </w:t>
      </w:r>
      <w:r w:rsidR="00EC6E81" w:rsidRPr="000D6DB4">
        <w:t>rispettate</w:t>
      </w:r>
      <w:r w:rsidRPr="000D6DB4">
        <w:t xml:space="preserve"> le seguenti informazioni:</w:t>
      </w:r>
    </w:p>
    <w:p w:rsidR="00080F9D" w:rsidRPr="007C0629" w:rsidRDefault="00080F9D" w:rsidP="007C0629">
      <w:pPr>
        <w:pStyle w:val="Paragrafoelenco"/>
        <w:numPr>
          <w:ilvl w:val="0"/>
          <w:numId w:val="4"/>
        </w:numPr>
        <w:jc w:val="both"/>
        <w:rPr>
          <w:u w:val="single"/>
        </w:rPr>
      </w:pPr>
      <w:r w:rsidRPr="007C0629">
        <w:rPr>
          <w:u w:val="single"/>
        </w:rPr>
        <w:t xml:space="preserve">Punti di riconsegna </w:t>
      </w:r>
    </w:p>
    <w:p w:rsidR="00D86961" w:rsidRPr="000D6DB4" w:rsidRDefault="00080F9D" w:rsidP="002B586A">
      <w:pPr>
        <w:pStyle w:val="Paragrafoelenco"/>
        <w:numPr>
          <w:ilvl w:val="0"/>
          <w:numId w:val="3"/>
        </w:numPr>
        <w:spacing w:after="120"/>
        <w:ind w:left="709" w:hanging="284"/>
        <w:jc w:val="both"/>
      </w:pPr>
      <w:r w:rsidRPr="000D6DB4">
        <w:t xml:space="preserve">Nel caso in cui sia dichiarata una località, occorre inserire il numero di </w:t>
      </w:r>
      <w:r w:rsidR="00B750E1">
        <w:t>PDR</w:t>
      </w:r>
      <w:r w:rsidRPr="000D6DB4">
        <w:t xml:space="preserve"> e i rispettivi volumi almeno per uno scaglione</w:t>
      </w:r>
    </w:p>
    <w:p w:rsidR="00D86961" w:rsidRPr="000D6DB4" w:rsidRDefault="00080F9D" w:rsidP="002B586A">
      <w:pPr>
        <w:pStyle w:val="Paragrafoelenco"/>
        <w:numPr>
          <w:ilvl w:val="0"/>
          <w:numId w:val="3"/>
        </w:numPr>
        <w:spacing w:after="120"/>
        <w:ind w:left="709" w:hanging="284"/>
        <w:jc w:val="both"/>
      </w:pPr>
      <w:r w:rsidRPr="000D6DB4">
        <w:lastRenderedPageBreak/>
        <w:t xml:space="preserve">Se all’interno di uno scaglione non sono presenti </w:t>
      </w:r>
      <w:r w:rsidR="00B750E1">
        <w:t>PDR</w:t>
      </w:r>
      <w:r w:rsidRPr="000D6DB4">
        <w:t>/volumi distribuiti, occorre lasciare il campo vuoto</w:t>
      </w:r>
    </w:p>
    <w:p w:rsidR="00080F9D" w:rsidRDefault="00080F9D" w:rsidP="002B586A">
      <w:pPr>
        <w:pStyle w:val="Paragrafoelenco"/>
        <w:numPr>
          <w:ilvl w:val="0"/>
          <w:numId w:val="3"/>
        </w:numPr>
        <w:spacing w:after="120"/>
        <w:ind w:left="709" w:hanging="284"/>
        <w:jc w:val="both"/>
      </w:pPr>
      <w:r w:rsidRPr="000D6DB4">
        <w:t xml:space="preserve">Il numero deve essere un intero positivo </w:t>
      </w:r>
    </w:p>
    <w:p w:rsidR="00074DC4" w:rsidRPr="000D6DB4" w:rsidRDefault="00074DC4" w:rsidP="00074DC4">
      <w:pPr>
        <w:pStyle w:val="Paragrafoelenco"/>
        <w:spacing w:after="120"/>
        <w:ind w:left="709"/>
        <w:jc w:val="both"/>
      </w:pPr>
    </w:p>
    <w:p w:rsidR="00080F9D" w:rsidRPr="007C0629" w:rsidRDefault="00080F9D" w:rsidP="007C0629">
      <w:pPr>
        <w:pStyle w:val="Paragrafoelenco"/>
        <w:numPr>
          <w:ilvl w:val="0"/>
          <w:numId w:val="4"/>
        </w:numPr>
        <w:jc w:val="both"/>
        <w:rPr>
          <w:u w:val="single"/>
        </w:rPr>
      </w:pPr>
      <w:r w:rsidRPr="007C0629">
        <w:rPr>
          <w:u w:val="single"/>
        </w:rPr>
        <w:t>Gas distribuito</w:t>
      </w:r>
    </w:p>
    <w:p w:rsidR="00CB5B1D" w:rsidRPr="000D6DB4" w:rsidRDefault="00CB5B1D" w:rsidP="00082412">
      <w:pPr>
        <w:pStyle w:val="Paragrafoelenco"/>
        <w:numPr>
          <w:ilvl w:val="0"/>
          <w:numId w:val="3"/>
        </w:numPr>
        <w:jc w:val="both"/>
      </w:pPr>
      <w:r w:rsidRPr="000D6DB4">
        <w:t xml:space="preserve">Inserire, per ciascuno scaglione tariffario, i quantitativi di </w:t>
      </w:r>
      <w:r w:rsidRPr="000D6DB4">
        <w:rPr>
          <w:u w:val="single"/>
        </w:rPr>
        <w:t>gas distribuito</w:t>
      </w:r>
      <w:r w:rsidRPr="000D6DB4">
        <w:t xml:space="preserve"> dai rispettivi pu</w:t>
      </w:r>
      <w:r w:rsidR="000D6DB4">
        <w:t>nti di riconsegna nell’anno 201</w:t>
      </w:r>
      <w:r w:rsidR="00AF52E3">
        <w:t>7</w:t>
      </w:r>
    </w:p>
    <w:p w:rsidR="00CB5B1D" w:rsidRPr="000D6DB4" w:rsidRDefault="00080F9D" w:rsidP="00082412">
      <w:pPr>
        <w:pStyle w:val="Paragrafoelenco"/>
        <w:numPr>
          <w:ilvl w:val="0"/>
          <w:numId w:val="3"/>
        </w:numPr>
        <w:jc w:val="both"/>
      </w:pPr>
      <w:r w:rsidRPr="000D6DB4">
        <w:t>Il separatore delle migliaia non deve essere inserito</w:t>
      </w:r>
    </w:p>
    <w:p w:rsidR="00CB5B1D" w:rsidRPr="000D6DB4" w:rsidRDefault="00080F9D" w:rsidP="00082412">
      <w:pPr>
        <w:pStyle w:val="Paragrafoelenco"/>
        <w:numPr>
          <w:ilvl w:val="0"/>
          <w:numId w:val="3"/>
        </w:numPr>
        <w:jc w:val="both"/>
      </w:pPr>
      <w:r w:rsidRPr="000D6DB4">
        <w:t>Il separatore dei deci</w:t>
      </w:r>
      <w:r w:rsidR="00B91DC1" w:rsidRPr="000D6DB4">
        <w:t>mali deve essere il carattere “,</w:t>
      </w:r>
      <w:r w:rsidRPr="000D6DB4">
        <w:t>”</w:t>
      </w:r>
    </w:p>
    <w:p w:rsidR="00CB5B1D" w:rsidRPr="000D6DB4" w:rsidRDefault="00080F9D" w:rsidP="00082412">
      <w:pPr>
        <w:pStyle w:val="Paragrafoelenco"/>
        <w:numPr>
          <w:ilvl w:val="0"/>
          <w:numId w:val="3"/>
        </w:numPr>
        <w:jc w:val="both"/>
      </w:pPr>
      <w:r w:rsidRPr="000D6DB4">
        <w:t xml:space="preserve">Il formato deve essere numerico (non ci devono essere caratteri non numerici quali ad esempio il simbolo </w:t>
      </w:r>
      <w:proofErr w:type="spellStart"/>
      <w:r w:rsidRPr="000D6DB4">
        <w:t>smc</w:t>
      </w:r>
      <w:proofErr w:type="spellEnd"/>
      <w:r w:rsidRPr="000D6DB4">
        <w:t>)</w:t>
      </w:r>
    </w:p>
    <w:p w:rsidR="00080F9D" w:rsidRPr="000D6DB4" w:rsidRDefault="000D6DB4" w:rsidP="00082412">
      <w:pPr>
        <w:pStyle w:val="Paragrafoelenco"/>
        <w:numPr>
          <w:ilvl w:val="0"/>
          <w:numId w:val="3"/>
        </w:numPr>
        <w:jc w:val="both"/>
      </w:pPr>
      <w:r>
        <w:t>d</w:t>
      </w:r>
      <w:r w:rsidR="00080F9D" w:rsidRPr="000D6DB4">
        <w:t>evono essere inseriti soltanto valori positivi</w:t>
      </w:r>
    </w:p>
    <w:p w:rsidR="00CB5B1D" w:rsidRPr="000D6DB4" w:rsidRDefault="00CB5B1D" w:rsidP="007C0629">
      <w:pPr>
        <w:jc w:val="both"/>
      </w:pPr>
      <w:r w:rsidRPr="000D6DB4">
        <w:t>In caso di:</w:t>
      </w:r>
    </w:p>
    <w:p w:rsidR="00CB5B1D" w:rsidRPr="000D6DB4" w:rsidRDefault="00CB5B1D" w:rsidP="00082412">
      <w:pPr>
        <w:numPr>
          <w:ilvl w:val="0"/>
          <w:numId w:val="24"/>
        </w:numPr>
        <w:spacing w:after="120"/>
        <w:jc w:val="both"/>
      </w:pPr>
      <w:r w:rsidRPr="000D6DB4">
        <w:t xml:space="preserve">località non in avviamento (o in avviamento con anno di </w:t>
      </w:r>
      <w:r w:rsidR="00E0004F" w:rsidRPr="000D6DB4">
        <w:t>prima</w:t>
      </w:r>
      <w:r w:rsidR="000D6DB4">
        <w:t xml:space="preserve"> fornitura diverso dal 201</w:t>
      </w:r>
      <w:r w:rsidR="00AF52E3">
        <w:t>7</w:t>
      </w:r>
      <w:r w:rsidRPr="000D6DB4">
        <w:t>), con</w:t>
      </w:r>
      <w:r w:rsidR="000D6DB4">
        <w:t xml:space="preserve"> periodo di servizio: xx/xx/201</w:t>
      </w:r>
      <w:r w:rsidR="00AF52E3">
        <w:t>7</w:t>
      </w:r>
      <w:r w:rsidRPr="000D6DB4">
        <w:t xml:space="preserve"> </w:t>
      </w:r>
      <w:r w:rsidRPr="000D6DB4">
        <w:rPr>
          <w:rFonts w:cs="Calibri"/>
        </w:rPr>
        <w:t>→</w:t>
      </w:r>
      <w:r w:rsidR="000D6DB4">
        <w:t xml:space="preserve"> 31/12/201</w:t>
      </w:r>
      <w:r w:rsidR="00AF52E3">
        <w:t>7</w:t>
      </w:r>
      <w:r w:rsidRPr="000D6DB4">
        <w:t xml:space="preserve"> (con xx/xx diverso dal 01 gennaio)</w:t>
      </w:r>
    </w:p>
    <w:p w:rsidR="004413E0" w:rsidRPr="000D6DB4" w:rsidRDefault="00CB5B1D" w:rsidP="00082412">
      <w:pPr>
        <w:jc w:val="both"/>
      </w:pPr>
      <w:r w:rsidRPr="000D6DB4">
        <w:t xml:space="preserve">devono essere </w:t>
      </w:r>
      <w:r w:rsidR="00EC6E81" w:rsidRPr="000D6DB4">
        <w:t>rispettate</w:t>
      </w:r>
      <w:r w:rsidRPr="000D6DB4">
        <w:t xml:space="preserve"> le seguenti informazioni:</w:t>
      </w:r>
    </w:p>
    <w:p w:rsidR="007C0629" w:rsidRPr="007C0629" w:rsidRDefault="007C0629" w:rsidP="007C0629">
      <w:pPr>
        <w:pStyle w:val="Paragrafoelenco"/>
        <w:numPr>
          <w:ilvl w:val="0"/>
          <w:numId w:val="4"/>
        </w:numPr>
        <w:jc w:val="both"/>
        <w:rPr>
          <w:u w:val="single"/>
        </w:rPr>
      </w:pPr>
      <w:r w:rsidRPr="007C0629">
        <w:rPr>
          <w:u w:val="single"/>
        </w:rPr>
        <w:t xml:space="preserve">Punti di riconsegna </w:t>
      </w:r>
    </w:p>
    <w:p w:rsidR="00CB5B1D" w:rsidRPr="000D6DB4" w:rsidRDefault="00CB5B1D" w:rsidP="00082412">
      <w:pPr>
        <w:pStyle w:val="Paragrafoelenco"/>
        <w:numPr>
          <w:ilvl w:val="0"/>
          <w:numId w:val="3"/>
        </w:numPr>
        <w:spacing w:after="120"/>
        <w:ind w:left="851" w:hanging="284"/>
        <w:jc w:val="both"/>
      </w:pPr>
      <w:r w:rsidRPr="000D6DB4">
        <w:t xml:space="preserve">Non valorizzare le celle relative ai </w:t>
      </w:r>
      <w:r w:rsidR="00B750E1">
        <w:t>PDR</w:t>
      </w:r>
      <w:r w:rsidRPr="000D6DB4">
        <w:t xml:space="preserve"> (</w:t>
      </w:r>
      <w:r w:rsidRPr="000D6DB4">
        <w:rPr>
          <w:u w:val="single"/>
        </w:rPr>
        <w:t>lasciare la cella vuota</w:t>
      </w:r>
      <w:r w:rsidRPr="000D6DB4">
        <w:t>)</w:t>
      </w:r>
    </w:p>
    <w:p w:rsidR="00CB5B1D" w:rsidRPr="000D6DB4" w:rsidRDefault="00CB5B1D" w:rsidP="00082412">
      <w:pPr>
        <w:pStyle w:val="Paragrafoelenco"/>
        <w:spacing w:after="120"/>
        <w:ind w:left="851"/>
        <w:jc w:val="both"/>
      </w:pPr>
    </w:p>
    <w:p w:rsidR="007C0629" w:rsidRPr="007C0629" w:rsidRDefault="007C0629" w:rsidP="002B586A">
      <w:pPr>
        <w:numPr>
          <w:ilvl w:val="0"/>
          <w:numId w:val="4"/>
        </w:numPr>
        <w:spacing w:after="0" w:line="240" w:lineRule="auto"/>
        <w:ind w:left="714" w:hanging="357"/>
        <w:contextualSpacing/>
        <w:jc w:val="both"/>
        <w:rPr>
          <w:u w:val="single"/>
        </w:rPr>
      </w:pPr>
      <w:r w:rsidRPr="007C0629">
        <w:rPr>
          <w:u w:val="single"/>
        </w:rPr>
        <w:t>Gas distribuito</w:t>
      </w:r>
    </w:p>
    <w:p w:rsidR="00CB5B1D" w:rsidRPr="000D6DB4" w:rsidRDefault="00CB5B1D" w:rsidP="002B586A">
      <w:pPr>
        <w:pStyle w:val="Paragrafoelenco"/>
        <w:numPr>
          <w:ilvl w:val="0"/>
          <w:numId w:val="3"/>
        </w:numPr>
        <w:spacing w:after="0" w:line="240" w:lineRule="auto"/>
        <w:ind w:left="714" w:hanging="357"/>
        <w:jc w:val="both"/>
      </w:pPr>
      <w:r w:rsidRPr="000D6DB4">
        <w:t xml:space="preserve">Inserire, per ciascuno scaglione tariffario, i quantitativi di </w:t>
      </w:r>
      <w:r w:rsidRPr="000D6DB4">
        <w:rPr>
          <w:u w:val="single"/>
        </w:rPr>
        <w:t>gas fatturato</w:t>
      </w:r>
      <w:r w:rsidRPr="000D6DB4">
        <w:t xml:space="preserve"> relativi al periodo di servi</w:t>
      </w:r>
      <w:r w:rsidR="0033227C" w:rsidRPr="000D6DB4">
        <w:t>zio dell’anno 201</w:t>
      </w:r>
      <w:r w:rsidR="00AF52E3">
        <w:t>7</w:t>
      </w:r>
    </w:p>
    <w:p w:rsidR="00CB5B1D" w:rsidRPr="000D6DB4" w:rsidRDefault="00CB5B1D" w:rsidP="00082412">
      <w:pPr>
        <w:pStyle w:val="Paragrafoelenco"/>
        <w:numPr>
          <w:ilvl w:val="0"/>
          <w:numId w:val="3"/>
        </w:numPr>
        <w:jc w:val="both"/>
      </w:pPr>
      <w:r w:rsidRPr="000D6DB4">
        <w:t>Il separatore delle migliaia non deve essere inserito</w:t>
      </w:r>
    </w:p>
    <w:p w:rsidR="00CB5B1D" w:rsidRPr="000D6DB4" w:rsidRDefault="00CB5B1D" w:rsidP="00082412">
      <w:pPr>
        <w:pStyle w:val="Paragrafoelenco"/>
        <w:numPr>
          <w:ilvl w:val="0"/>
          <w:numId w:val="3"/>
        </w:numPr>
        <w:jc w:val="both"/>
      </w:pPr>
      <w:r w:rsidRPr="000D6DB4">
        <w:t>Il separatore dei deci</w:t>
      </w:r>
      <w:r w:rsidR="00B91DC1" w:rsidRPr="000D6DB4">
        <w:t>mali deve essere il carattere “,</w:t>
      </w:r>
      <w:r w:rsidRPr="000D6DB4">
        <w:t>”</w:t>
      </w:r>
    </w:p>
    <w:p w:rsidR="00CB5B1D" w:rsidRPr="000D6DB4" w:rsidRDefault="00CB5B1D" w:rsidP="00082412">
      <w:pPr>
        <w:pStyle w:val="Paragrafoelenco"/>
        <w:numPr>
          <w:ilvl w:val="0"/>
          <w:numId w:val="3"/>
        </w:numPr>
        <w:jc w:val="both"/>
      </w:pPr>
      <w:r w:rsidRPr="000D6DB4">
        <w:t xml:space="preserve">Il formato deve essere numerico (non ci devono essere caratteri non numerici quali ad esempio il simbolo </w:t>
      </w:r>
      <w:proofErr w:type="spellStart"/>
      <w:r w:rsidRPr="000D6DB4">
        <w:t>smc</w:t>
      </w:r>
      <w:proofErr w:type="spellEnd"/>
      <w:r w:rsidRPr="000D6DB4">
        <w:t>)</w:t>
      </w:r>
    </w:p>
    <w:p w:rsidR="00CB5B1D" w:rsidRPr="000D6DB4" w:rsidRDefault="00CB5B1D" w:rsidP="00082412">
      <w:pPr>
        <w:pStyle w:val="Paragrafoelenco"/>
        <w:numPr>
          <w:ilvl w:val="0"/>
          <w:numId w:val="3"/>
        </w:numPr>
        <w:jc w:val="both"/>
      </w:pPr>
      <w:r w:rsidRPr="000D6DB4">
        <w:t>Devono essere inseriti soltanto valori positivi</w:t>
      </w:r>
    </w:p>
    <w:p w:rsidR="004413E0" w:rsidRPr="000D6DB4" w:rsidRDefault="004413E0" w:rsidP="00082412">
      <w:pPr>
        <w:spacing w:after="0"/>
        <w:jc w:val="both"/>
        <w:rPr>
          <w:i/>
        </w:rPr>
      </w:pPr>
    </w:p>
    <w:p w:rsidR="00E72EE6" w:rsidRPr="00344CDA" w:rsidRDefault="002B586A" w:rsidP="002B586A">
      <w:pPr>
        <w:spacing w:after="0"/>
        <w:jc w:val="both"/>
        <w:rPr>
          <w:b/>
          <w:highlight w:val="yellow"/>
        </w:rPr>
      </w:pPr>
      <w:r>
        <w:t>Il r</w:t>
      </w:r>
      <w:r w:rsidR="00080F9D" w:rsidRPr="002B586A">
        <w:t>icavo effettivo per gas distribuito nell’</w:t>
      </w:r>
      <w:r w:rsidR="000D6DB4" w:rsidRPr="002B586A">
        <w:t>anno 201</w:t>
      </w:r>
      <w:r w:rsidR="00AF52E3" w:rsidRPr="002B586A">
        <w:t>7</w:t>
      </w:r>
      <w:r>
        <w:t xml:space="preserve"> (cella T027) è un d</w:t>
      </w:r>
      <w:r w:rsidR="00080F9D" w:rsidRPr="000D6DB4">
        <w:t>ato facoltativo utilizzato a fini statistici.</w:t>
      </w:r>
      <w:r w:rsidRPr="00344CDA">
        <w:rPr>
          <w:b/>
          <w:highlight w:val="yellow"/>
        </w:rPr>
        <w:t xml:space="preserve"> </w:t>
      </w:r>
    </w:p>
    <w:p w:rsidR="00E72EE6" w:rsidRPr="00F71817" w:rsidRDefault="002B586A" w:rsidP="002B586A">
      <w:pPr>
        <w:spacing w:after="0"/>
        <w:jc w:val="both"/>
        <w:rPr>
          <w:b/>
          <w:u w:val="single"/>
        </w:rPr>
      </w:pPr>
      <w:r>
        <w:t xml:space="preserve">Il </w:t>
      </w:r>
      <w:r w:rsidR="00E72EE6" w:rsidRPr="002B586A">
        <w:t xml:space="preserve">N. di letture di </w:t>
      </w:r>
      <w:proofErr w:type="spellStart"/>
      <w:r w:rsidR="00F71817" w:rsidRPr="002B586A">
        <w:t>switch</w:t>
      </w:r>
      <w:proofErr w:type="spellEnd"/>
      <w:r w:rsidR="00F71817" w:rsidRPr="002B586A">
        <w:t xml:space="preserve"> effettuate nell’anno 201</w:t>
      </w:r>
      <w:r w:rsidR="00AF52E3" w:rsidRPr="002B586A">
        <w:t>7</w:t>
      </w:r>
      <w:r w:rsidR="002616F5" w:rsidRPr="002B586A">
        <w:t xml:space="preserve"> (cella </w:t>
      </w:r>
      <w:r w:rsidRPr="002B586A">
        <w:t>T028</w:t>
      </w:r>
      <w:r w:rsidR="00E72EE6" w:rsidRPr="002B586A">
        <w:t>)</w:t>
      </w:r>
      <w:r>
        <w:t xml:space="preserve"> </w:t>
      </w:r>
      <w:r w:rsidR="00E72EE6" w:rsidRPr="00F71817">
        <w:t>deve essere un intero positivo</w:t>
      </w:r>
      <w:r w:rsidR="002450C7">
        <w:t>.</w:t>
      </w:r>
      <w:r w:rsidR="00E72EE6" w:rsidRPr="00F71817">
        <w:t xml:space="preserve"> </w:t>
      </w:r>
    </w:p>
    <w:p w:rsidR="003A2FBF" w:rsidRPr="00895019" w:rsidRDefault="002B586A" w:rsidP="00895019">
      <w:pPr>
        <w:jc w:val="both"/>
        <w:rPr>
          <w:u w:val="single"/>
        </w:rPr>
      </w:pPr>
      <w:r w:rsidRPr="00895019">
        <w:t xml:space="preserve">Il </w:t>
      </w:r>
      <w:r w:rsidR="008D772F" w:rsidRPr="00895019">
        <w:t>N. punti di riconsegna esistenti</w:t>
      </w:r>
      <w:r w:rsidR="003A2FBF" w:rsidRPr="00895019">
        <w:t>, dotati di gruppi</w:t>
      </w:r>
      <w:r w:rsidR="008E4950" w:rsidRPr="00895019">
        <w:t xml:space="preserve"> di misura della classe</w:t>
      </w:r>
      <w:r w:rsidR="003A2FBF" w:rsidRPr="00895019">
        <w:t xml:space="preserve"> di </w:t>
      </w:r>
      <w:r w:rsidR="008E4950" w:rsidRPr="00895019">
        <w:t>g&gt;</w:t>
      </w:r>
      <w:r w:rsidR="003A2FBF" w:rsidRPr="00895019">
        <w:t>G40,</w:t>
      </w:r>
      <w:r w:rsidR="008E4950" w:rsidRPr="00895019">
        <w:t xml:space="preserve"> g=G40, g=G25,  g=G16, g=G10</w:t>
      </w:r>
      <w:r w:rsidR="00A7100B" w:rsidRPr="00895019">
        <w:t>, g=G6</w:t>
      </w:r>
      <w:r w:rsidR="003A2FBF" w:rsidRPr="00895019">
        <w:t xml:space="preserve"> previsti </w:t>
      </w:r>
      <w:r w:rsidR="00895019" w:rsidRPr="00895019">
        <w:t xml:space="preserve">e messi in sevizio </w:t>
      </w:r>
      <w:r w:rsidR="003A2FBF" w:rsidRPr="00895019">
        <w:t>entro</w:t>
      </w:r>
      <w:r w:rsidR="00A7100B" w:rsidRPr="00895019">
        <w:t xml:space="preserve"> il 31 dicembre 201</w:t>
      </w:r>
      <w:r w:rsidR="00AF52E3" w:rsidRPr="00895019">
        <w:t>7</w:t>
      </w:r>
      <w:r w:rsidR="00A7100B" w:rsidRPr="00895019">
        <w:t xml:space="preserve"> (cell</w:t>
      </w:r>
      <w:r w:rsidRPr="00895019">
        <w:t>e</w:t>
      </w:r>
      <w:r w:rsidR="00A7100B" w:rsidRPr="00895019">
        <w:t xml:space="preserve"> </w:t>
      </w:r>
      <w:r w:rsidRPr="00895019">
        <w:t>T</w:t>
      </w:r>
      <w:r w:rsidR="00895019" w:rsidRPr="00895019">
        <w:t>0</w:t>
      </w:r>
      <w:r w:rsidR="00A7100B" w:rsidRPr="00895019">
        <w:t>29</w:t>
      </w:r>
      <w:r w:rsidR="00895019" w:rsidRPr="00895019">
        <w:t xml:space="preserve"> – T040</w:t>
      </w:r>
      <w:r w:rsidR="008E4950" w:rsidRPr="00895019">
        <w:t>)</w:t>
      </w:r>
      <w:r w:rsidR="003A2FBF" w:rsidRPr="00895019">
        <w:t xml:space="preserve"> deve essere un </w:t>
      </w:r>
      <w:r w:rsidR="00895019">
        <w:t>intero positivo.</w:t>
      </w:r>
    </w:p>
    <w:sectPr w:rsidR="003A2FBF" w:rsidRPr="00895019" w:rsidSect="007A17CD">
      <w:headerReference w:type="default" r:id="rId41"/>
      <w:footerReference w:type="default" r:id="rId42"/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0E1" w:rsidRDefault="00B750E1">
      <w:r>
        <w:separator/>
      </w:r>
    </w:p>
  </w:endnote>
  <w:endnote w:type="continuationSeparator" w:id="0">
    <w:p w:rsidR="00B750E1" w:rsidRDefault="00B75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959"/>
      <w:gridCol w:w="6946"/>
      <w:gridCol w:w="1581"/>
    </w:tblGrid>
    <w:tr w:rsidR="00B750E1" w:rsidTr="00266DF9">
      <w:tc>
        <w:tcPr>
          <w:tcW w:w="959" w:type="dxa"/>
          <w:tcBorders>
            <w:top w:val="nil"/>
            <w:left w:val="nil"/>
            <w:bottom w:val="nil"/>
            <w:right w:val="nil"/>
          </w:tcBorders>
        </w:tcPr>
        <w:p w:rsidR="00B750E1" w:rsidRDefault="00B750E1">
          <w:pPr>
            <w:ind w:right="360"/>
          </w:pPr>
        </w:p>
      </w:tc>
      <w:sdt>
        <w:sdtPr>
          <w:rPr>
            <w:b/>
          </w:rPr>
          <w:alias w:val="Oggetto"/>
          <w:id w:val="6023652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tc>
            <w:tcPr>
              <w:tcW w:w="6946" w:type="dxa"/>
              <w:tcBorders>
                <w:top w:val="nil"/>
                <w:left w:val="nil"/>
                <w:bottom w:val="nil"/>
                <w:right w:val="nil"/>
              </w:tcBorders>
            </w:tcPr>
            <w:p w:rsidR="00B750E1" w:rsidRPr="008B53AA" w:rsidRDefault="00B750E1" w:rsidP="00C36731">
              <w:pPr>
                <w:jc w:val="center"/>
              </w:pPr>
              <w:r>
                <w:rPr>
                  <w:b/>
                </w:rPr>
                <w:t>CSEA</w:t>
              </w:r>
              <w:r w:rsidRPr="00266DF9">
                <w:rPr>
                  <w:b/>
                </w:rPr>
                <w:t xml:space="preserve"> </w:t>
              </w:r>
              <w:r>
                <w:rPr>
                  <w:b/>
                </w:rPr>
                <w:t>-</w:t>
              </w:r>
              <w:r w:rsidRPr="00266DF9">
                <w:rPr>
                  <w:b/>
                </w:rPr>
                <w:t xml:space="preserve"> </w:t>
              </w:r>
              <w:r>
                <w:rPr>
                  <w:b/>
                </w:rPr>
                <w:t>(tipo di distribuzione: Pubblico)</w:t>
              </w:r>
            </w:p>
          </w:tc>
        </w:sdtContent>
      </w:sdt>
      <w:tc>
        <w:tcPr>
          <w:tcW w:w="1581" w:type="dxa"/>
          <w:tcBorders>
            <w:top w:val="nil"/>
            <w:left w:val="nil"/>
            <w:bottom w:val="nil"/>
            <w:right w:val="nil"/>
          </w:tcBorders>
        </w:tcPr>
        <w:p w:rsidR="00B750E1" w:rsidRDefault="00B750E1" w:rsidP="0008236D">
          <w:pPr>
            <w:jc w:val="right"/>
          </w:pPr>
          <w:r>
            <w:t xml:space="preserve">Pagina </w:t>
          </w:r>
          <w:r>
            <w:rPr>
              <w:rStyle w:val="Numeropagina"/>
            </w:rPr>
            <w:fldChar w:fldCharType="begin"/>
          </w:r>
          <w:r>
            <w:rPr>
              <w:rStyle w:val="Numeropagina"/>
            </w:rPr>
            <w:instrText xml:space="preserve"> PAGE </w:instrText>
          </w:r>
          <w:r>
            <w:rPr>
              <w:rStyle w:val="Numeropagina"/>
            </w:rPr>
            <w:fldChar w:fldCharType="separate"/>
          </w:r>
          <w:r w:rsidR="0062175A">
            <w:rPr>
              <w:rStyle w:val="Numeropagina"/>
              <w:noProof/>
            </w:rPr>
            <w:t>26</w:t>
          </w:r>
          <w:r>
            <w:rPr>
              <w:rStyle w:val="Numeropagina"/>
            </w:rPr>
            <w:fldChar w:fldCharType="end"/>
          </w:r>
          <w:r>
            <w:rPr>
              <w:rStyle w:val="Numeropagina"/>
            </w:rPr>
            <w:t xml:space="preserve"> di </w:t>
          </w:r>
          <w:fldSimple w:instr=" NUMPAGES  \* MERGEFORMAT ">
            <w:r w:rsidR="0062175A" w:rsidRPr="0062175A">
              <w:rPr>
                <w:rStyle w:val="Numeropagina"/>
                <w:noProof/>
              </w:rPr>
              <w:t>26</w:t>
            </w:r>
          </w:fldSimple>
        </w:p>
      </w:tc>
    </w:tr>
  </w:tbl>
  <w:p w:rsidR="00B750E1" w:rsidRDefault="00B750E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0E1" w:rsidRDefault="00B750E1">
      <w:r>
        <w:separator/>
      </w:r>
    </w:p>
  </w:footnote>
  <w:footnote w:type="continuationSeparator" w:id="0">
    <w:p w:rsidR="00B750E1" w:rsidRDefault="00B750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5637"/>
      <w:gridCol w:w="3827"/>
    </w:tblGrid>
    <w:tr w:rsidR="00B750E1" w:rsidRPr="00181162" w:rsidTr="00382AB1">
      <w:tc>
        <w:tcPr>
          <w:tcW w:w="5637" w:type="dxa"/>
        </w:tcPr>
        <w:p w:rsidR="00B750E1" w:rsidRPr="00382AB1" w:rsidRDefault="00B750E1" w:rsidP="00FC6C8F">
          <w:r w:rsidRPr="00382AB1">
            <w:t>Nome del Progetto: Perequazione gas</w:t>
          </w:r>
        </w:p>
      </w:tc>
      <w:tc>
        <w:tcPr>
          <w:tcW w:w="3827" w:type="dxa"/>
        </w:tcPr>
        <w:p w:rsidR="00B750E1" w:rsidRPr="00FC6C8F" w:rsidRDefault="00B750E1" w:rsidP="00FC6C8F">
          <w:pPr>
            <w:tabs>
              <w:tab w:val="left" w:pos="1135"/>
            </w:tabs>
            <w:spacing w:before="40"/>
            <w:ind w:right="68"/>
          </w:pPr>
          <w:r>
            <w:t xml:space="preserve">  Versione del documento: 1.0</w:t>
          </w:r>
        </w:p>
      </w:tc>
    </w:tr>
    <w:tr w:rsidR="00B750E1" w:rsidRPr="00E565B8" w:rsidTr="00382AB1">
      <w:tc>
        <w:tcPr>
          <w:tcW w:w="5637" w:type="dxa"/>
        </w:tcPr>
        <w:p w:rsidR="00B750E1" w:rsidRPr="00382AB1" w:rsidRDefault="00B750E1">
          <w:r w:rsidRPr="00382AB1">
            <w:t>Nome del Documento: Manuale utente del data entry</w:t>
          </w:r>
        </w:p>
      </w:tc>
      <w:tc>
        <w:tcPr>
          <w:tcW w:w="3827" w:type="dxa"/>
        </w:tcPr>
        <w:p w:rsidR="00B750E1" w:rsidRPr="00FC6C8F" w:rsidRDefault="00B750E1" w:rsidP="00F577ED">
          <w:r w:rsidRPr="00CE12B4">
            <w:t xml:space="preserve">  </w:t>
          </w:r>
          <w:r w:rsidRPr="00FC6C8F">
            <w:t xml:space="preserve">Data del Documento:  </w:t>
          </w:r>
          <w:sdt>
            <w:sdtPr>
              <w:alias w:val="Data pubblicazione"/>
              <w:id w:val="22502022"/>
              <w:placeholder>
                <w:docPart w:val="C0605CE3AEC6495098A674EFF5119378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 w:fullDate="2018-08-28T00:00:00Z">
                <w:dateFormat w:val="dd/MM/yyyy"/>
                <w:lid w:val="it-IT"/>
                <w:storeMappedDataAs w:val="dateTime"/>
                <w:calendar w:val="gregorian"/>
              </w:date>
            </w:sdtPr>
            <w:sdtEndPr/>
            <w:sdtContent>
              <w:r w:rsidR="002514C5">
                <w:t>28</w:t>
              </w:r>
              <w:r>
                <w:t>/08/2018</w:t>
              </w:r>
            </w:sdtContent>
          </w:sdt>
        </w:p>
      </w:tc>
    </w:tr>
  </w:tbl>
  <w:p w:rsidR="00B750E1" w:rsidRPr="00FC6C8F" w:rsidRDefault="00B750E1" w:rsidP="002450C7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76272"/>
    <w:multiLevelType w:val="hybridMultilevel"/>
    <w:tmpl w:val="F6967458"/>
    <w:lvl w:ilvl="0" w:tplc="9CBC631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20884"/>
    <w:multiLevelType w:val="hybridMultilevel"/>
    <w:tmpl w:val="452E80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C19A8"/>
    <w:multiLevelType w:val="multilevel"/>
    <w:tmpl w:val="021C5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5C04B2"/>
    <w:multiLevelType w:val="multilevel"/>
    <w:tmpl w:val="B4360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AD02B7"/>
    <w:multiLevelType w:val="hybridMultilevel"/>
    <w:tmpl w:val="A19A1418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72D13"/>
    <w:multiLevelType w:val="hybridMultilevel"/>
    <w:tmpl w:val="57886B0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A473FC"/>
    <w:multiLevelType w:val="hybridMultilevel"/>
    <w:tmpl w:val="77883FE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61316B"/>
    <w:multiLevelType w:val="hybridMultilevel"/>
    <w:tmpl w:val="2C1ED09C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78B590D"/>
    <w:multiLevelType w:val="multilevel"/>
    <w:tmpl w:val="1FCAD8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512" w:hanging="1440"/>
      </w:pPr>
      <w:rPr>
        <w:rFonts w:hint="default"/>
      </w:rPr>
    </w:lvl>
  </w:abstractNum>
  <w:abstractNum w:abstractNumId="9">
    <w:nsid w:val="1796029A"/>
    <w:multiLevelType w:val="hybridMultilevel"/>
    <w:tmpl w:val="8676D05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F50E7C"/>
    <w:multiLevelType w:val="hybridMultilevel"/>
    <w:tmpl w:val="8FCE60A8"/>
    <w:lvl w:ilvl="0" w:tplc="859AE2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3D51C3"/>
    <w:multiLevelType w:val="hybridMultilevel"/>
    <w:tmpl w:val="E4CE73C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0B0184"/>
    <w:multiLevelType w:val="hybridMultilevel"/>
    <w:tmpl w:val="597426F2"/>
    <w:lvl w:ilvl="0" w:tplc="429CD17A">
      <w:start w:val="1"/>
      <w:numFmt w:val="decimal"/>
      <w:lvlText w:val="4.%1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2165D3F"/>
    <w:multiLevelType w:val="hybridMultilevel"/>
    <w:tmpl w:val="E37EF8C6"/>
    <w:lvl w:ilvl="0" w:tplc="9CBC631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D47E01"/>
    <w:multiLevelType w:val="hybridMultilevel"/>
    <w:tmpl w:val="E4EE2D9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91422B"/>
    <w:multiLevelType w:val="hybridMultilevel"/>
    <w:tmpl w:val="D4FC552A"/>
    <w:lvl w:ilvl="0" w:tplc="B1A8E8E2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5" w:hanging="360"/>
      </w:pPr>
    </w:lvl>
    <w:lvl w:ilvl="2" w:tplc="0410001B" w:tentative="1">
      <w:start w:val="1"/>
      <w:numFmt w:val="lowerRoman"/>
      <w:lvlText w:val="%3."/>
      <w:lvlJc w:val="right"/>
      <w:pPr>
        <w:ind w:left="2225" w:hanging="180"/>
      </w:pPr>
    </w:lvl>
    <w:lvl w:ilvl="3" w:tplc="0410000F" w:tentative="1">
      <w:start w:val="1"/>
      <w:numFmt w:val="decimal"/>
      <w:lvlText w:val="%4."/>
      <w:lvlJc w:val="left"/>
      <w:pPr>
        <w:ind w:left="2945" w:hanging="360"/>
      </w:pPr>
    </w:lvl>
    <w:lvl w:ilvl="4" w:tplc="04100019" w:tentative="1">
      <w:start w:val="1"/>
      <w:numFmt w:val="lowerLetter"/>
      <w:lvlText w:val="%5."/>
      <w:lvlJc w:val="left"/>
      <w:pPr>
        <w:ind w:left="3665" w:hanging="360"/>
      </w:pPr>
    </w:lvl>
    <w:lvl w:ilvl="5" w:tplc="0410001B" w:tentative="1">
      <w:start w:val="1"/>
      <w:numFmt w:val="lowerRoman"/>
      <w:lvlText w:val="%6."/>
      <w:lvlJc w:val="right"/>
      <w:pPr>
        <w:ind w:left="4385" w:hanging="180"/>
      </w:pPr>
    </w:lvl>
    <w:lvl w:ilvl="6" w:tplc="0410000F" w:tentative="1">
      <w:start w:val="1"/>
      <w:numFmt w:val="decimal"/>
      <w:lvlText w:val="%7."/>
      <w:lvlJc w:val="left"/>
      <w:pPr>
        <w:ind w:left="5105" w:hanging="360"/>
      </w:pPr>
    </w:lvl>
    <w:lvl w:ilvl="7" w:tplc="04100019" w:tentative="1">
      <w:start w:val="1"/>
      <w:numFmt w:val="lowerLetter"/>
      <w:lvlText w:val="%8."/>
      <w:lvlJc w:val="left"/>
      <w:pPr>
        <w:ind w:left="5825" w:hanging="360"/>
      </w:pPr>
    </w:lvl>
    <w:lvl w:ilvl="8" w:tplc="0410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>
    <w:nsid w:val="3B461F94"/>
    <w:multiLevelType w:val="hybridMultilevel"/>
    <w:tmpl w:val="57886B0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0950D1"/>
    <w:multiLevelType w:val="hybridMultilevel"/>
    <w:tmpl w:val="44EA1CC4"/>
    <w:lvl w:ilvl="0" w:tplc="1A8267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07B6E88"/>
    <w:multiLevelType w:val="multilevel"/>
    <w:tmpl w:val="277045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  <w:b/>
      </w:rPr>
    </w:lvl>
  </w:abstractNum>
  <w:abstractNum w:abstractNumId="19">
    <w:nsid w:val="40B9449F"/>
    <w:multiLevelType w:val="multilevel"/>
    <w:tmpl w:val="87E8449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20">
    <w:nsid w:val="4265553D"/>
    <w:multiLevelType w:val="hybridMultilevel"/>
    <w:tmpl w:val="B30ED400"/>
    <w:lvl w:ilvl="0" w:tplc="B73C2B2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B050F2"/>
    <w:multiLevelType w:val="hybridMultilevel"/>
    <w:tmpl w:val="4FEEB5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731B3F"/>
    <w:multiLevelType w:val="hybridMultilevel"/>
    <w:tmpl w:val="FF4CC0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392C35"/>
    <w:multiLevelType w:val="hybridMultilevel"/>
    <w:tmpl w:val="3B9E7F32"/>
    <w:lvl w:ilvl="0" w:tplc="9CBC631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04018C"/>
    <w:multiLevelType w:val="hybridMultilevel"/>
    <w:tmpl w:val="8466DBA6"/>
    <w:lvl w:ilvl="0" w:tplc="958C8B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13207E"/>
    <w:multiLevelType w:val="multilevel"/>
    <w:tmpl w:val="624A1520"/>
    <w:lvl w:ilvl="0">
      <w:start w:val="1"/>
      <w:numFmt w:val="decimal"/>
      <w:pStyle w:val="Titolo1"/>
      <w:lvlText w:val="%1."/>
      <w:lvlJc w:val="left"/>
      <w:pPr>
        <w:ind w:left="1919" w:hanging="360"/>
      </w:pPr>
    </w:lvl>
    <w:lvl w:ilvl="1">
      <w:start w:val="3"/>
      <w:numFmt w:val="decimal"/>
      <w:isLgl/>
      <w:lvlText w:val="%1.%2"/>
      <w:lvlJc w:val="left"/>
      <w:pPr>
        <w:ind w:left="2054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3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9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99" w:hanging="1440"/>
      </w:pPr>
      <w:rPr>
        <w:rFonts w:hint="default"/>
      </w:rPr>
    </w:lvl>
  </w:abstractNum>
  <w:abstractNum w:abstractNumId="26">
    <w:nsid w:val="5ACB6416"/>
    <w:multiLevelType w:val="multilevel"/>
    <w:tmpl w:val="D55A7C7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512" w:hanging="1440"/>
      </w:pPr>
      <w:rPr>
        <w:rFonts w:hint="default"/>
      </w:rPr>
    </w:lvl>
  </w:abstractNum>
  <w:abstractNum w:abstractNumId="27">
    <w:nsid w:val="60D50E47"/>
    <w:multiLevelType w:val="hybridMultilevel"/>
    <w:tmpl w:val="8AB2635C"/>
    <w:lvl w:ilvl="0" w:tplc="A78A0336">
      <w:start w:val="1"/>
      <w:numFmt w:val="decimal"/>
      <w:pStyle w:val="Titolo2"/>
      <w:lvlText w:val="4.3.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387771"/>
    <w:multiLevelType w:val="multilevel"/>
    <w:tmpl w:val="EF16CDC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29">
    <w:nsid w:val="61B517BC"/>
    <w:multiLevelType w:val="multilevel"/>
    <w:tmpl w:val="C278EE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>
    <w:nsid w:val="640F711E"/>
    <w:multiLevelType w:val="hybridMultilevel"/>
    <w:tmpl w:val="C8ECC38A"/>
    <w:lvl w:ilvl="0" w:tplc="9CBC631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C927B2"/>
    <w:multiLevelType w:val="hybridMultilevel"/>
    <w:tmpl w:val="253A75CC"/>
    <w:lvl w:ilvl="0" w:tplc="89121D0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E54030"/>
    <w:multiLevelType w:val="hybridMultilevel"/>
    <w:tmpl w:val="83C82AB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835590"/>
    <w:multiLevelType w:val="multilevel"/>
    <w:tmpl w:val="97C61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3541FED"/>
    <w:multiLevelType w:val="hybridMultilevel"/>
    <w:tmpl w:val="D92293C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4B12FF"/>
    <w:multiLevelType w:val="hybridMultilevel"/>
    <w:tmpl w:val="2F728E3A"/>
    <w:lvl w:ilvl="0" w:tplc="13D074A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C63707"/>
    <w:multiLevelType w:val="hybridMultilevel"/>
    <w:tmpl w:val="240EB1D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BC6CDC"/>
    <w:multiLevelType w:val="multilevel"/>
    <w:tmpl w:val="FD7C4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E137E8C"/>
    <w:multiLevelType w:val="hybridMultilevel"/>
    <w:tmpl w:val="7C4602E0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F9E124B"/>
    <w:multiLevelType w:val="hybridMultilevel"/>
    <w:tmpl w:val="32A2CC1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7"/>
  </w:num>
  <w:num w:numId="3">
    <w:abstractNumId w:val="30"/>
  </w:num>
  <w:num w:numId="4">
    <w:abstractNumId w:val="22"/>
  </w:num>
  <w:num w:numId="5">
    <w:abstractNumId w:val="12"/>
  </w:num>
  <w:num w:numId="6">
    <w:abstractNumId w:val="24"/>
  </w:num>
  <w:num w:numId="7">
    <w:abstractNumId w:val="31"/>
  </w:num>
  <w:num w:numId="8">
    <w:abstractNumId w:val="20"/>
  </w:num>
  <w:num w:numId="9">
    <w:abstractNumId w:val="7"/>
  </w:num>
  <w:num w:numId="10">
    <w:abstractNumId w:val="29"/>
  </w:num>
  <w:num w:numId="11">
    <w:abstractNumId w:val="38"/>
  </w:num>
  <w:num w:numId="12">
    <w:abstractNumId w:val="18"/>
  </w:num>
  <w:num w:numId="13">
    <w:abstractNumId w:val="26"/>
  </w:num>
  <w:num w:numId="14">
    <w:abstractNumId w:val="8"/>
  </w:num>
  <w:num w:numId="15">
    <w:abstractNumId w:val="28"/>
  </w:num>
  <w:num w:numId="16">
    <w:abstractNumId w:val="19"/>
  </w:num>
  <w:num w:numId="17">
    <w:abstractNumId w:val="3"/>
  </w:num>
  <w:num w:numId="18">
    <w:abstractNumId w:val="35"/>
  </w:num>
  <w:num w:numId="19">
    <w:abstractNumId w:val="32"/>
  </w:num>
  <w:num w:numId="20">
    <w:abstractNumId w:val="9"/>
  </w:num>
  <w:num w:numId="21">
    <w:abstractNumId w:val="1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21"/>
  </w:num>
  <w:num w:numId="25">
    <w:abstractNumId w:val="0"/>
  </w:num>
  <w:num w:numId="26">
    <w:abstractNumId w:val="23"/>
  </w:num>
  <w:num w:numId="27">
    <w:abstractNumId w:val="13"/>
  </w:num>
  <w:num w:numId="28">
    <w:abstractNumId w:val="39"/>
  </w:num>
  <w:num w:numId="29">
    <w:abstractNumId w:val="6"/>
  </w:num>
  <w:num w:numId="30">
    <w:abstractNumId w:val="17"/>
  </w:num>
  <w:num w:numId="31">
    <w:abstractNumId w:val="36"/>
  </w:num>
  <w:num w:numId="32">
    <w:abstractNumId w:val="16"/>
  </w:num>
  <w:num w:numId="33">
    <w:abstractNumId w:val="33"/>
  </w:num>
  <w:num w:numId="34">
    <w:abstractNumId w:val="15"/>
  </w:num>
  <w:num w:numId="35">
    <w:abstractNumId w:val="14"/>
  </w:num>
  <w:num w:numId="36">
    <w:abstractNumId w:val="4"/>
  </w:num>
  <w:num w:numId="37">
    <w:abstractNumId w:val="2"/>
  </w:num>
  <w:num w:numId="38">
    <w:abstractNumId w:val="37"/>
  </w:num>
  <w:num w:numId="39">
    <w:abstractNumId w:val="10"/>
  </w:num>
  <w:num w:numId="40">
    <w:abstractNumId w:val="1"/>
  </w:num>
  <w:num w:numId="41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FB3"/>
    <w:rsid w:val="00000B47"/>
    <w:rsid w:val="0000566D"/>
    <w:rsid w:val="000061F1"/>
    <w:rsid w:val="00006EAD"/>
    <w:rsid w:val="000126BA"/>
    <w:rsid w:val="000214CA"/>
    <w:rsid w:val="00022134"/>
    <w:rsid w:val="00032106"/>
    <w:rsid w:val="00033F8C"/>
    <w:rsid w:val="00035120"/>
    <w:rsid w:val="00043885"/>
    <w:rsid w:val="000467D5"/>
    <w:rsid w:val="00046F1B"/>
    <w:rsid w:val="000470F6"/>
    <w:rsid w:val="00050656"/>
    <w:rsid w:val="00053410"/>
    <w:rsid w:val="00056972"/>
    <w:rsid w:val="00056B52"/>
    <w:rsid w:val="0006323B"/>
    <w:rsid w:val="000638BE"/>
    <w:rsid w:val="00063DFD"/>
    <w:rsid w:val="00065250"/>
    <w:rsid w:val="00065A11"/>
    <w:rsid w:val="000703A6"/>
    <w:rsid w:val="00071482"/>
    <w:rsid w:val="00071E1D"/>
    <w:rsid w:val="000749F0"/>
    <w:rsid w:val="00074DC4"/>
    <w:rsid w:val="000804E1"/>
    <w:rsid w:val="00080F9D"/>
    <w:rsid w:val="0008236D"/>
    <w:rsid w:val="00082412"/>
    <w:rsid w:val="000844C7"/>
    <w:rsid w:val="00084515"/>
    <w:rsid w:val="00091E0A"/>
    <w:rsid w:val="000927CB"/>
    <w:rsid w:val="000951FB"/>
    <w:rsid w:val="0009750F"/>
    <w:rsid w:val="000A06D7"/>
    <w:rsid w:val="000A3143"/>
    <w:rsid w:val="000B10B9"/>
    <w:rsid w:val="000B7780"/>
    <w:rsid w:val="000C4587"/>
    <w:rsid w:val="000C5BC6"/>
    <w:rsid w:val="000C64C9"/>
    <w:rsid w:val="000D04F7"/>
    <w:rsid w:val="000D198C"/>
    <w:rsid w:val="000D1AEC"/>
    <w:rsid w:val="000D6724"/>
    <w:rsid w:val="000D6AD6"/>
    <w:rsid w:val="000D6DB4"/>
    <w:rsid w:val="000E0303"/>
    <w:rsid w:val="000E0D47"/>
    <w:rsid w:val="000E2615"/>
    <w:rsid w:val="000E7CEE"/>
    <w:rsid w:val="000F5B6D"/>
    <w:rsid w:val="001006D4"/>
    <w:rsid w:val="00113683"/>
    <w:rsid w:val="00134560"/>
    <w:rsid w:val="00137176"/>
    <w:rsid w:val="00147DBE"/>
    <w:rsid w:val="00151615"/>
    <w:rsid w:val="001605D2"/>
    <w:rsid w:val="0016296F"/>
    <w:rsid w:val="00163E36"/>
    <w:rsid w:val="001656A9"/>
    <w:rsid w:val="00166AF7"/>
    <w:rsid w:val="00170EBF"/>
    <w:rsid w:val="00177D01"/>
    <w:rsid w:val="00180EFE"/>
    <w:rsid w:val="00181162"/>
    <w:rsid w:val="00187FF1"/>
    <w:rsid w:val="001940E9"/>
    <w:rsid w:val="00197366"/>
    <w:rsid w:val="001A5D75"/>
    <w:rsid w:val="001B0896"/>
    <w:rsid w:val="001B17C1"/>
    <w:rsid w:val="001B1EA6"/>
    <w:rsid w:val="001B339A"/>
    <w:rsid w:val="001C351E"/>
    <w:rsid w:val="001C6C2D"/>
    <w:rsid w:val="001C77A6"/>
    <w:rsid w:val="001D0622"/>
    <w:rsid w:val="001D1293"/>
    <w:rsid w:val="001D6CE1"/>
    <w:rsid w:val="001E2515"/>
    <w:rsid w:val="001F6A2E"/>
    <w:rsid w:val="002014C7"/>
    <w:rsid w:val="0020358F"/>
    <w:rsid w:val="00204BF7"/>
    <w:rsid w:val="00205264"/>
    <w:rsid w:val="00205BDE"/>
    <w:rsid w:val="00210EF3"/>
    <w:rsid w:val="002240A6"/>
    <w:rsid w:val="00231D56"/>
    <w:rsid w:val="00231EB1"/>
    <w:rsid w:val="00231FC3"/>
    <w:rsid w:val="00240056"/>
    <w:rsid w:val="00241270"/>
    <w:rsid w:val="002450C7"/>
    <w:rsid w:val="002514C5"/>
    <w:rsid w:val="00251BCD"/>
    <w:rsid w:val="00253FCC"/>
    <w:rsid w:val="002616F5"/>
    <w:rsid w:val="002632A2"/>
    <w:rsid w:val="00266DF9"/>
    <w:rsid w:val="00267F66"/>
    <w:rsid w:val="00270899"/>
    <w:rsid w:val="00271F4F"/>
    <w:rsid w:val="002727D4"/>
    <w:rsid w:val="00272B6A"/>
    <w:rsid w:val="0028385E"/>
    <w:rsid w:val="00285395"/>
    <w:rsid w:val="00286FD4"/>
    <w:rsid w:val="00290D0E"/>
    <w:rsid w:val="00292767"/>
    <w:rsid w:val="00293396"/>
    <w:rsid w:val="002A1679"/>
    <w:rsid w:val="002B1BD6"/>
    <w:rsid w:val="002B586A"/>
    <w:rsid w:val="002B7338"/>
    <w:rsid w:val="002D0801"/>
    <w:rsid w:val="002D0BD6"/>
    <w:rsid w:val="002D167B"/>
    <w:rsid w:val="002D2DBA"/>
    <w:rsid w:val="002E1AC5"/>
    <w:rsid w:val="00302361"/>
    <w:rsid w:val="003101D2"/>
    <w:rsid w:val="003155CB"/>
    <w:rsid w:val="003313B4"/>
    <w:rsid w:val="0033227C"/>
    <w:rsid w:val="003352AA"/>
    <w:rsid w:val="00336B6D"/>
    <w:rsid w:val="00342575"/>
    <w:rsid w:val="00344CDA"/>
    <w:rsid w:val="00345E80"/>
    <w:rsid w:val="0035099B"/>
    <w:rsid w:val="00351D9D"/>
    <w:rsid w:val="00352B32"/>
    <w:rsid w:val="00367101"/>
    <w:rsid w:val="003762A4"/>
    <w:rsid w:val="00382AB1"/>
    <w:rsid w:val="00382D12"/>
    <w:rsid w:val="0038548C"/>
    <w:rsid w:val="00387380"/>
    <w:rsid w:val="00391B02"/>
    <w:rsid w:val="003925D2"/>
    <w:rsid w:val="00393A73"/>
    <w:rsid w:val="00393CBB"/>
    <w:rsid w:val="003A05C4"/>
    <w:rsid w:val="003A108D"/>
    <w:rsid w:val="003A2FBF"/>
    <w:rsid w:val="003A6DF0"/>
    <w:rsid w:val="003A761B"/>
    <w:rsid w:val="003B15EC"/>
    <w:rsid w:val="003B5A04"/>
    <w:rsid w:val="003B5F2D"/>
    <w:rsid w:val="003C4323"/>
    <w:rsid w:val="003C6A16"/>
    <w:rsid w:val="003D079A"/>
    <w:rsid w:val="003D552D"/>
    <w:rsid w:val="003D69F8"/>
    <w:rsid w:val="003E1B21"/>
    <w:rsid w:val="003E2070"/>
    <w:rsid w:val="003E5D13"/>
    <w:rsid w:val="003F21A1"/>
    <w:rsid w:val="003F4EF6"/>
    <w:rsid w:val="003F6004"/>
    <w:rsid w:val="00404114"/>
    <w:rsid w:val="004072F2"/>
    <w:rsid w:val="004150B2"/>
    <w:rsid w:val="00417FDD"/>
    <w:rsid w:val="00430652"/>
    <w:rsid w:val="004413E0"/>
    <w:rsid w:val="00447EF4"/>
    <w:rsid w:val="004520AF"/>
    <w:rsid w:val="00454AAD"/>
    <w:rsid w:val="00455134"/>
    <w:rsid w:val="00456D02"/>
    <w:rsid w:val="00457177"/>
    <w:rsid w:val="004574D4"/>
    <w:rsid w:val="0045770F"/>
    <w:rsid w:val="00461D4E"/>
    <w:rsid w:val="004739A3"/>
    <w:rsid w:val="00473D6E"/>
    <w:rsid w:val="00475DFD"/>
    <w:rsid w:val="00496533"/>
    <w:rsid w:val="004A10B5"/>
    <w:rsid w:val="004B24B9"/>
    <w:rsid w:val="004B70E1"/>
    <w:rsid w:val="004C0516"/>
    <w:rsid w:val="004C6299"/>
    <w:rsid w:val="004C7476"/>
    <w:rsid w:val="004D29D7"/>
    <w:rsid w:val="004D41C2"/>
    <w:rsid w:val="004D4BD6"/>
    <w:rsid w:val="004E2B5E"/>
    <w:rsid w:val="004F57D5"/>
    <w:rsid w:val="004F68CF"/>
    <w:rsid w:val="004F74DB"/>
    <w:rsid w:val="005041B8"/>
    <w:rsid w:val="00505FBC"/>
    <w:rsid w:val="00507528"/>
    <w:rsid w:val="00507600"/>
    <w:rsid w:val="00515005"/>
    <w:rsid w:val="00515F58"/>
    <w:rsid w:val="00530D83"/>
    <w:rsid w:val="005316AC"/>
    <w:rsid w:val="00532E52"/>
    <w:rsid w:val="005432D0"/>
    <w:rsid w:val="00545E88"/>
    <w:rsid w:val="005532DC"/>
    <w:rsid w:val="00564F3F"/>
    <w:rsid w:val="005723E4"/>
    <w:rsid w:val="005760DE"/>
    <w:rsid w:val="0057785D"/>
    <w:rsid w:val="005818E9"/>
    <w:rsid w:val="0058759E"/>
    <w:rsid w:val="0059203A"/>
    <w:rsid w:val="00593551"/>
    <w:rsid w:val="00594A2E"/>
    <w:rsid w:val="005A26FD"/>
    <w:rsid w:val="005A5715"/>
    <w:rsid w:val="005A67D0"/>
    <w:rsid w:val="005B2C2B"/>
    <w:rsid w:val="005B3868"/>
    <w:rsid w:val="005B3ADC"/>
    <w:rsid w:val="005C0A00"/>
    <w:rsid w:val="005C2938"/>
    <w:rsid w:val="005E3FF6"/>
    <w:rsid w:val="005F1635"/>
    <w:rsid w:val="005F5EF8"/>
    <w:rsid w:val="0061395E"/>
    <w:rsid w:val="0062175A"/>
    <w:rsid w:val="006240C2"/>
    <w:rsid w:val="006260C7"/>
    <w:rsid w:val="0065056E"/>
    <w:rsid w:val="00654046"/>
    <w:rsid w:val="00677017"/>
    <w:rsid w:val="00680A55"/>
    <w:rsid w:val="00685D0B"/>
    <w:rsid w:val="00686791"/>
    <w:rsid w:val="00687544"/>
    <w:rsid w:val="006906F8"/>
    <w:rsid w:val="00690810"/>
    <w:rsid w:val="006A32AA"/>
    <w:rsid w:val="006B4672"/>
    <w:rsid w:val="006C0580"/>
    <w:rsid w:val="006C2D28"/>
    <w:rsid w:val="006C48EB"/>
    <w:rsid w:val="006D1778"/>
    <w:rsid w:val="006D6721"/>
    <w:rsid w:val="006D6CB0"/>
    <w:rsid w:val="006D7E9A"/>
    <w:rsid w:val="006F707E"/>
    <w:rsid w:val="006F764C"/>
    <w:rsid w:val="007035F3"/>
    <w:rsid w:val="007066BD"/>
    <w:rsid w:val="00710420"/>
    <w:rsid w:val="007109D5"/>
    <w:rsid w:val="00714B60"/>
    <w:rsid w:val="0071520C"/>
    <w:rsid w:val="007179B4"/>
    <w:rsid w:val="00717C0B"/>
    <w:rsid w:val="00722BEE"/>
    <w:rsid w:val="00733481"/>
    <w:rsid w:val="007403ED"/>
    <w:rsid w:val="00747968"/>
    <w:rsid w:val="00752D32"/>
    <w:rsid w:val="00757E6B"/>
    <w:rsid w:val="00761896"/>
    <w:rsid w:val="0076227F"/>
    <w:rsid w:val="007671F5"/>
    <w:rsid w:val="00770502"/>
    <w:rsid w:val="0077056B"/>
    <w:rsid w:val="00783610"/>
    <w:rsid w:val="00790121"/>
    <w:rsid w:val="007A0505"/>
    <w:rsid w:val="007A17CD"/>
    <w:rsid w:val="007A4A24"/>
    <w:rsid w:val="007B610E"/>
    <w:rsid w:val="007C0629"/>
    <w:rsid w:val="007C37EC"/>
    <w:rsid w:val="007C3F2B"/>
    <w:rsid w:val="007C611E"/>
    <w:rsid w:val="007D63B3"/>
    <w:rsid w:val="007D6586"/>
    <w:rsid w:val="007F4EFA"/>
    <w:rsid w:val="008001A1"/>
    <w:rsid w:val="0080222B"/>
    <w:rsid w:val="008024CC"/>
    <w:rsid w:val="0081506F"/>
    <w:rsid w:val="00817557"/>
    <w:rsid w:val="00821966"/>
    <w:rsid w:val="00823414"/>
    <w:rsid w:val="00825281"/>
    <w:rsid w:val="00826C82"/>
    <w:rsid w:val="00835B07"/>
    <w:rsid w:val="008425C3"/>
    <w:rsid w:val="00847050"/>
    <w:rsid w:val="00850ACB"/>
    <w:rsid w:val="00861451"/>
    <w:rsid w:val="00863592"/>
    <w:rsid w:val="00872E85"/>
    <w:rsid w:val="00873E47"/>
    <w:rsid w:val="00873FC2"/>
    <w:rsid w:val="00875048"/>
    <w:rsid w:val="0087507C"/>
    <w:rsid w:val="00877BD5"/>
    <w:rsid w:val="008834B2"/>
    <w:rsid w:val="008840CD"/>
    <w:rsid w:val="00885DD1"/>
    <w:rsid w:val="00895019"/>
    <w:rsid w:val="00897189"/>
    <w:rsid w:val="008A11DA"/>
    <w:rsid w:val="008A59F5"/>
    <w:rsid w:val="008A607E"/>
    <w:rsid w:val="008B44E0"/>
    <w:rsid w:val="008B53AA"/>
    <w:rsid w:val="008B7AEB"/>
    <w:rsid w:val="008C0C1D"/>
    <w:rsid w:val="008C3F09"/>
    <w:rsid w:val="008D1FC6"/>
    <w:rsid w:val="008D772F"/>
    <w:rsid w:val="008E473C"/>
    <w:rsid w:val="008E4950"/>
    <w:rsid w:val="008E51B4"/>
    <w:rsid w:val="008F62E7"/>
    <w:rsid w:val="008F64E7"/>
    <w:rsid w:val="009111CC"/>
    <w:rsid w:val="00912C4A"/>
    <w:rsid w:val="00913213"/>
    <w:rsid w:val="00925A8C"/>
    <w:rsid w:val="0093712A"/>
    <w:rsid w:val="009431BF"/>
    <w:rsid w:val="0094743C"/>
    <w:rsid w:val="00953575"/>
    <w:rsid w:val="00961EB5"/>
    <w:rsid w:val="00963E98"/>
    <w:rsid w:val="00965941"/>
    <w:rsid w:val="00966348"/>
    <w:rsid w:val="00974ADC"/>
    <w:rsid w:val="00980C82"/>
    <w:rsid w:val="00980F40"/>
    <w:rsid w:val="00985FAB"/>
    <w:rsid w:val="009A39DB"/>
    <w:rsid w:val="009A52AD"/>
    <w:rsid w:val="009B0FF5"/>
    <w:rsid w:val="009B2002"/>
    <w:rsid w:val="009B4373"/>
    <w:rsid w:val="009B59A7"/>
    <w:rsid w:val="009B7A9A"/>
    <w:rsid w:val="009C051B"/>
    <w:rsid w:val="009C3CC4"/>
    <w:rsid w:val="009C6183"/>
    <w:rsid w:val="009C6DFB"/>
    <w:rsid w:val="009D33A3"/>
    <w:rsid w:val="009E08E4"/>
    <w:rsid w:val="009F079C"/>
    <w:rsid w:val="009F164C"/>
    <w:rsid w:val="009F5E71"/>
    <w:rsid w:val="009F7870"/>
    <w:rsid w:val="00A06661"/>
    <w:rsid w:val="00A109CE"/>
    <w:rsid w:val="00A14344"/>
    <w:rsid w:val="00A26979"/>
    <w:rsid w:val="00A35208"/>
    <w:rsid w:val="00A3539E"/>
    <w:rsid w:val="00A5005F"/>
    <w:rsid w:val="00A5072E"/>
    <w:rsid w:val="00A51E0F"/>
    <w:rsid w:val="00A6059E"/>
    <w:rsid w:val="00A67011"/>
    <w:rsid w:val="00A7100B"/>
    <w:rsid w:val="00A758AB"/>
    <w:rsid w:val="00A8190C"/>
    <w:rsid w:val="00A85822"/>
    <w:rsid w:val="00A8625A"/>
    <w:rsid w:val="00A900D9"/>
    <w:rsid w:val="00A912F7"/>
    <w:rsid w:val="00AA0BCB"/>
    <w:rsid w:val="00AA0BD0"/>
    <w:rsid w:val="00AA3C49"/>
    <w:rsid w:val="00AA6D3E"/>
    <w:rsid w:val="00AB1EC4"/>
    <w:rsid w:val="00AB26B6"/>
    <w:rsid w:val="00AC016D"/>
    <w:rsid w:val="00AC56E0"/>
    <w:rsid w:val="00AD0991"/>
    <w:rsid w:val="00AD1EE3"/>
    <w:rsid w:val="00AD24BA"/>
    <w:rsid w:val="00AD5437"/>
    <w:rsid w:val="00AE1913"/>
    <w:rsid w:val="00AE4474"/>
    <w:rsid w:val="00AE57FB"/>
    <w:rsid w:val="00AE5932"/>
    <w:rsid w:val="00AF0D9B"/>
    <w:rsid w:val="00AF52E3"/>
    <w:rsid w:val="00B017D8"/>
    <w:rsid w:val="00B026AD"/>
    <w:rsid w:val="00B035E8"/>
    <w:rsid w:val="00B04856"/>
    <w:rsid w:val="00B04C44"/>
    <w:rsid w:val="00B2009A"/>
    <w:rsid w:val="00B24880"/>
    <w:rsid w:val="00B3179F"/>
    <w:rsid w:val="00B31F8E"/>
    <w:rsid w:val="00B34BDA"/>
    <w:rsid w:val="00B34E18"/>
    <w:rsid w:val="00B36635"/>
    <w:rsid w:val="00B379BD"/>
    <w:rsid w:val="00B5094A"/>
    <w:rsid w:val="00B51045"/>
    <w:rsid w:val="00B54617"/>
    <w:rsid w:val="00B5607B"/>
    <w:rsid w:val="00B575A5"/>
    <w:rsid w:val="00B6252B"/>
    <w:rsid w:val="00B7065D"/>
    <w:rsid w:val="00B73A1F"/>
    <w:rsid w:val="00B750E1"/>
    <w:rsid w:val="00B816C3"/>
    <w:rsid w:val="00B82738"/>
    <w:rsid w:val="00B84B25"/>
    <w:rsid w:val="00B86027"/>
    <w:rsid w:val="00B90A08"/>
    <w:rsid w:val="00B91DC1"/>
    <w:rsid w:val="00B91FB3"/>
    <w:rsid w:val="00B955FF"/>
    <w:rsid w:val="00B96A22"/>
    <w:rsid w:val="00BA47CF"/>
    <w:rsid w:val="00BA4CE9"/>
    <w:rsid w:val="00BB0141"/>
    <w:rsid w:val="00BB041B"/>
    <w:rsid w:val="00BC1453"/>
    <w:rsid w:val="00BC2734"/>
    <w:rsid w:val="00BC4519"/>
    <w:rsid w:val="00BC48AB"/>
    <w:rsid w:val="00BC79EB"/>
    <w:rsid w:val="00BD2175"/>
    <w:rsid w:val="00BD516A"/>
    <w:rsid w:val="00BE24FD"/>
    <w:rsid w:val="00BE4CE7"/>
    <w:rsid w:val="00BE6E7E"/>
    <w:rsid w:val="00BF6438"/>
    <w:rsid w:val="00C01E69"/>
    <w:rsid w:val="00C03366"/>
    <w:rsid w:val="00C03EDC"/>
    <w:rsid w:val="00C14874"/>
    <w:rsid w:val="00C241A4"/>
    <w:rsid w:val="00C32318"/>
    <w:rsid w:val="00C32C33"/>
    <w:rsid w:val="00C32D07"/>
    <w:rsid w:val="00C32F12"/>
    <w:rsid w:val="00C34F5B"/>
    <w:rsid w:val="00C36731"/>
    <w:rsid w:val="00C36C7E"/>
    <w:rsid w:val="00C4005C"/>
    <w:rsid w:val="00C4046A"/>
    <w:rsid w:val="00C41D0B"/>
    <w:rsid w:val="00C43A80"/>
    <w:rsid w:val="00C46982"/>
    <w:rsid w:val="00C53490"/>
    <w:rsid w:val="00C5437D"/>
    <w:rsid w:val="00C572B7"/>
    <w:rsid w:val="00C60D83"/>
    <w:rsid w:val="00C63ABA"/>
    <w:rsid w:val="00C67A6F"/>
    <w:rsid w:val="00C7198C"/>
    <w:rsid w:val="00C71DDA"/>
    <w:rsid w:val="00C76291"/>
    <w:rsid w:val="00C7718A"/>
    <w:rsid w:val="00C82339"/>
    <w:rsid w:val="00C90C8F"/>
    <w:rsid w:val="00C93AB4"/>
    <w:rsid w:val="00C94D69"/>
    <w:rsid w:val="00C9650D"/>
    <w:rsid w:val="00CA0CA3"/>
    <w:rsid w:val="00CB038E"/>
    <w:rsid w:val="00CB281C"/>
    <w:rsid w:val="00CB3715"/>
    <w:rsid w:val="00CB590B"/>
    <w:rsid w:val="00CB5B1D"/>
    <w:rsid w:val="00CC0432"/>
    <w:rsid w:val="00CC312A"/>
    <w:rsid w:val="00CD0E7E"/>
    <w:rsid w:val="00CD39C1"/>
    <w:rsid w:val="00CD42D9"/>
    <w:rsid w:val="00CD6F06"/>
    <w:rsid w:val="00CD742E"/>
    <w:rsid w:val="00CE0F80"/>
    <w:rsid w:val="00CE12B4"/>
    <w:rsid w:val="00CE1B43"/>
    <w:rsid w:val="00CE6937"/>
    <w:rsid w:val="00D057B6"/>
    <w:rsid w:val="00D103B7"/>
    <w:rsid w:val="00D107A7"/>
    <w:rsid w:val="00D11D58"/>
    <w:rsid w:val="00D1729D"/>
    <w:rsid w:val="00D20068"/>
    <w:rsid w:val="00D3117E"/>
    <w:rsid w:val="00D3429B"/>
    <w:rsid w:val="00D40F35"/>
    <w:rsid w:val="00D412D9"/>
    <w:rsid w:val="00D57180"/>
    <w:rsid w:val="00D603DF"/>
    <w:rsid w:val="00D66A41"/>
    <w:rsid w:val="00D66E89"/>
    <w:rsid w:val="00D67290"/>
    <w:rsid w:val="00D81C33"/>
    <w:rsid w:val="00D8217D"/>
    <w:rsid w:val="00D866BA"/>
    <w:rsid w:val="00D86961"/>
    <w:rsid w:val="00D87323"/>
    <w:rsid w:val="00D92F84"/>
    <w:rsid w:val="00D94AE7"/>
    <w:rsid w:val="00D96A1E"/>
    <w:rsid w:val="00D97D38"/>
    <w:rsid w:val="00DB1A0F"/>
    <w:rsid w:val="00DB652A"/>
    <w:rsid w:val="00DC1D1B"/>
    <w:rsid w:val="00DC3151"/>
    <w:rsid w:val="00DD055C"/>
    <w:rsid w:val="00DD0F1F"/>
    <w:rsid w:val="00DD1172"/>
    <w:rsid w:val="00DD2C5A"/>
    <w:rsid w:val="00DD3290"/>
    <w:rsid w:val="00DD392A"/>
    <w:rsid w:val="00DE040F"/>
    <w:rsid w:val="00DE3A60"/>
    <w:rsid w:val="00DE4DAC"/>
    <w:rsid w:val="00E0004F"/>
    <w:rsid w:val="00E10814"/>
    <w:rsid w:val="00E10A88"/>
    <w:rsid w:val="00E10F8F"/>
    <w:rsid w:val="00E11651"/>
    <w:rsid w:val="00E133B1"/>
    <w:rsid w:val="00E16735"/>
    <w:rsid w:val="00E22499"/>
    <w:rsid w:val="00E277B0"/>
    <w:rsid w:val="00E2780C"/>
    <w:rsid w:val="00E3338F"/>
    <w:rsid w:val="00E34A52"/>
    <w:rsid w:val="00E37AC4"/>
    <w:rsid w:val="00E461FC"/>
    <w:rsid w:val="00E464B7"/>
    <w:rsid w:val="00E472A7"/>
    <w:rsid w:val="00E549C3"/>
    <w:rsid w:val="00E565B8"/>
    <w:rsid w:val="00E57E17"/>
    <w:rsid w:val="00E61B1B"/>
    <w:rsid w:val="00E6235D"/>
    <w:rsid w:val="00E653E6"/>
    <w:rsid w:val="00E6764E"/>
    <w:rsid w:val="00E70143"/>
    <w:rsid w:val="00E72EE6"/>
    <w:rsid w:val="00E8459E"/>
    <w:rsid w:val="00E87595"/>
    <w:rsid w:val="00E87F8D"/>
    <w:rsid w:val="00E973CA"/>
    <w:rsid w:val="00EA119D"/>
    <w:rsid w:val="00EA3DB9"/>
    <w:rsid w:val="00EA5AE2"/>
    <w:rsid w:val="00EA7E4D"/>
    <w:rsid w:val="00EB19A1"/>
    <w:rsid w:val="00EB23E2"/>
    <w:rsid w:val="00EB4887"/>
    <w:rsid w:val="00EB6466"/>
    <w:rsid w:val="00EB7CFA"/>
    <w:rsid w:val="00EC0317"/>
    <w:rsid w:val="00EC0548"/>
    <w:rsid w:val="00EC2D7B"/>
    <w:rsid w:val="00EC6948"/>
    <w:rsid w:val="00EC6E81"/>
    <w:rsid w:val="00EE1C58"/>
    <w:rsid w:val="00EE4FA3"/>
    <w:rsid w:val="00EF237B"/>
    <w:rsid w:val="00F02034"/>
    <w:rsid w:val="00F20472"/>
    <w:rsid w:val="00F20CFD"/>
    <w:rsid w:val="00F255F4"/>
    <w:rsid w:val="00F32160"/>
    <w:rsid w:val="00F33EA2"/>
    <w:rsid w:val="00F404AE"/>
    <w:rsid w:val="00F40C25"/>
    <w:rsid w:val="00F46395"/>
    <w:rsid w:val="00F52B51"/>
    <w:rsid w:val="00F56364"/>
    <w:rsid w:val="00F577ED"/>
    <w:rsid w:val="00F652E4"/>
    <w:rsid w:val="00F67190"/>
    <w:rsid w:val="00F70724"/>
    <w:rsid w:val="00F71817"/>
    <w:rsid w:val="00F9064E"/>
    <w:rsid w:val="00F91991"/>
    <w:rsid w:val="00FA55CC"/>
    <w:rsid w:val="00FA5A3E"/>
    <w:rsid w:val="00FA6117"/>
    <w:rsid w:val="00FB3FAD"/>
    <w:rsid w:val="00FB5BD9"/>
    <w:rsid w:val="00FC6C8F"/>
    <w:rsid w:val="00FC7AB2"/>
    <w:rsid w:val="00FD0ED9"/>
    <w:rsid w:val="00FD1CDD"/>
    <w:rsid w:val="00FD4CF0"/>
    <w:rsid w:val="00FF0ADA"/>
    <w:rsid w:val="00FF15F8"/>
    <w:rsid w:val="00FF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7C0629"/>
  </w:style>
  <w:style w:type="paragraph" w:styleId="Titolo1">
    <w:name w:val="heading 1"/>
    <w:basedOn w:val="Normale"/>
    <w:next w:val="Normale"/>
    <w:link w:val="Titolo1Carattere"/>
    <w:uiPriority w:val="9"/>
    <w:qFormat/>
    <w:rsid w:val="00AF0D9B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F0D9B"/>
    <w:pPr>
      <w:keepNext/>
      <w:keepLines/>
      <w:numPr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516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516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5161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5161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5161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5161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5161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ph2">
    <w:name w:val="Paragraph2"/>
    <w:basedOn w:val="Normale"/>
    <w:rsid w:val="00817557"/>
    <w:pPr>
      <w:spacing w:before="80"/>
      <w:ind w:left="720"/>
      <w:jc w:val="both"/>
    </w:pPr>
    <w:rPr>
      <w:color w:val="000000"/>
      <w:lang w:val="en-AU"/>
    </w:rPr>
  </w:style>
  <w:style w:type="paragraph" w:styleId="Titolo">
    <w:name w:val="Title"/>
    <w:basedOn w:val="Normale"/>
    <w:next w:val="Normale"/>
    <w:link w:val="TitoloCarattere"/>
    <w:uiPriority w:val="10"/>
    <w:qFormat/>
    <w:rsid w:val="001516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5161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Rientronormale">
    <w:name w:val="Normal Indent"/>
    <w:basedOn w:val="Normale"/>
    <w:rsid w:val="00817557"/>
    <w:pPr>
      <w:ind w:left="900" w:hanging="900"/>
    </w:pPr>
  </w:style>
  <w:style w:type="paragraph" w:styleId="Sommario1">
    <w:name w:val="toc 1"/>
    <w:basedOn w:val="Normale"/>
    <w:next w:val="Normale"/>
    <w:uiPriority w:val="39"/>
    <w:rsid w:val="00817557"/>
    <w:pPr>
      <w:tabs>
        <w:tab w:val="right" w:pos="9360"/>
      </w:tabs>
      <w:spacing w:before="240" w:after="60"/>
      <w:ind w:right="720"/>
    </w:pPr>
  </w:style>
  <w:style w:type="paragraph" w:styleId="Sommario2">
    <w:name w:val="toc 2"/>
    <w:basedOn w:val="Normale"/>
    <w:next w:val="Normale"/>
    <w:uiPriority w:val="39"/>
    <w:rsid w:val="00817557"/>
    <w:pPr>
      <w:tabs>
        <w:tab w:val="right" w:pos="9360"/>
      </w:tabs>
      <w:ind w:left="432" w:right="720"/>
    </w:pPr>
  </w:style>
  <w:style w:type="paragraph" w:styleId="Sommario3">
    <w:name w:val="toc 3"/>
    <w:basedOn w:val="Normale"/>
    <w:next w:val="Normale"/>
    <w:uiPriority w:val="39"/>
    <w:rsid w:val="00817557"/>
    <w:pPr>
      <w:tabs>
        <w:tab w:val="left" w:pos="1440"/>
        <w:tab w:val="right" w:pos="9360"/>
      </w:tabs>
      <w:ind w:left="864"/>
    </w:pPr>
  </w:style>
  <w:style w:type="paragraph" w:styleId="Intestazione">
    <w:name w:val="header"/>
    <w:basedOn w:val="Normale"/>
    <w:link w:val="IntestazioneCarattere"/>
    <w:uiPriority w:val="99"/>
    <w:rsid w:val="00817557"/>
    <w:pPr>
      <w:tabs>
        <w:tab w:val="center" w:pos="4320"/>
        <w:tab w:val="right" w:pos="8640"/>
      </w:tabs>
    </w:pPr>
  </w:style>
  <w:style w:type="paragraph" w:styleId="Pidipagina">
    <w:name w:val="footer"/>
    <w:basedOn w:val="Normale"/>
    <w:rsid w:val="00817557"/>
    <w:pPr>
      <w:tabs>
        <w:tab w:val="center" w:pos="4320"/>
        <w:tab w:val="right" w:pos="8640"/>
      </w:tabs>
    </w:pPr>
  </w:style>
  <w:style w:type="character" w:styleId="Numeropagina">
    <w:name w:val="page number"/>
    <w:basedOn w:val="Carpredefinitoparagrafo"/>
    <w:rsid w:val="00817557"/>
  </w:style>
  <w:style w:type="paragraph" w:customStyle="1" w:styleId="Bullet1">
    <w:name w:val="Bullet1"/>
    <w:basedOn w:val="Normale"/>
    <w:rsid w:val="00817557"/>
    <w:pPr>
      <w:ind w:left="720" w:hanging="432"/>
    </w:pPr>
  </w:style>
  <w:style w:type="paragraph" w:customStyle="1" w:styleId="Bullet2">
    <w:name w:val="Bullet2"/>
    <w:basedOn w:val="Normale"/>
    <w:rsid w:val="00817557"/>
    <w:pPr>
      <w:ind w:left="1440" w:hanging="360"/>
    </w:pPr>
    <w:rPr>
      <w:color w:val="000080"/>
    </w:rPr>
  </w:style>
  <w:style w:type="paragraph" w:customStyle="1" w:styleId="Tabletext">
    <w:name w:val="Tabletext"/>
    <w:basedOn w:val="Normale"/>
    <w:rsid w:val="00817557"/>
    <w:pPr>
      <w:keepLines/>
      <w:spacing w:after="120"/>
    </w:pPr>
  </w:style>
  <w:style w:type="paragraph" w:styleId="Corpotesto">
    <w:name w:val="Body Text"/>
    <w:basedOn w:val="Normale"/>
    <w:link w:val="CorpotestoCarattere"/>
    <w:rsid w:val="00817557"/>
    <w:pPr>
      <w:keepLines/>
      <w:spacing w:after="120"/>
      <w:ind w:left="720"/>
    </w:pPr>
  </w:style>
  <w:style w:type="paragraph" w:styleId="Mappadocumento">
    <w:name w:val="Document Map"/>
    <w:basedOn w:val="Normale"/>
    <w:semiHidden/>
    <w:rsid w:val="00817557"/>
    <w:pPr>
      <w:shd w:val="clear" w:color="auto" w:fill="000080"/>
    </w:pPr>
    <w:rPr>
      <w:rFonts w:ascii="Tahoma" w:hAnsi="Tahoma"/>
    </w:rPr>
  </w:style>
  <w:style w:type="character" w:styleId="Rimandonotaapidipagina">
    <w:name w:val="footnote reference"/>
    <w:basedOn w:val="Carpredefinitoparagrafo"/>
    <w:semiHidden/>
    <w:rsid w:val="00817557"/>
    <w:rPr>
      <w:sz w:val="20"/>
      <w:vertAlign w:val="superscript"/>
    </w:rPr>
  </w:style>
  <w:style w:type="paragraph" w:styleId="Testonotaapidipagina">
    <w:name w:val="footnote text"/>
    <w:basedOn w:val="Normale"/>
    <w:semiHidden/>
    <w:rsid w:val="00817557"/>
    <w:pPr>
      <w:keepNext/>
      <w:keepLines/>
      <w:pBdr>
        <w:bottom w:val="single" w:sz="6" w:space="0" w:color="000000"/>
      </w:pBdr>
      <w:spacing w:before="40" w:after="40"/>
      <w:ind w:left="360" w:hanging="360"/>
    </w:pPr>
    <w:rPr>
      <w:rFonts w:ascii="Helvetica" w:hAnsi="Helvetica"/>
      <w:sz w:val="16"/>
    </w:rPr>
  </w:style>
  <w:style w:type="paragraph" w:customStyle="1" w:styleId="MainTitle">
    <w:name w:val="Main Title"/>
    <w:basedOn w:val="Normale"/>
    <w:rsid w:val="00817557"/>
    <w:pPr>
      <w:spacing w:before="480" w:after="60" w:line="240" w:lineRule="auto"/>
      <w:jc w:val="center"/>
    </w:pPr>
    <w:rPr>
      <w:rFonts w:ascii="Arial" w:hAnsi="Arial"/>
      <w:b/>
      <w:kern w:val="28"/>
      <w:sz w:val="32"/>
    </w:rPr>
  </w:style>
  <w:style w:type="paragraph" w:customStyle="1" w:styleId="Paragraph1">
    <w:name w:val="Paragraph1"/>
    <w:basedOn w:val="Normale"/>
    <w:rsid w:val="00817557"/>
    <w:pPr>
      <w:spacing w:before="80" w:line="240" w:lineRule="auto"/>
      <w:jc w:val="both"/>
    </w:pPr>
  </w:style>
  <w:style w:type="paragraph" w:customStyle="1" w:styleId="Paragraph3">
    <w:name w:val="Paragraph3"/>
    <w:basedOn w:val="Normale"/>
    <w:rsid w:val="00817557"/>
    <w:pPr>
      <w:spacing w:before="80" w:line="240" w:lineRule="auto"/>
      <w:ind w:left="1530"/>
      <w:jc w:val="both"/>
    </w:pPr>
  </w:style>
  <w:style w:type="paragraph" w:customStyle="1" w:styleId="Paragraph4">
    <w:name w:val="Paragraph4"/>
    <w:basedOn w:val="Normale"/>
    <w:rsid w:val="00817557"/>
    <w:pPr>
      <w:spacing w:before="80" w:line="240" w:lineRule="auto"/>
      <w:ind w:left="2250"/>
      <w:jc w:val="both"/>
    </w:pPr>
  </w:style>
  <w:style w:type="paragraph" w:styleId="Sommario4">
    <w:name w:val="toc 4"/>
    <w:basedOn w:val="Normale"/>
    <w:next w:val="Normale"/>
    <w:autoRedefine/>
    <w:semiHidden/>
    <w:rsid w:val="00817557"/>
    <w:pPr>
      <w:ind w:left="600"/>
    </w:pPr>
  </w:style>
  <w:style w:type="paragraph" w:styleId="Sommario5">
    <w:name w:val="toc 5"/>
    <w:basedOn w:val="Normale"/>
    <w:next w:val="Normale"/>
    <w:autoRedefine/>
    <w:semiHidden/>
    <w:rsid w:val="00817557"/>
    <w:pPr>
      <w:ind w:left="800"/>
    </w:pPr>
  </w:style>
  <w:style w:type="paragraph" w:styleId="Sommario6">
    <w:name w:val="toc 6"/>
    <w:basedOn w:val="Normale"/>
    <w:next w:val="Normale"/>
    <w:autoRedefine/>
    <w:semiHidden/>
    <w:rsid w:val="00817557"/>
    <w:pPr>
      <w:ind w:left="1000"/>
    </w:pPr>
  </w:style>
  <w:style w:type="paragraph" w:styleId="Sommario7">
    <w:name w:val="toc 7"/>
    <w:basedOn w:val="Normale"/>
    <w:next w:val="Normale"/>
    <w:autoRedefine/>
    <w:semiHidden/>
    <w:rsid w:val="00817557"/>
    <w:pPr>
      <w:ind w:left="1200"/>
    </w:pPr>
  </w:style>
  <w:style w:type="paragraph" w:styleId="Sommario8">
    <w:name w:val="toc 8"/>
    <w:basedOn w:val="Normale"/>
    <w:next w:val="Normale"/>
    <w:autoRedefine/>
    <w:semiHidden/>
    <w:rsid w:val="00817557"/>
    <w:pPr>
      <w:ind w:left="1400"/>
    </w:pPr>
  </w:style>
  <w:style w:type="paragraph" w:styleId="Sommario9">
    <w:name w:val="toc 9"/>
    <w:basedOn w:val="Normale"/>
    <w:next w:val="Normale"/>
    <w:autoRedefine/>
    <w:semiHidden/>
    <w:rsid w:val="00817557"/>
    <w:pPr>
      <w:ind w:left="1600"/>
    </w:pPr>
  </w:style>
  <w:style w:type="paragraph" w:styleId="Corpodeltesto2">
    <w:name w:val="Body Text 2"/>
    <w:basedOn w:val="Normale"/>
    <w:rsid w:val="00817557"/>
    <w:rPr>
      <w:i/>
      <w:color w:val="0000FF"/>
    </w:rPr>
  </w:style>
  <w:style w:type="paragraph" w:styleId="Rientrocorpodeltesto">
    <w:name w:val="Body Text Indent"/>
    <w:basedOn w:val="Normale"/>
    <w:rsid w:val="00817557"/>
    <w:pPr>
      <w:ind w:left="720"/>
    </w:pPr>
    <w:rPr>
      <w:i/>
      <w:color w:val="0000FF"/>
      <w:u w:val="single"/>
    </w:rPr>
  </w:style>
  <w:style w:type="paragraph" w:customStyle="1" w:styleId="Body">
    <w:name w:val="Body"/>
    <w:basedOn w:val="Normale"/>
    <w:rsid w:val="00817557"/>
    <w:pPr>
      <w:spacing w:before="120" w:line="240" w:lineRule="auto"/>
      <w:jc w:val="both"/>
    </w:pPr>
    <w:rPr>
      <w:rFonts w:ascii="Book Antiqua" w:hAnsi="Book Antiqua"/>
    </w:rPr>
  </w:style>
  <w:style w:type="paragraph" w:customStyle="1" w:styleId="Bullet">
    <w:name w:val="Bullet"/>
    <w:basedOn w:val="Normale"/>
    <w:rsid w:val="00817557"/>
    <w:pPr>
      <w:tabs>
        <w:tab w:val="left" w:pos="720"/>
      </w:tabs>
      <w:spacing w:before="120" w:line="240" w:lineRule="auto"/>
      <w:ind w:left="720" w:right="360" w:hanging="720"/>
      <w:jc w:val="both"/>
    </w:pPr>
    <w:rPr>
      <w:rFonts w:ascii="Book Antiqua" w:hAnsi="Book Antiqua"/>
    </w:rPr>
  </w:style>
  <w:style w:type="paragraph" w:customStyle="1" w:styleId="InfoBlue">
    <w:name w:val="InfoBlue"/>
    <w:basedOn w:val="Normale"/>
    <w:next w:val="Corpotesto"/>
    <w:autoRedefine/>
    <w:rsid w:val="00817557"/>
    <w:pPr>
      <w:spacing w:after="120"/>
      <w:ind w:left="720"/>
    </w:pPr>
    <w:rPr>
      <w:i/>
      <w:color w:val="0000FF"/>
    </w:rPr>
  </w:style>
  <w:style w:type="character" w:styleId="Collegamentoipertestuale">
    <w:name w:val="Hyperlink"/>
    <w:basedOn w:val="Carpredefinitoparagrafo"/>
    <w:uiPriority w:val="99"/>
    <w:rsid w:val="00817557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151615"/>
    <w:rPr>
      <w:b/>
      <w:bCs/>
    </w:rPr>
  </w:style>
  <w:style w:type="character" w:styleId="Collegamentovisitato">
    <w:name w:val="FollowedHyperlink"/>
    <w:basedOn w:val="Carpredefinitoparagrafo"/>
    <w:rsid w:val="00817557"/>
    <w:rPr>
      <w:color w:val="800080"/>
      <w:u w:val="single"/>
    </w:rPr>
  </w:style>
  <w:style w:type="table" w:styleId="Grigliatabella">
    <w:name w:val="Table Grid"/>
    <w:basedOn w:val="Tabellanormale"/>
    <w:uiPriority w:val="59"/>
    <w:rsid w:val="00D31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AF0D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F0D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516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5161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5161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5161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5161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15161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rsid w:val="0015161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5161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itoloCarattere">
    <w:name w:val="Titolo Carattere"/>
    <w:basedOn w:val="Carpredefinitoparagrafo"/>
    <w:link w:val="Titolo"/>
    <w:uiPriority w:val="10"/>
    <w:rsid w:val="001516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516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151615"/>
    <w:rPr>
      <w:i/>
      <w:iCs/>
    </w:rPr>
  </w:style>
  <w:style w:type="paragraph" w:styleId="Nessunaspaziatura">
    <w:name w:val="No Spacing"/>
    <w:uiPriority w:val="1"/>
    <w:qFormat/>
    <w:rsid w:val="00151615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151615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51615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51615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5161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51615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151615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151615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151615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151615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151615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51615"/>
    <w:pPr>
      <w:outlineLvl w:val="9"/>
    </w:pPr>
  </w:style>
  <w:style w:type="character" w:styleId="Testosegnaposto">
    <w:name w:val="Placeholder Text"/>
    <w:basedOn w:val="Carpredefinitoparagrafo"/>
    <w:uiPriority w:val="99"/>
    <w:semiHidden/>
    <w:rsid w:val="00CE12B4"/>
    <w:rPr>
      <w:color w:val="808080"/>
    </w:rPr>
  </w:style>
  <w:style w:type="paragraph" w:styleId="Testofumetto">
    <w:name w:val="Balloon Text"/>
    <w:basedOn w:val="Normale"/>
    <w:link w:val="TestofumettoCarattere"/>
    <w:rsid w:val="00CE1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E12B4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6C8F"/>
  </w:style>
  <w:style w:type="paragraph" w:customStyle="1" w:styleId="Default">
    <w:name w:val="Default"/>
    <w:rsid w:val="004D29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C71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belrow1">
    <w:name w:val="label_row1"/>
    <w:basedOn w:val="Carpredefinitoparagrafo"/>
    <w:rsid w:val="007109D5"/>
    <w:rPr>
      <w:rFonts w:ascii="Verdana" w:hAnsi="Verdana" w:hint="default"/>
      <w:b w:val="0"/>
      <w:bCs w:val="0"/>
      <w:i/>
      <w:iCs/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rsid w:val="00B5607B"/>
  </w:style>
  <w:style w:type="character" w:customStyle="1" w:styleId="labeltabella1">
    <w:name w:val="label_tabella1"/>
    <w:basedOn w:val="Carpredefinitoparagrafo"/>
    <w:rsid w:val="00BA4CE9"/>
    <w:rPr>
      <w:rFonts w:ascii="Verdana" w:hAnsi="Verdana" w:hint="default"/>
      <w:b/>
      <w:bCs/>
      <w:sz w:val="29"/>
      <w:szCs w:val="2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7C0629"/>
  </w:style>
  <w:style w:type="paragraph" w:styleId="Titolo1">
    <w:name w:val="heading 1"/>
    <w:basedOn w:val="Normale"/>
    <w:next w:val="Normale"/>
    <w:link w:val="Titolo1Carattere"/>
    <w:uiPriority w:val="9"/>
    <w:qFormat/>
    <w:rsid w:val="00AF0D9B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F0D9B"/>
    <w:pPr>
      <w:keepNext/>
      <w:keepLines/>
      <w:numPr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516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516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5161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5161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5161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5161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5161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ph2">
    <w:name w:val="Paragraph2"/>
    <w:basedOn w:val="Normale"/>
    <w:rsid w:val="00817557"/>
    <w:pPr>
      <w:spacing w:before="80"/>
      <w:ind w:left="720"/>
      <w:jc w:val="both"/>
    </w:pPr>
    <w:rPr>
      <w:color w:val="000000"/>
      <w:lang w:val="en-AU"/>
    </w:rPr>
  </w:style>
  <w:style w:type="paragraph" w:styleId="Titolo">
    <w:name w:val="Title"/>
    <w:basedOn w:val="Normale"/>
    <w:next w:val="Normale"/>
    <w:link w:val="TitoloCarattere"/>
    <w:uiPriority w:val="10"/>
    <w:qFormat/>
    <w:rsid w:val="001516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5161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Rientronormale">
    <w:name w:val="Normal Indent"/>
    <w:basedOn w:val="Normale"/>
    <w:rsid w:val="00817557"/>
    <w:pPr>
      <w:ind w:left="900" w:hanging="900"/>
    </w:pPr>
  </w:style>
  <w:style w:type="paragraph" w:styleId="Sommario1">
    <w:name w:val="toc 1"/>
    <w:basedOn w:val="Normale"/>
    <w:next w:val="Normale"/>
    <w:uiPriority w:val="39"/>
    <w:rsid w:val="00817557"/>
    <w:pPr>
      <w:tabs>
        <w:tab w:val="right" w:pos="9360"/>
      </w:tabs>
      <w:spacing w:before="240" w:after="60"/>
      <w:ind w:right="720"/>
    </w:pPr>
  </w:style>
  <w:style w:type="paragraph" w:styleId="Sommario2">
    <w:name w:val="toc 2"/>
    <w:basedOn w:val="Normale"/>
    <w:next w:val="Normale"/>
    <w:uiPriority w:val="39"/>
    <w:rsid w:val="00817557"/>
    <w:pPr>
      <w:tabs>
        <w:tab w:val="right" w:pos="9360"/>
      </w:tabs>
      <w:ind w:left="432" w:right="720"/>
    </w:pPr>
  </w:style>
  <w:style w:type="paragraph" w:styleId="Sommario3">
    <w:name w:val="toc 3"/>
    <w:basedOn w:val="Normale"/>
    <w:next w:val="Normale"/>
    <w:uiPriority w:val="39"/>
    <w:rsid w:val="00817557"/>
    <w:pPr>
      <w:tabs>
        <w:tab w:val="left" w:pos="1440"/>
        <w:tab w:val="right" w:pos="9360"/>
      </w:tabs>
      <w:ind w:left="864"/>
    </w:pPr>
  </w:style>
  <w:style w:type="paragraph" w:styleId="Intestazione">
    <w:name w:val="header"/>
    <w:basedOn w:val="Normale"/>
    <w:link w:val="IntestazioneCarattere"/>
    <w:uiPriority w:val="99"/>
    <w:rsid w:val="00817557"/>
    <w:pPr>
      <w:tabs>
        <w:tab w:val="center" w:pos="4320"/>
        <w:tab w:val="right" w:pos="8640"/>
      </w:tabs>
    </w:pPr>
  </w:style>
  <w:style w:type="paragraph" w:styleId="Pidipagina">
    <w:name w:val="footer"/>
    <w:basedOn w:val="Normale"/>
    <w:rsid w:val="00817557"/>
    <w:pPr>
      <w:tabs>
        <w:tab w:val="center" w:pos="4320"/>
        <w:tab w:val="right" w:pos="8640"/>
      </w:tabs>
    </w:pPr>
  </w:style>
  <w:style w:type="character" w:styleId="Numeropagina">
    <w:name w:val="page number"/>
    <w:basedOn w:val="Carpredefinitoparagrafo"/>
    <w:rsid w:val="00817557"/>
  </w:style>
  <w:style w:type="paragraph" w:customStyle="1" w:styleId="Bullet1">
    <w:name w:val="Bullet1"/>
    <w:basedOn w:val="Normale"/>
    <w:rsid w:val="00817557"/>
    <w:pPr>
      <w:ind w:left="720" w:hanging="432"/>
    </w:pPr>
  </w:style>
  <w:style w:type="paragraph" w:customStyle="1" w:styleId="Bullet2">
    <w:name w:val="Bullet2"/>
    <w:basedOn w:val="Normale"/>
    <w:rsid w:val="00817557"/>
    <w:pPr>
      <w:ind w:left="1440" w:hanging="360"/>
    </w:pPr>
    <w:rPr>
      <w:color w:val="000080"/>
    </w:rPr>
  </w:style>
  <w:style w:type="paragraph" w:customStyle="1" w:styleId="Tabletext">
    <w:name w:val="Tabletext"/>
    <w:basedOn w:val="Normale"/>
    <w:rsid w:val="00817557"/>
    <w:pPr>
      <w:keepLines/>
      <w:spacing w:after="120"/>
    </w:pPr>
  </w:style>
  <w:style w:type="paragraph" w:styleId="Corpotesto">
    <w:name w:val="Body Text"/>
    <w:basedOn w:val="Normale"/>
    <w:link w:val="CorpotestoCarattere"/>
    <w:rsid w:val="00817557"/>
    <w:pPr>
      <w:keepLines/>
      <w:spacing w:after="120"/>
      <w:ind w:left="720"/>
    </w:pPr>
  </w:style>
  <w:style w:type="paragraph" w:styleId="Mappadocumento">
    <w:name w:val="Document Map"/>
    <w:basedOn w:val="Normale"/>
    <w:semiHidden/>
    <w:rsid w:val="00817557"/>
    <w:pPr>
      <w:shd w:val="clear" w:color="auto" w:fill="000080"/>
    </w:pPr>
    <w:rPr>
      <w:rFonts w:ascii="Tahoma" w:hAnsi="Tahoma"/>
    </w:rPr>
  </w:style>
  <w:style w:type="character" w:styleId="Rimandonotaapidipagina">
    <w:name w:val="footnote reference"/>
    <w:basedOn w:val="Carpredefinitoparagrafo"/>
    <w:semiHidden/>
    <w:rsid w:val="00817557"/>
    <w:rPr>
      <w:sz w:val="20"/>
      <w:vertAlign w:val="superscript"/>
    </w:rPr>
  </w:style>
  <w:style w:type="paragraph" w:styleId="Testonotaapidipagina">
    <w:name w:val="footnote text"/>
    <w:basedOn w:val="Normale"/>
    <w:semiHidden/>
    <w:rsid w:val="00817557"/>
    <w:pPr>
      <w:keepNext/>
      <w:keepLines/>
      <w:pBdr>
        <w:bottom w:val="single" w:sz="6" w:space="0" w:color="000000"/>
      </w:pBdr>
      <w:spacing w:before="40" w:after="40"/>
      <w:ind w:left="360" w:hanging="360"/>
    </w:pPr>
    <w:rPr>
      <w:rFonts w:ascii="Helvetica" w:hAnsi="Helvetica"/>
      <w:sz w:val="16"/>
    </w:rPr>
  </w:style>
  <w:style w:type="paragraph" w:customStyle="1" w:styleId="MainTitle">
    <w:name w:val="Main Title"/>
    <w:basedOn w:val="Normale"/>
    <w:rsid w:val="00817557"/>
    <w:pPr>
      <w:spacing w:before="480" w:after="60" w:line="240" w:lineRule="auto"/>
      <w:jc w:val="center"/>
    </w:pPr>
    <w:rPr>
      <w:rFonts w:ascii="Arial" w:hAnsi="Arial"/>
      <w:b/>
      <w:kern w:val="28"/>
      <w:sz w:val="32"/>
    </w:rPr>
  </w:style>
  <w:style w:type="paragraph" w:customStyle="1" w:styleId="Paragraph1">
    <w:name w:val="Paragraph1"/>
    <w:basedOn w:val="Normale"/>
    <w:rsid w:val="00817557"/>
    <w:pPr>
      <w:spacing w:before="80" w:line="240" w:lineRule="auto"/>
      <w:jc w:val="both"/>
    </w:pPr>
  </w:style>
  <w:style w:type="paragraph" w:customStyle="1" w:styleId="Paragraph3">
    <w:name w:val="Paragraph3"/>
    <w:basedOn w:val="Normale"/>
    <w:rsid w:val="00817557"/>
    <w:pPr>
      <w:spacing w:before="80" w:line="240" w:lineRule="auto"/>
      <w:ind w:left="1530"/>
      <w:jc w:val="both"/>
    </w:pPr>
  </w:style>
  <w:style w:type="paragraph" w:customStyle="1" w:styleId="Paragraph4">
    <w:name w:val="Paragraph4"/>
    <w:basedOn w:val="Normale"/>
    <w:rsid w:val="00817557"/>
    <w:pPr>
      <w:spacing w:before="80" w:line="240" w:lineRule="auto"/>
      <w:ind w:left="2250"/>
      <w:jc w:val="both"/>
    </w:pPr>
  </w:style>
  <w:style w:type="paragraph" w:styleId="Sommario4">
    <w:name w:val="toc 4"/>
    <w:basedOn w:val="Normale"/>
    <w:next w:val="Normale"/>
    <w:autoRedefine/>
    <w:semiHidden/>
    <w:rsid w:val="00817557"/>
    <w:pPr>
      <w:ind w:left="600"/>
    </w:pPr>
  </w:style>
  <w:style w:type="paragraph" w:styleId="Sommario5">
    <w:name w:val="toc 5"/>
    <w:basedOn w:val="Normale"/>
    <w:next w:val="Normale"/>
    <w:autoRedefine/>
    <w:semiHidden/>
    <w:rsid w:val="00817557"/>
    <w:pPr>
      <w:ind w:left="800"/>
    </w:pPr>
  </w:style>
  <w:style w:type="paragraph" w:styleId="Sommario6">
    <w:name w:val="toc 6"/>
    <w:basedOn w:val="Normale"/>
    <w:next w:val="Normale"/>
    <w:autoRedefine/>
    <w:semiHidden/>
    <w:rsid w:val="00817557"/>
    <w:pPr>
      <w:ind w:left="1000"/>
    </w:pPr>
  </w:style>
  <w:style w:type="paragraph" w:styleId="Sommario7">
    <w:name w:val="toc 7"/>
    <w:basedOn w:val="Normale"/>
    <w:next w:val="Normale"/>
    <w:autoRedefine/>
    <w:semiHidden/>
    <w:rsid w:val="00817557"/>
    <w:pPr>
      <w:ind w:left="1200"/>
    </w:pPr>
  </w:style>
  <w:style w:type="paragraph" w:styleId="Sommario8">
    <w:name w:val="toc 8"/>
    <w:basedOn w:val="Normale"/>
    <w:next w:val="Normale"/>
    <w:autoRedefine/>
    <w:semiHidden/>
    <w:rsid w:val="00817557"/>
    <w:pPr>
      <w:ind w:left="1400"/>
    </w:pPr>
  </w:style>
  <w:style w:type="paragraph" w:styleId="Sommario9">
    <w:name w:val="toc 9"/>
    <w:basedOn w:val="Normale"/>
    <w:next w:val="Normale"/>
    <w:autoRedefine/>
    <w:semiHidden/>
    <w:rsid w:val="00817557"/>
    <w:pPr>
      <w:ind w:left="1600"/>
    </w:pPr>
  </w:style>
  <w:style w:type="paragraph" w:styleId="Corpodeltesto2">
    <w:name w:val="Body Text 2"/>
    <w:basedOn w:val="Normale"/>
    <w:rsid w:val="00817557"/>
    <w:rPr>
      <w:i/>
      <w:color w:val="0000FF"/>
    </w:rPr>
  </w:style>
  <w:style w:type="paragraph" w:styleId="Rientrocorpodeltesto">
    <w:name w:val="Body Text Indent"/>
    <w:basedOn w:val="Normale"/>
    <w:rsid w:val="00817557"/>
    <w:pPr>
      <w:ind w:left="720"/>
    </w:pPr>
    <w:rPr>
      <w:i/>
      <w:color w:val="0000FF"/>
      <w:u w:val="single"/>
    </w:rPr>
  </w:style>
  <w:style w:type="paragraph" w:customStyle="1" w:styleId="Body">
    <w:name w:val="Body"/>
    <w:basedOn w:val="Normale"/>
    <w:rsid w:val="00817557"/>
    <w:pPr>
      <w:spacing w:before="120" w:line="240" w:lineRule="auto"/>
      <w:jc w:val="both"/>
    </w:pPr>
    <w:rPr>
      <w:rFonts w:ascii="Book Antiqua" w:hAnsi="Book Antiqua"/>
    </w:rPr>
  </w:style>
  <w:style w:type="paragraph" w:customStyle="1" w:styleId="Bullet">
    <w:name w:val="Bullet"/>
    <w:basedOn w:val="Normale"/>
    <w:rsid w:val="00817557"/>
    <w:pPr>
      <w:tabs>
        <w:tab w:val="left" w:pos="720"/>
      </w:tabs>
      <w:spacing w:before="120" w:line="240" w:lineRule="auto"/>
      <w:ind w:left="720" w:right="360" w:hanging="720"/>
      <w:jc w:val="both"/>
    </w:pPr>
    <w:rPr>
      <w:rFonts w:ascii="Book Antiqua" w:hAnsi="Book Antiqua"/>
    </w:rPr>
  </w:style>
  <w:style w:type="paragraph" w:customStyle="1" w:styleId="InfoBlue">
    <w:name w:val="InfoBlue"/>
    <w:basedOn w:val="Normale"/>
    <w:next w:val="Corpotesto"/>
    <w:autoRedefine/>
    <w:rsid w:val="00817557"/>
    <w:pPr>
      <w:spacing w:after="120"/>
      <w:ind w:left="720"/>
    </w:pPr>
    <w:rPr>
      <w:i/>
      <w:color w:val="0000FF"/>
    </w:rPr>
  </w:style>
  <w:style w:type="character" w:styleId="Collegamentoipertestuale">
    <w:name w:val="Hyperlink"/>
    <w:basedOn w:val="Carpredefinitoparagrafo"/>
    <w:uiPriority w:val="99"/>
    <w:rsid w:val="00817557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151615"/>
    <w:rPr>
      <w:b/>
      <w:bCs/>
    </w:rPr>
  </w:style>
  <w:style w:type="character" w:styleId="Collegamentovisitato">
    <w:name w:val="FollowedHyperlink"/>
    <w:basedOn w:val="Carpredefinitoparagrafo"/>
    <w:rsid w:val="00817557"/>
    <w:rPr>
      <w:color w:val="800080"/>
      <w:u w:val="single"/>
    </w:rPr>
  </w:style>
  <w:style w:type="table" w:styleId="Grigliatabella">
    <w:name w:val="Table Grid"/>
    <w:basedOn w:val="Tabellanormale"/>
    <w:uiPriority w:val="59"/>
    <w:rsid w:val="00D31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AF0D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F0D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516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5161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5161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5161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5161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15161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rsid w:val="0015161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5161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itoloCarattere">
    <w:name w:val="Titolo Carattere"/>
    <w:basedOn w:val="Carpredefinitoparagrafo"/>
    <w:link w:val="Titolo"/>
    <w:uiPriority w:val="10"/>
    <w:rsid w:val="001516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516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151615"/>
    <w:rPr>
      <w:i/>
      <w:iCs/>
    </w:rPr>
  </w:style>
  <w:style w:type="paragraph" w:styleId="Nessunaspaziatura">
    <w:name w:val="No Spacing"/>
    <w:uiPriority w:val="1"/>
    <w:qFormat/>
    <w:rsid w:val="00151615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151615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51615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51615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5161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51615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151615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151615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151615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151615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151615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51615"/>
    <w:pPr>
      <w:outlineLvl w:val="9"/>
    </w:pPr>
  </w:style>
  <w:style w:type="character" w:styleId="Testosegnaposto">
    <w:name w:val="Placeholder Text"/>
    <w:basedOn w:val="Carpredefinitoparagrafo"/>
    <w:uiPriority w:val="99"/>
    <w:semiHidden/>
    <w:rsid w:val="00CE12B4"/>
    <w:rPr>
      <w:color w:val="808080"/>
    </w:rPr>
  </w:style>
  <w:style w:type="paragraph" w:styleId="Testofumetto">
    <w:name w:val="Balloon Text"/>
    <w:basedOn w:val="Normale"/>
    <w:link w:val="TestofumettoCarattere"/>
    <w:rsid w:val="00CE1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E12B4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6C8F"/>
  </w:style>
  <w:style w:type="paragraph" w:customStyle="1" w:styleId="Default">
    <w:name w:val="Default"/>
    <w:rsid w:val="004D29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C71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belrow1">
    <w:name w:val="label_row1"/>
    <w:basedOn w:val="Carpredefinitoparagrafo"/>
    <w:rsid w:val="007109D5"/>
    <w:rPr>
      <w:rFonts w:ascii="Verdana" w:hAnsi="Verdana" w:hint="default"/>
      <w:b w:val="0"/>
      <w:bCs w:val="0"/>
      <w:i/>
      <w:iCs/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rsid w:val="00B5607B"/>
  </w:style>
  <w:style w:type="character" w:customStyle="1" w:styleId="labeltabella1">
    <w:name w:val="label_tabella1"/>
    <w:basedOn w:val="Carpredefinitoparagrafo"/>
    <w:rsid w:val="00BA4CE9"/>
    <w:rPr>
      <w:rFonts w:ascii="Verdana" w:hAnsi="Verdana" w:hint="default"/>
      <w:b/>
      <w:bCs/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24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68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B5CA0"/>
                        <w:left w:val="single" w:sz="6" w:space="0" w:color="0B5CA0"/>
                        <w:bottom w:val="single" w:sz="6" w:space="0" w:color="0B5CA0"/>
                        <w:right w:val="single" w:sz="6" w:space="0" w:color="0B5CA0"/>
                      </w:divBdr>
                      <w:divsChild>
                        <w:div w:id="21666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1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6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500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B5CA0"/>
                        <w:left w:val="single" w:sz="6" w:space="0" w:color="0B5CA0"/>
                        <w:bottom w:val="single" w:sz="6" w:space="0" w:color="0B5CA0"/>
                        <w:right w:val="single" w:sz="6" w:space="0" w:color="0B5CA0"/>
                      </w:divBdr>
                      <w:divsChild>
                        <w:div w:id="28588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44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82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B5CA0"/>
                        <w:left w:val="single" w:sz="6" w:space="0" w:color="0B5CA0"/>
                        <w:bottom w:val="single" w:sz="6" w:space="0" w:color="0B5CA0"/>
                        <w:right w:val="single" w:sz="6" w:space="0" w:color="0B5CA0"/>
                      </w:divBdr>
                      <w:divsChild>
                        <w:div w:id="153939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47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4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59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837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B5CA0"/>
                        <w:left w:val="single" w:sz="6" w:space="0" w:color="0B5CA0"/>
                        <w:bottom w:val="single" w:sz="6" w:space="0" w:color="0B5CA0"/>
                        <w:right w:val="single" w:sz="6" w:space="0" w:color="0B5CA0"/>
                      </w:divBdr>
                      <w:divsChild>
                        <w:div w:id="171654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73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531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B5CA0"/>
                        <w:left w:val="single" w:sz="6" w:space="0" w:color="0B5CA0"/>
                        <w:bottom w:val="single" w:sz="6" w:space="0" w:color="0B5CA0"/>
                        <w:right w:val="single" w:sz="6" w:space="0" w:color="0B5CA0"/>
                      </w:divBdr>
                      <w:divsChild>
                        <w:div w:id="181193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135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2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8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82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834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B5CA0"/>
                        <w:left w:val="single" w:sz="6" w:space="0" w:color="0B5CA0"/>
                        <w:bottom w:val="single" w:sz="6" w:space="0" w:color="0B5CA0"/>
                        <w:right w:val="single" w:sz="6" w:space="0" w:color="0B5CA0"/>
                      </w:divBdr>
                      <w:divsChild>
                        <w:div w:id="23458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2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3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8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457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B5CA0"/>
                        <w:left w:val="single" w:sz="6" w:space="0" w:color="0B5CA0"/>
                        <w:bottom w:val="single" w:sz="6" w:space="0" w:color="0B5CA0"/>
                        <w:right w:val="single" w:sz="6" w:space="0" w:color="0B5CA0"/>
                      </w:divBdr>
                      <w:divsChild>
                        <w:div w:id="58426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53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1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15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3736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B5CA0"/>
                        <w:left w:val="single" w:sz="6" w:space="0" w:color="0B5CA0"/>
                        <w:bottom w:val="single" w:sz="6" w:space="0" w:color="0B5CA0"/>
                        <w:right w:val="single" w:sz="6" w:space="0" w:color="0B5CA0"/>
                      </w:divBdr>
                      <w:divsChild>
                        <w:div w:id="70879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0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2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6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2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50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840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B5CA0"/>
                        <w:left w:val="single" w:sz="6" w:space="0" w:color="0B5CA0"/>
                        <w:bottom w:val="single" w:sz="6" w:space="0" w:color="0B5CA0"/>
                        <w:right w:val="single" w:sz="6" w:space="0" w:color="0B5CA0"/>
                      </w:divBdr>
                      <w:divsChild>
                        <w:div w:id="169438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9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3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5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2576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B5CA0"/>
                        <w:left w:val="single" w:sz="6" w:space="0" w:color="0B5CA0"/>
                        <w:bottom w:val="single" w:sz="6" w:space="0" w:color="0B5CA0"/>
                        <w:right w:val="single" w:sz="6" w:space="0" w:color="0B5CA0"/>
                      </w:divBdr>
                      <w:divsChild>
                        <w:div w:id="197834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20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2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1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9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168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B5CA0"/>
                        <w:left w:val="single" w:sz="6" w:space="0" w:color="0B5CA0"/>
                        <w:bottom w:val="single" w:sz="6" w:space="0" w:color="0B5CA0"/>
                        <w:right w:val="single" w:sz="6" w:space="0" w:color="0B5CA0"/>
                      </w:divBdr>
                      <w:divsChild>
                        <w:div w:id="186482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57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9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5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7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3360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B5CA0"/>
                        <w:left w:val="single" w:sz="6" w:space="0" w:color="0B5CA0"/>
                        <w:bottom w:val="single" w:sz="6" w:space="0" w:color="0B5CA0"/>
                        <w:right w:val="single" w:sz="6" w:space="0" w:color="0B5CA0"/>
                      </w:divBdr>
                      <w:divsChild>
                        <w:div w:id="98862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23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2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lberto.mengoli@csea.it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hyperlink" Target="mailto:giulia.pistoia@csea.it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mailto:giulia.pistoia@csea.it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hyperlink" Target="mailto:perequazioni@pec.csea.i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erequazioni@pec.csea.it" TargetMode="External"/><Relationship Id="rId24" Type="http://schemas.openxmlformats.org/officeDocument/2006/relationships/hyperlink" Target="mailto:alberto.mengoli@csea.it" TargetMode="External"/><Relationship Id="rId32" Type="http://schemas.openxmlformats.org/officeDocument/2006/relationships/hyperlink" Target="https://www.csea.it/archivi/circolari-settore-gas/circolare-22-2018-gas" TargetMode="External"/><Relationship Id="rId37" Type="http://schemas.openxmlformats.org/officeDocument/2006/relationships/image" Target="media/image20.png"/><Relationship Id="rId40" Type="http://schemas.openxmlformats.org/officeDocument/2006/relationships/hyperlink" Target="mailto:alberto.mengoli@csea.it" TargetMode="External"/><Relationship Id="rId45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hyperlink" Target="mailto:giulia.pistoia@csea.it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4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hyperlink" Target="https://www.csea.it/archivi/circolari-settore-elettrico/circolare-32-elt-gas-idr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8.png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ncro\Downloads\Software%20Architecture%20Document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0605CE3AEC6495098A674EFF511937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7C743CF-F167-4AE8-90AC-C67430C7FB7F}"/>
      </w:docPartPr>
      <w:docPartBody>
        <w:p w:rsidR="00504450" w:rsidRDefault="00F1051D">
          <w:r w:rsidRPr="00EE159B">
            <w:rPr>
              <w:rStyle w:val="Testosegnaposto"/>
            </w:rPr>
            <w:t>[Data pubblicazione]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F1051D"/>
    <w:rsid w:val="00011BB0"/>
    <w:rsid w:val="00061395"/>
    <w:rsid w:val="000C5404"/>
    <w:rsid w:val="000F18B3"/>
    <w:rsid w:val="0015069C"/>
    <w:rsid w:val="001B483C"/>
    <w:rsid w:val="002C0CEE"/>
    <w:rsid w:val="003C2847"/>
    <w:rsid w:val="004B3367"/>
    <w:rsid w:val="004C3B88"/>
    <w:rsid w:val="004E6961"/>
    <w:rsid w:val="004F6DEA"/>
    <w:rsid w:val="00504450"/>
    <w:rsid w:val="00642E15"/>
    <w:rsid w:val="0069138D"/>
    <w:rsid w:val="006C5520"/>
    <w:rsid w:val="00726EE8"/>
    <w:rsid w:val="0076603C"/>
    <w:rsid w:val="00772848"/>
    <w:rsid w:val="007B3731"/>
    <w:rsid w:val="007D2F66"/>
    <w:rsid w:val="008401C0"/>
    <w:rsid w:val="00850BFC"/>
    <w:rsid w:val="0089595E"/>
    <w:rsid w:val="008F0C91"/>
    <w:rsid w:val="00927E20"/>
    <w:rsid w:val="009469A7"/>
    <w:rsid w:val="00950895"/>
    <w:rsid w:val="00982E76"/>
    <w:rsid w:val="00A326EE"/>
    <w:rsid w:val="00A52BC6"/>
    <w:rsid w:val="00A54D97"/>
    <w:rsid w:val="00A84D7A"/>
    <w:rsid w:val="00AF6759"/>
    <w:rsid w:val="00C10467"/>
    <w:rsid w:val="00C15B67"/>
    <w:rsid w:val="00C251A2"/>
    <w:rsid w:val="00C60D85"/>
    <w:rsid w:val="00C61CCB"/>
    <w:rsid w:val="00C93339"/>
    <w:rsid w:val="00CD47A5"/>
    <w:rsid w:val="00D1077A"/>
    <w:rsid w:val="00D851C9"/>
    <w:rsid w:val="00D86D62"/>
    <w:rsid w:val="00D92D6C"/>
    <w:rsid w:val="00DD3AA6"/>
    <w:rsid w:val="00DF2FC2"/>
    <w:rsid w:val="00E12B4C"/>
    <w:rsid w:val="00EC5092"/>
    <w:rsid w:val="00F1051D"/>
    <w:rsid w:val="00F3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04450"/>
    <w:rPr>
      <w:rFonts w:cs="Times New Roman"/>
      <w:sz w:val="3276"/>
      <w:szCs w:val="327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504450"/>
    <w:rPr>
      <w:color w:val="808080"/>
    </w:rPr>
  </w:style>
  <w:style w:type="paragraph" w:customStyle="1" w:styleId="4C3109FE08F1477183D0DC188B28EA1E">
    <w:name w:val="4C3109FE08F1477183D0DC188B28EA1E"/>
    <w:rsid w:val="00DF2FC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2018-08-28T00:00:00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378AB5-0A8D-4CC1-9CAF-127813536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Software Architecture Document</Template>
  <TotalTime>777</TotalTime>
  <Pages>26</Pages>
  <Words>5562</Words>
  <Characters>32078</Characters>
  <Application>Microsoft Office Word</Application>
  <DocSecurity>0</DocSecurity>
  <Lines>267</Lines>
  <Paragraphs>75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Flussi CCO - Logical View</vt:lpstr>
      <vt:lpstr>Flussi CCO - Logical View</vt:lpstr>
    </vt:vector>
  </TitlesOfParts>
  <Company>CCSE</Company>
  <LinksUpToDate>false</LinksUpToDate>
  <CharactersWithSpaces>37565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Flussi CCO - Logical View</dc:title>
  <dc:subject>CSEA - (tipo di distribuzione: Pubblico)</dc:subject>
  <dc:creator>Sincro Consulting SpA</dc:creator>
  <cp:keywords>Flussi, CCO, Logical View</cp:keywords>
  <cp:lastModifiedBy>PISTOIA Giulia CSEA</cp:lastModifiedBy>
  <cp:revision>32</cp:revision>
  <cp:lastPrinted>2017-07-05T10:21:00Z</cp:lastPrinted>
  <dcterms:created xsi:type="dcterms:W3CDTF">2018-08-07T09:16:00Z</dcterms:created>
  <dcterms:modified xsi:type="dcterms:W3CDTF">2018-08-28T12:54:00Z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 Name" linkTarget="_Toc430444386">
    <vt:lpwstr>Objectives</vt:lpwstr>
  </property>
</Properties>
</file>